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B4D45" w14:textId="77777777" w:rsidR="00E22C9D" w:rsidRPr="00CA5F81" w:rsidRDefault="00E22C9D" w:rsidP="00E22C9D">
      <w:pPr>
        <w:rPr>
          <w:b/>
          <w:sz w:val="48"/>
          <w:lang w:val="en"/>
        </w:rPr>
      </w:pPr>
      <w:r w:rsidRPr="00CA5F81">
        <w:rPr>
          <w:b/>
          <w:noProof/>
          <w:sz w:val="48"/>
        </w:rPr>
        <w:drawing>
          <wp:inline distT="0" distB="0" distL="0" distR="0" wp14:anchorId="5388F194" wp14:editId="47A8A191">
            <wp:extent cx="2979420" cy="411766"/>
            <wp:effectExtent l="0" t="0" r="0" b="0"/>
            <wp:docPr id="2" name="Picture 2" descr="C:\#1 My Folders\1 Effective Use\Images &amp; Diagrams\Logos\AER-Logos-Master\aer-logo-master_810x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 My Folders\1 Effective Use\Images &amp; Diagrams\Logos\AER-Logos-Master\aer-logo-master_810x11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9021" cy="468374"/>
                    </a:xfrm>
                    <a:prstGeom prst="rect">
                      <a:avLst/>
                    </a:prstGeom>
                    <a:noFill/>
                    <a:ln>
                      <a:noFill/>
                    </a:ln>
                  </pic:spPr>
                </pic:pic>
              </a:graphicData>
            </a:graphic>
          </wp:inline>
        </w:drawing>
      </w:r>
    </w:p>
    <w:p w14:paraId="52A03106" w14:textId="77777777" w:rsidR="00E22C9D" w:rsidRPr="00CA5F81" w:rsidRDefault="00E22C9D" w:rsidP="00E22C9D">
      <w:pPr>
        <w:rPr>
          <w:b/>
          <w:sz w:val="48"/>
          <w:lang w:val="en"/>
        </w:rPr>
      </w:pPr>
    </w:p>
    <w:p w14:paraId="66858EAA" w14:textId="77777777" w:rsidR="00E22C9D" w:rsidRPr="00CA5F81" w:rsidRDefault="002E5668" w:rsidP="00E22C9D">
      <w:pPr>
        <w:rPr>
          <w:sz w:val="44"/>
          <w:lang w:val="en"/>
        </w:rPr>
      </w:pPr>
      <w:r w:rsidRPr="00CA5F81">
        <w:rPr>
          <w:sz w:val="44"/>
          <w:lang w:val="en"/>
        </w:rPr>
        <w:t>T</w:t>
      </w:r>
      <w:r w:rsidR="002B7FBC" w:rsidRPr="00CA5F81">
        <w:rPr>
          <w:sz w:val="44"/>
          <w:lang w:val="en"/>
        </w:rPr>
        <w:t>N</w:t>
      </w:r>
      <w:r w:rsidRPr="00CA5F81">
        <w:rPr>
          <w:sz w:val="44"/>
          <w:lang w:val="en"/>
        </w:rPr>
        <w:t>A</w:t>
      </w:r>
      <w:r w:rsidR="00E22C9D" w:rsidRPr="00CA5F81">
        <w:rPr>
          <w:sz w:val="44"/>
          <w:lang w:val="en"/>
        </w:rPr>
        <w:t xml:space="preserve"> Survey Instructions</w:t>
      </w:r>
    </w:p>
    <w:p w14:paraId="2CBF07A5" w14:textId="77777777" w:rsidR="00E22C9D" w:rsidRPr="00CA5F81" w:rsidRDefault="00E22C9D" w:rsidP="00E22C9D">
      <w:pPr>
        <w:pStyle w:val="SpaceSingle"/>
      </w:pPr>
    </w:p>
    <w:p w14:paraId="37951065" w14:textId="77777777" w:rsidR="00976F2D" w:rsidRPr="00CA5F81" w:rsidRDefault="00976F2D" w:rsidP="00E22C9D">
      <w:pPr>
        <w:rPr>
          <w:sz w:val="36"/>
        </w:rPr>
      </w:pPr>
      <w:r w:rsidRPr="00CA5F81">
        <w:rPr>
          <w:sz w:val="36"/>
        </w:rPr>
        <w:t xml:space="preserve">For the </w:t>
      </w:r>
      <w:r w:rsidR="00BB42F5" w:rsidRPr="00CA5F81">
        <w:rPr>
          <w:sz w:val="36"/>
        </w:rPr>
        <w:t>“</w:t>
      </w:r>
      <w:r w:rsidR="004449F6" w:rsidRPr="00CA5F81">
        <w:rPr>
          <w:sz w:val="36"/>
        </w:rPr>
        <w:t>Overall</w:t>
      </w:r>
      <w:r w:rsidR="00BB42F5" w:rsidRPr="00CA5F81">
        <w:rPr>
          <w:sz w:val="36"/>
        </w:rPr>
        <w:t>”</w:t>
      </w:r>
      <w:r w:rsidRPr="00CA5F81">
        <w:rPr>
          <w:sz w:val="36"/>
        </w:rPr>
        <w:t xml:space="preserve"> Survey Form</w:t>
      </w:r>
    </w:p>
    <w:p w14:paraId="6CA2C928" w14:textId="6A9F7417" w:rsidR="00976F2D" w:rsidRPr="00CA5F81" w:rsidRDefault="00F44A0B" w:rsidP="00E22C9D">
      <w:pPr>
        <w:rPr>
          <w:sz w:val="20"/>
        </w:rPr>
      </w:pPr>
      <w:r>
        <w:rPr>
          <w:sz w:val="20"/>
        </w:rPr>
        <w:t>1</w:t>
      </w:r>
      <w:r w:rsidR="009E41ED">
        <w:rPr>
          <w:sz w:val="20"/>
        </w:rPr>
        <w:t>9</w:t>
      </w:r>
      <w:r>
        <w:rPr>
          <w:sz w:val="20"/>
        </w:rPr>
        <w:t xml:space="preserve"> November</w:t>
      </w:r>
      <w:r w:rsidR="004358A7">
        <w:rPr>
          <w:sz w:val="20"/>
        </w:rPr>
        <w:t xml:space="preserve"> 2024</w:t>
      </w:r>
    </w:p>
    <w:p w14:paraId="31BEEEA7" w14:textId="77777777" w:rsidR="00455711" w:rsidRPr="00CA5F81" w:rsidRDefault="00455711" w:rsidP="00AC5A6E">
      <w:pPr>
        <w:pStyle w:val="Heading3"/>
      </w:pPr>
      <w:r w:rsidRPr="00CA5F81">
        <w:t>INTRODUCTION</w:t>
      </w:r>
    </w:p>
    <w:p w14:paraId="04D64102" w14:textId="120504E7" w:rsidR="00912516" w:rsidRDefault="000643E6" w:rsidP="00455711">
      <w:r w:rsidRPr="00CA5F81">
        <w:t>The purpose of a Transport</w:t>
      </w:r>
      <w:r w:rsidR="002728E5" w:rsidRPr="00CA5F81">
        <w:t>ation Needs</w:t>
      </w:r>
      <w:r w:rsidRPr="00CA5F81">
        <w:t xml:space="preserve"> Assessment (</w:t>
      </w:r>
      <w:r w:rsidR="00377430" w:rsidRPr="00CA5F81">
        <w:t>TNA</w:t>
      </w:r>
      <w:r w:rsidRPr="00CA5F81">
        <w:t xml:space="preserve">) is to </w:t>
      </w:r>
      <w:r w:rsidR="00C46F62" w:rsidRPr="00CA5F81">
        <w:t>obtain an inventory of the transportation required in a geographic ministry area</w:t>
      </w:r>
      <w:r w:rsidR="00CF6E8B" w:rsidRPr="00CA5F81">
        <w:t xml:space="preserve"> (GMA)</w:t>
      </w:r>
      <w:r w:rsidR="00A16F3D" w:rsidRPr="00CA5F81">
        <w:t xml:space="preserve">. </w:t>
      </w:r>
      <w:r w:rsidR="00C46F62" w:rsidRPr="00CA5F81">
        <w:t xml:space="preserve">In short, it </w:t>
      </w:r>
      <w:r w:rsidR="003158B4">
        <w:t>inventories</w:t>
      </w:r>
      <w:r w:rsidR="00C46F62" w:rsidRPr="00CA5F81">
        <w:t xml:space="preserve">: </w:t>
      </w:r>
    </w:p>
    <w:p w14:paraId="51E8288A" w14:textId="77777777" w:rsidR="002473A5" w:rsidRPr="00CA5F81" w:rsidRDefault="002473A5" w:rsidP="002473A5">
      <w:pPr>
        <w:pStyle w:val="SpaceHalf"/>
      </w:pPr>
    </w:p>
    <w:p w14:paraId="2A889004" w14:textId="77777777" w:rsidR="00C46F62" w:rsidRDefault="002F47B0" w:rsidP="000B3D36">
      <w:pPr>
        <w:pStyle w:val="ListBullet2"/>
        <w:numPr>
          <w:ilvl w:val="0"/>
          <w:numId w:val="0"/>
        </w:numPr>
        <w:ind w:left="1080" w:firstLine="360"/>
        <w:rPr>
          <w:b/>
          <w:color w:val="7030A0"/>
        </w:rPr>
      </w:pPr>
      <w:r w:rsidRPr="00CA5F81">
        <w:rPr>
          <w:b/>
          <w:color w:val="7030A0"/>
        </w:rPr>
        <w:t>Who</w:t>
      </w:r>
      <w:r w:rsidR="00A16F3D" w:rsidRPr="00CA5F81">
        <w:rPr>
          <w:b/>
          <w:color w:val="7030A0"/>
        </w:rPr>
        <w:t xml:space="preserve">? </w:t>
      </w:r>
      <w:r w:rsidRPr="00CA5F81">
        <w:rPr>
          <w:b/>
          <w:color w:val="7030A0"/>
        </w:rPr>
        <w:t xml:space="preserve"> </w:t>
      </w:r>
      <w:r w:rsidR="002F3485" w:rsidRPr="00CA5F81">
        <w:rPr>
          <w:b/>
          <w:color w:val="7030A0"/>
        </w:rPr>
        <w:t xml:space="preserve"> </w:t>
      </w:r>
      <w:r w:rsidRPr="00CA5F81">
        <w:rPr>
          <w:b/>
          <w:color w:val="7030A0"/>
        </w:rPr>
        <w:t>Has to go where</w:t>
      </w:r>
      <w:r w:rsidR="00A16F3D" w:rsidRPr="00CA5F81">
        <w:rPr>
          <w:b/>
          <w:color w:val="7030A0"/>
        </w:rPr>
        <w:t xml:space="preserve">? </w:t>
      </w:r>
      <w:r w:rsidRPr="00CA5F81">
        <w:rPr>
          <w:b/>
          <w:color w:val="7030A0"/>
        </w:rPr>
        <w:t xml:space="preserve"> </w:t>
      </w:r>
      <w:r w:rsidR="002F3485" w:rsidRPr="00CA5F81">
        <w:rPr>
          <w:b/>
          <w:color w:val="7030A0"/>
        </w:rPr>
        <w:t xml:space="preserve"> </w:t>
      </w:r>
      <w:r w:rsidRPr="00CA5F81">
        <w:rPr>
          <w:b/>
          <w:color w:val="7030A0"/>
        </w:rPr>
        <w:t>How often</w:t>
      </w:r>
      <w:r w:rsidR="00A16F3D" w:rsidRPr="00CA5F81">
        <w:rPr>
          <w:b/>
          <w:color w:val="7030A0"/>
        </w:rPr>
        <w:t xml:space="preserve">? </w:t>
      </w:r>
      <w:r w:rsidRPr="00CA5F81">
        <w:rPr>
          <w:b/>
          <w:color w:val="7030A0"/>
        </w:rPr>
        <w:t xml:space="preserve"> </w:t>
      </w:r>
      <w:r w:rsidR="002F3485" w:rsidRPr="00CA5F81">
        <w:rPr>
          <w:b/>
          <w:color w:val="7030A0"/>
        </w:rPr>
        <w:t xml:space="preserve"> </w:t>
      </w:r>
      <w:r w:rsidR="00C46F62" w:rsidRPr="00CA5F81">
        <w:rPr>
          <w:b/>
          <w:color w:val="7030A0"/>
        </w:rPr>
        <w:t>Carrying what</w:t>
      </w:r>
      <w:r w:rsidR="00A16F3D" w:rsidRPr="00CA5F81">
        <w:rPr>
          <w:b/>
          <w:color w:val="7030A0"/>
        </w:rPr>
        <w:t xml:space="preserve">? </w:t>
      </w:r>
      <w:r w:rsidRPr="00CA5F81">
        <w:rPr>
          <w:b/>
          <w:color w:val="7030A0"/>
        </w:rPr>
        <w:t xml:space="preserve"> </w:t>
      </w:r>
      <w:r w:rsidR="002F3485" w:rsidRPr="00CA5F81">
        <w:rPr>
          <w:b/>
          <w:color w:val="7030A0"/>
        </w:rPr>
        <w:t xml:space="preserve"> </w:t>
      </w:r>
    </w:p>
    <w:p w14:paraId="7B8EF3EE" w14:textId="77777777" w:rsidR="003158B4" w:rsidRPr="00087049" w:rsidRDefault="003158B4" w:rsidP="003158B4">
      <w:pPr>
        <w:jc w:val="center"/>
      </w:pPr>
      <w:r w:rsidRPr="00087049">
        <w:t>and assesses:</w:t>
      </w:r>
    </w:p>
    <w:p w14:paraId="3630FA22" w14:textId="77777777" w:rsidR="003158B4" w:rsidRPr="008E55F1" w:rsidRDefault="003158B4" w:rsidP="003158B4">
      <w:pPr>
        <w:jc w:val="center"/>
        <w:rPr>
          <w:b/>
          <w:bCs/>
          <w:color w:val="7030A0"/>
        </w:rPr>
      </w:pPr>
      <w:r w:rsidRPr="008E55F1">
        <w:rPr>
          <w:b/>
          <w:bCs/>
          <w:color w:val="7030A0"/>
        </w:rPr>
        <w:t xml:space="preserve">the time, health, energy, safety, and security </w:t>
      </w:r>
      <w:r>
        <w:rPr>
          <w:b/>
          <w:bCs/>
          <w:color w:val="7030A0"/>
        </w:rPr>
        <w:t>associated with</w:t>
      </w:r>
      <w:r w:rsidRPr="008E55F1">
        <w:rPr>
          <w:b/>
          <w:bCs/>
          <w:color w:val="7030A0"/>
        </w:rPr>
        <w:t xml:space="preserve"> travel</w:t>
      </w:r>
    </w:p>
    <w:p w14:paraId="5409BC53" w14:textId="77777777" w:rsidR="004936CB" w:rsidRPr="00CA5F81" w:rsidRDefault="004936CB" w:rsidP="002473A5">
      <w:pPr>
        <w:pStyle w:val="SpaceHalf"/>
      </w:pPr>
    </w:p>
    <w:p w14:paraId="148A91F3" w14:textId="77777777" w:rsidR="00C46F62" w:rsidRPr="00CA5F81" w:rsidRDefault="003D3DD0" w:rsidP="00455711">
      <w:r w:rsidRPr="00CA5F81">
        <w:t xml:space="preserve">The questions asked in a </w:t>
      </w:r>
      <w:r w:rsidR="00377430" w:rsidRPr="00CA5F81">
        <w:t>TNA</w:t>
      </w:r>
      <w:r w:rsidRPr="00CA5F81">
        <w:t xml:space="preserve"> are derived from the Aviation Effectiveness Research (AER)</w:t>
      </w:r>
      <w:r w:rsidR="00584583" w:rsidRPr="00CA5F81">
        <w:t xml:space="preserve">, and </w:t>
      </w:r>
      <w:r w:rsidR="00156EB7" w:rsidRPr="00CA5F81">
        <w:t>pertain to</w:t>
      </w:r>
      <w:r w:rsidR="00584583" w:rsidRPr="00CA5F81">
        <w:t xml:space="preserve"> “determinants of benefit” of </w:t>
      </w:r>
      <w:r w:rsidR="00E02E28" w:rsidRPr="00CA5F81">
        <w:t>aviation</w:t>
      </w:r>
      <w:r w:rsidR="00A16F3D" w:rsidRPr="00CA5F81">
        <w:t xml:space="preserve">. </w:t>
      </w:r>
      <w:r w:rsidRPr="00CA5F81">
        <w:t xml:space="preserve">As such, the </w:t>
      </w:r>
      <w:r w:rsidR="00377430" w:rsidRPr="00CA5F81">
        <w:t>TNA</w:t>
      </w:r>
      <w:r w:rsidRPr="00CA5F81">
        <w:t xml:space="preserve"> </w:t>
      </w:r>
      <w:r w:rsidR="00C46F62" w:rsidRPr="00CA5F81">
        <w:t xml:space="preserve">information </w:t>
      </w:r>
      <w:r w:rsidRPr="00CA5F81">
        <w:t>can, and should</w:t>
      </w:r>
      <w:r w:rsidR="00C46F62" w:rsidRPr="00CA5F81">
        <w:t xml:space="preserve"> be</w:t>
      </w:r>
      <w:r w:rsidRPr="00CA5F81">
        <w:t>,</w:t>
      </w:r>
      <w:r w:rsidR="00C46F62" w:rsidRPr="00CA5F81">
        <w:t xml:space="preserve"> </w:t>
      </w:r>
      <w:r w:rsidR="00CF6E8B" w:rsidRPr="00CA5F81">
        <w:t>evaluated using</w:t>
      </w:r>
      <w:r w:rsidR="00C46F62" w:rsidRPr="00CA5F81">
        <w:t xml:space="preserve"> the findings from the </w:t>
      </w:r>
      <w:r w:rsidRPr="00CA5F81">
        <w:t xml:space="preserve">AER </w:t>
      </w:r>
      <w:r w:rsidR="00C46F62" w:rsidRPr="00CA5F81">
        <w:t>to help determine the nature and shape of the appropriate transportation solution, whether it be air, land, water, or a combination thereof</w:t>
      </w:r>
      <w:r w:rsidR="00A16F3D" w:rsidRPr="00CA5F81">
        <w:t xml:space="preserve">. </w:t>
      </w:r>
      <w:r w:rsidR="00F33BE5" w:rsidRPr="00CA5F81">
        <w:t xml:space="preserve">View the AER website at: </w:t>
      </w:r>
      <w:hyperlink r:id="rId8" w:history="1">
        <w:r w:rsidR="00F33BE5" w:rsidRPr="00CA5F81">
          <w:rPr>
            <w:rStyle w:val="Hyperlink"/>
          </w:rPr>
          <w:t>aerproject.info</w:t>
        </w:r>
      </w:hyperlink>
      <w:r w:rsidR="00F33BE5" w:rsidRPr="00CA5F81">
        <w:t xml:space="preserve">.  </w:t>
      </w:r>
    </w:p>
    <w:p w14:paraId="230DC9EE" w14:textId="77777777" w:rsidR="00B642E8" w:rsidRPr="00CA5F81" w:rsidRDefault="00B642E8" w:rsidP="000929A1">
      <w:pPr>
        <w:pStyle w:val="Heading3"/>
        <w:spacing w:before="360"/>
      </w:pPr>
      <w:r w:rsidRPr="00CA5F81">
        <w:t>PARAMETERS</w:t>
      </w:r>
    </w:p>
    <w:p w14:paraId="63088135" w14:textId="77777777" w:rsidR="00493171" w:rsidRPr="00CA5F81" w:rsidRDefault="00493171" w:rsidP="00493171">
      <w:pPr>
        <w:pStyle w:val="ListBullet"/>
      </w:pPr>
      <w:r w:rsidRPr="00CA5F81">
        <w:t>What.</w:t>
      </w:r>
    </w:p>
    <w:p w14:paraId="5851AE9C" w14:textId="77777777" w:rsidR="00493171" w:rsidRPr="00CA5F81" w:rsidRDefault="00493171" w:rsidP="00493171">
      <w:pPr>
        <w:pStyle w:val="ListBullet2"/>
      </w:pPr>
      <w:r w:rsidRPr="00CA5F81">
        <w:t xml:space="preserve">The very-first thing that should be done before starting a TNA is to determine the specific purpose of the transportation. </w:t>
      </w:r>
    </w:p>
    <w:p w14:paraId="50A48723" w14:textId="77777777" w:rsidR="00493171" w:rsidRPr="00F35CD4" w:rsidRDefault="00493171" w:rsidP="00493171">
      <w:pPr>
        <w:pStyle w:val="ListBullet3"/>
      </w:pPr>
      <w:r w:rsidRPr="00CA5F81">
        <w:t xml:space="preserve">What is it needed for? What exactly has to be accomplished? That is, to advance the work of people </w:t>
      </w:r>
      <w:r w:rsidRPr="00F35CD4">
        <w:t>doing exactly what? Include the GMA name.</w:t>
      </w:r>
    </w:p>
    <w:p w14:paraId="52E13C34" w14:textId="4A3313A3" w:rsidR="00493171" w:rsidRPr="00F35CD4" w:rsidRDefault="00493171" w:rsidP="001304C6">
      <w:pPr>
        <w:pStyle w:val="ListBullet3"/>
      </w:pPr>
      <w:r w:rsidRPr="00F35CD4">
        <w:t xml:space="preserve">Knowing the goal is essential to </w:t>
      </w:r>
      <w:r w:rsidR="001304C6" w:rsidRPr="00F35CD4">
        <w:t xml:space="preserve">determining whom to, and to not, interview and to developing an effective transportation solution. </w:t>
      </w:r>
    </w:p>
    <w:p w14:paraId="25CF85B6" w14:textId="77777777" w:rsidR="00493171" w:rsidRPr="00CA5F81" w:rsidRDefault="00493171" w:rsidP="00493171">
      <w:pPr>
        <w:pStyle w:val="ListBullet2"/>
      </w:pPr>
      <w:r w:rsidRPr="00F35CD4">
        <w:t>The AER and TNA are geared towards</w:t>
      </w:r>
      <w:r w:rsidRPr="00CA5F81">
        <w:t xml:space="preserve"> advancing people’s work. </w:t>
      </w:r>
    </w:p>
    <w:p w14:paraId="25496365" w14:textId="77777777" w:rsidR="00493171" w:rsidRPr="00CA5F81" w:rsidRDefault="00493171" w:rsidP="00493171">
      <w:pPr>
        <w:pStyle w:val="ListBullet2"/>
        <w:rPr>
          <w:i/>
        </w:rPr>
      </w:pPr>
      <w:r w:rsidRPr="00CA5F81">
        <w:t xml:space="preserve">For example: </w:t>
      </w:r>
      <w:r w:rsidRPr="00CA5F81">
        <w:rPr>
          <w:i/>
        </w:rPr>
        <w:t xml:space="preserve">The purpose of the required transportation is to advance the work of people doing church planting in the country of Wiconia. </w:t>
      </w:r>
    </w:p>
    <w:p w14:paraId="0B76F016" w14:textId="77777777" w:rsidR="00493171" w:rsidRPr="00CA5F81" w:rsidRDefault="00493171" w:rsidP="00493171">
      <w:pPr>
        <w:pStyle w:val="ListBullet3"/>
      </w:pPr>
      <w:r w:rsidRPr="00CA5F81">
        <w:t>You can adapt this statement for the type of work and geographic area covered by the TNA.</w:t>
      </w:r>
    </w:p>
    <w:p w14:paraId="6CE54006" w14:textId="77777777" w:rsidR="00493171" w:rsidRPr="00CA5F81" w:rsidRDefault="00493171" w:rsidP="00493171">
      <w:pPr>
        <w:pStyle w:val="ListBullet"/>
      </w:pPr>
      <w:r w:rsidRPr="00CA5F81">
        <w:t>Where.</w:t>
      </w:r>
    </w:p>
    <w:p w14:paraId="31D623B0" w14:textId="77777777" w:rsidR="00493171" w:rsidRPr="00CA5F81" w:rsidRDefault="00493171" w:rsidP="00493171">
      <w:pPr>
        <w:pStyle w:val="ListBullet2"/>
      </w:pPr>
      <w:r w:rsidRPr="00CA5F81">
        <w:t xml:space="preserve">Next, define the geographic ministry area (GMA) the TNA will pertain to. </w:t>
      </w:r>
    </w:p>
    <w:p w14:paraId="7F23D400" w14:textId="77777777" w:rsidR="00493171" w:rsidRPr="00CA5F81" w:rsidRDefault="00493171" w:rsidP="00493171">
      <w:pPr>
        <w:pStyle w:val="ListBullet3"/>
      </w:pPr>
      <w:r w:rsidRPr="00CA5F81">
        <w:t>A GMA is geographic territory in which ministry work is being done or is being considered. A GMA could consist of multiple countries, a single country, a portion of a country, a province, a region, or any other defined geographic area.</w:t>
      </w:r>
    </w:p>
    <w:p w14:paraId="1C8905A1" w14:textId="77777777" w:rsidR="00493171" w:rsidRPr="00CA5F81" w:rsidRDefault="00493171" w:rsidP="00493171">
      <w:pPr>
        <w:pStyle w:val="ListBullet3"/>
      </w:pPr>
      <w:r w:rsidRPr="00CA5F81">
        <w:t xml:space="preserve">That is, decide which country(ies), provinces, or other geographic areas, will be included in the TNA. </w:t>
      </w:r>
    </w:p>
    <w:p w14:paraId="4FA9AE41" w14:textId="77777777" w:rsidR="00493171" w:rsidRPr="00CA5F81" w:rsidRDefault="00493171" w:rsidP="00493171">
      <w:pPr>
        <w:pStyle w:val="ListBullet2"/>
      </w:pPr>
      <w:r w:rsidRPr="00CA5F81">
        <w:rPr>
          <w:iCs/>
        </w:rPr>
        <w:t xml:space="preserve">For example: </w:t>
      </w:r>
      <w:r w:rsidRPr="00CA5F81">
        <w:rPr>
          <w:i/>
          <w:iCs/>
        </w:rPr>
        <w:t>The geographic ministry area (GMA) to be surveyed by this TNA is the entire country of Wiconia</w:t>
      </w:r>
      <w:r w:rsidRPr="00CA5F81">
        <w:rPr>
          <w:iCs/>
        </w:rPr>
        <w:t>.</w:t>
      </w:r>
    </w:p>
    <w:p w14:paraId="3B8ED95E" w14:textId="77777777" w:rsidR="00493171" w:rsidRPr="00CA5F81" w:rsidRDefault="00493171" w:rsidP="00493171">
      <w:pPr>
        <w:pStyle w:val="ListBullet"/>
      </w:pPr>
      <w:r w:rsidRPr="00CA5F81">
        <w:lastRenderedPageBreak/>
        <w:t>Who.</w:t>
      </w:r>
    </w:p>
    <w:p w14:paraId="7235B83F" w14:textId="77777777" w:rsidR="00493171" w:rsidRPr="00CA5F81" w:rsidRDefault="00493171" w:rsidP="00493171">
      <w:pPr>
        <w:pStyle w:val="ListBullet2"/>
      </w:pPr>
      <w:r w:rsidRPr="00CA5F81">
        <w:t xml:space="preserve">Determine who needs the transportation. </w:t>
      </w:r>
    </w:p>
    <w:p w14:paraId="11EA4592" w14:textId="77777777" w:rsidR="00493171" w:rsidRPr="00F35CD4" w:rsidRDefault="00493171" w:rsidP="00493171">
      <w:pPr>
        <w:pStyle w:val="ListBullet3"/>
      </w:pPr>
      <w:r w:rsidRPr="00CA5F81">
        <w:t xml:space="preserve">Specify who the workers are who need transportation in terms of: nationals </w:t>
      </w:r>
      <w:r w:rsidRPr="00F35CD4">
        <w:t>and expatriates, which organization(s) they’re from, workers in a certain geographic or administrative area, the types of workers, or any other distinguishing category.</w:t>
      </w:r>
    </w:p>
    <w:p w14:paraId="327E6D2A" w14:textId="77777777" w:rsidR="000947E4" w:rsidRPr="00F35CD4" w:rsidRDefault="000947E4" w:rsidP="000947E4">
      <w:pPr>
        <w:pStyle w:val="ListBullet3"/>
      </w:pPr>
      <w:bookmarkStart w:id="0" w:name="_Hlk149981664"/>
      <w:r w:rsidRPr="00F35CD4">
        <w:t xml:space="preserve">Be careful to clearly determine and state whether the desired respondents are “members of,” “employed by,” “associated with,” “affiliated with,” or “partnering with.” Determine exactly whom to include in the survey. There are various categories of workers; it’s not clear-cut. </w:t>
      </w:r>
    </w:p>
    <w:p w14:paraId="372EA765" w14:textId="0BBAEB9F" w:rsidR="000947E4" w:rsidRPr="00F35CD4" w:rsidRDefault="000947E4" w:rsidP="000947E4">
      <w:pPr>
        <w:pStyle w:val="ListBullet4"/>
      </w:pPr>
      <w:r w:rsidRPr="00F35CD4">
        <w:t>If you fail to define precisely who the desired respondents are right at the beginning, you won’t know who</w:t>
      </w:r>
      <w:r w:rsidR="00B24013">
        <w:t>m</w:t>
      </w:r>
      <w:r w:rsidRPr="00F35CD4">
        <w:t xml:space="preserve"> to interview or how to report the findings.</w:t>
      </w:r>
    </w:p>
    <w:bookmarkEnd w:id="0"/>
    <w:p w14:paraId="637BAF1B" w14:textId="79B2C721" w:rsidR="00493171" w:rsidRPr="00F35CD4" w:rsidRDefault="00493171" w:rsidP="00493171">
      <w:pPr>
        <w:pStyle w:val="ListBullet2"/>
      </w:pPr>
      <w:r w:rsidRPr="00F35CD4">
        <w:t xml:space="preserve">For example: </w:t>
      </w:r>
      <w:r w:rsidRPr="00F35CD4">
        <w:rPr>
          <w:i/>
          <w:iCs/>
        </w:rPr>
        <w:t>This TNA will attempt to inventory the transportation required by all workers, both national and expatriate, associated with the Wiconia Church Planting Entity</w:t>
      </w:r>
      <w:r w:rsidR="000947E4" w:rsidRPr="00F35CD4">
        <w:rPr>
          <w:i/>
          <w:iCs/>
        </w:rPr>
        <w:t>.</w:t>
      </w:r>
    </w:p>
    <w:p w14:paraId="1AF97A13" w14:textId="77777777" w:rsidR="00493171" w:rsidRPr="00F35CD4" w:rsidRDefault="00493171" w:rsidP="00493171">
      <w:pPr>
        <w:pStyle w:val="ListBullet"/>
      </w:pPr>
      <w:r w:rsidRPr="00F35CD4">
        <w:t>When.</w:t>
      </w:r>
    </w:p>
    <w:p w14:paraId="6FCCE784" w14:textId="77777777" w:rsidR="00493171" w:rsidRPr="00CA5F81" w:rsidRDefault="00493171" w:rsidP="00493171">
      <w:pPr>
        <w:pStyle w:val="ListBullet2"/>
      </w:pPr>
      <w:r w:rsidRPr="00CA5F81">
        <w:t>When is the transportation needed?</w:t>
      </w:r>
    </w:p>
    <w:p w14:paraId="22DAB122" w14:textId="77777777" w:rsidR="00493171" w:rsidRPr="00CA5F81" w:rsidRDefault="00493171" w:rsidP="00493171">
      <w:pPr>
        <w:pStyle w:val="ListBullet3"/>
      </w:pPr>
      <w:r w:rsidRPr="00CA5F81">
        <w:t>What is the “time horizon” for the TNA? Is it now? In 3 years? In 5 years? Another timeframe?</w:t>
      </w:r>
    </w:p>
    <w:p w14:paraId="3ACA3AB2" w14:textId="77777777" w:rsidR="001C30DC" w:rsidRPr="00CA5F81" w:rsidRDefault="001C30DC" w:rsidP="001C30DC">
      <w:pPr>
        <w:pStyle w:val="ListBullet2"/>
      </w:pPr>
      <w:r w:rsidRPr="00CA5F81">
        <w:t>State the time horizon as being X years from completion of the field research.</w:t>
      </w:r>
    </w:p>
    <w:p w14:paraId="7B3A943B" w14:textId="77777777" w:rsidR="001C30DC" w:rsidRPr="00CA5F81" w:rsidRDefault="001C30DC" w:rsidP="001C30DC">
      <w:pPr>
        <w:pStyle w:val="ListBullet2"/>
      </w:pPr>
      <w:r w:rsidRPr="00CA5F81">
        <w:t xml:space="preserve">For example: </w:t>
      </w:r>
      <w:r w:rsidRPr="00CA5F81">
        <w:rPr>
          <w:i/>
          <w:iCs/>
        </w:rPr>
        <w:t>This TNA will attempt to inventory the transportation required in        3 years (</w:t>
      </w:r>
      <w:r w:rsidR="001119FB" w:rsidRPr="00CA5F81">
        <w:rPr>
          <w:i/>
          <w:iCs/>
        </w:rPr>
        <w:t>early</w:t>
      </w:r>
      <w:r w:rsidRPr="00CA5F81">
        <w:rPr>
          <w:i/>
          <w:iCs/>
        </w:rPr>
        <w:t xml:space="preserve"> 20XX)</w:t>
      </w:r>
      <w:r w:rsidRPr="00CA5F81">
        <w:rPr>
          <w:iCs/>
        </w:rPr>
        <w:t>.</w:t>
      </w:r>
    </w:p>
    <w:p w14:paraId="115585E9" w14:textId="77777777" w:rsidR="00B642E8" w:rsidRPr="00CA5F81" w:rsidRDefault="00B642E8" w:rsidP="007C10B2">
      <w:pPr>
        <w:pStyle w:val="Heading3"/>
        <w:spacing w:before="360"/>
      </w:pPr>
      <w:r w:rsidRPr="00CA5F81">
        <w:t>PRIOR TO FIELD WORK</w:t>
      </w:r>
    </w:p>
    <w:p w14:paraId="18FEF378" w14:textId="77777777" w:rsidR="00B642E8" w:rsidRPr="00CA5F81" w:rsidRDefault="00B642E8" w:rsidP="00B642E8">
      <w:pPr>
        <w:pStyle w:val="ListBullet"/>
      </w:pPr>
      <w:r w:rsidRPr="00CA5F81">
        <w:rPr>
          <w:i/>
          <w:u w:val="single"/>
        </w:rPr>
        <w:t>Throughout the entire process, always keep the objective in the front of your mind</w:t>
      </w:r>
      <w:r w:rsidRPr="00CA5F81">
        <w:t xml:space="preserve">: </w:t>
      </w:r>
    </w:p>
    <w:p w14:paraId="07CF0270" w14:textId="77777777" w:rsidR="00B642E8" w:rsidRPr="00CA5F81" w:rsidRDefault="00B642E8" w:rsidP="00B642E8">
      <w:pPr>
        <w:pStyle w:val="SpaceHalf"/>
      </w:pPr>
    </w:p>
    <w:p w14:paraId="3B512AFF" w14:textId="77777777" w:rsidR="00F91B66" w:rsidRPr="00BC25C3" w:rsidRDefault="00F91B66" w:rsidP="00F91B66">
      <w:pPr>
        <w:jc w:val="center"/>
        <w:rPr>
          <w:b/>
          <w:bCs/>
        </w:rPr>
      </w:pPr>
      <w:r w:rsidRPr="00BC25C3">
        <w:rPr>
          <w:b/>
          <w:bCs/>
        </w:rPr>
        <w:t>To obtain data on:</w:t>
      </w:r>
    </w:p>
    <w:p w14:paraId="33EB4F41" w14:textId="77777777" w:rsidR="00F91B66" w:rsidRPr="00BC25C3" w:rsidRDefault="00F91B66" w:rsidP="00F91B66">
      <w:pPr>
        <w:jc w:val="center"/>
        <w:rPr>
          <w:b/>
          <w:bCs/>
          <w:color w:val="7030A0"/>
        </w:rPr>
      </w:pPr>
      <w:r w:rsidRPr="00BC25C3">
        <w:rPr>
          <w:b/>
          <w:bCs/>
          <w:color w:val="7030A0"/>
        </w:rPr>
        <w:t>Who?   Has to go where?   How often?   Carrying what?</w:t>
      </w:r>
    </w:p>
    <w:p w14:paraId="654C498D" w14:textId="77777777" w:rsidR="00F91B66" w:rsidRPr="00BC2D3E" w:rsidRDefault="00F91B66" w:rsidP="00F91B66">
      <w:pPr>
        <w:jc w:val="center"/>
        <w:rPr>
          <w:b/>
          <w:bCs/>
        </w:rPr>
      </w:pPr>
      <w:r w:rsidRPr="00BC2D3E">
        <w:rPr>
          <w:b/>
          <w:bCs/>
        </w:rPr>
        <w:t>and assess:</w:t>
      </w:r>
    </w:p>
    <w:p w14:paraId="3AAE975D" w14:textId="77777777" w:rsidR="00F91B66" w:rsidRDefault="00F91B66" w:rsidP="00F91B66">
      <w:pPr>
        <w:jc w:val="center"/>
        <w:rPr>
          <w:b/>
          <w:bCs/>
          <w:color w:val="7030A0"/>
        </w:rPr>
      </w:pPr>
      <w:r w:rsidRPr="00BC25C3">
        <w:rPr>
          <w:b/>
          <w:bCs/>
          <w:color w:val="7030A0"/>
        </w:rPr>
        <w:t xml:space="preserve">the time, health, energy, safety, and security </w:t>
      </w:r>
      <w:r>
        <w:rPr>
          <w:b/>
          <w:bCs/>
          <w:color w:val="7030A0"/>
        </w:rPr>
        <w:t>associated with</w:t>
      </w:r>
      <w:r w:rsidRPr="00BC25C3">
        <w:rPr>
          <w:b/>
          <w:bCs/>
          <w:color w:val="7030A0"/>
        </w:rPr>
        <w:t xml:space="preserve"> travel</w:t>
      </w:r>
    </w:p>
    <w:p w14:paraId="60DEF2D7" w14:textId="77777777" w:rsidR="0036256B" w:rsidRDefault="0036256B" w:rsidP="0036256B">
      <w:pPr>
        <w:pStyle w:val="SpaceHalf"/>
      </w:pPr>
    </w:p>
    <w:p w14:paraId="4462B399" w14:textId="77777777" w:rsidR="0036256B" w:rsidRPr="00CA5F81" w:rsidRDefault="0036256B" w:rsidP="0036256B">
      <w:pPr>
        <w:pStyle w:val="ListBullet2"/>
      </w:pPr>
      <w:r w:rsidRPr="00CA5F81">
        <w:t>You’re trying to inventory the transport required in the overall ministry area.</w:t>
      </w:r>
    </w:p>
    <w:p w14:paraId="06374148" w14:textId="77777777" w:rsidR="00B642E8" w:rsidRPr="00CA5F81" w:rsidRDefault="00B642E8" w:rsidP="00B642E8">
      <w:pPr>
        <w:pStyle w:val="ListBullet"/>
      </w:pPr>
      <w:r w:rsidRPr="00CA5F81">
        <w:t xml:space="preserve">Work with </w:t>
      </w:r>
      <w:r w:rsidR="00CF6E8B" w:rsidRPr="00CA5F81">
        <w:t xml:space="preserve">your </w:t>
      </w:r>
      <w:r w:rsidRPr="00CA5F81">
        <w:t xml:space="preserve">hosts/handlers in the ministry area(s) to identify potential respondents. </w:t>
      </w:r>
    </w:p>
    <w:p w14:paraId="10D01B3C" w14:textId="77777777" w:rsidR="00B642E8" w:rsidRPr="00CA5F81" w:rsidRDefault="00B642E8" w:rsidP="00B642E8">
      <w:pPr>
        <w:pStyle w:val="ListBullet2"/>
      </w:pPr>
      <w:r w:rsidRPr="00CA5F81">
        <w:t>Who has the information you seek?  Make a “wish list” and keep it updated.</w:t>
      </w:r>
    </w:p>
    <w:p w14:paraId="27F45F32" w14:textId="77777777" w:rsidR="00086D5A" w:rsidRPr="00CA5F81" w:rsidRDefault="00086D5A" w:rsidP="00086D5A">
      <w:pPr>
        <w:pStyle w:val="ListBullet"/>
      </w:pPr>
      <w:r w:rsidRPr="00CA5F81">
        <w:t>Make a plan that will enable you to interview as many people as reasonably possible (</w:t>
      </w:r>
      <w:r w:rsidR="00AC3436" w:rsidRPr="00CA5F81">
        <w:t>i.e.,</w:t>
      </w:r>
      <w:r w:rsidRPr="00CA5F81">
        <w:t xml:space="preserve"> obtain as complete a sample as possible)</w:t>
      </w:r>
      <w:r w:rsidR="00A16F3D" w:rsidRPr="00CA5F81">
        <w:t xml:space="preserve">. </w:t>
      </w:r>
    </w:p>
    <w:p w14:paraId="1C4519DF" w14:textId="7DDEF809" w:rsidR="00F26125" w:rsidRPr="00F35CD4" w:rsidRDefault="00372D47" w:rsidP="00F26125">
      <w:pPr>
        <w:pStyle w:val="ListBullet2"/>
      </w:pPr>
      <w:r w:rsidRPr="00CA5F81">
        <w:t xml:space="preserve">To determine the length </w:t>
      </w:r>
      <w:r w:rsidRPr="00F35CD4">
        <w:t xml:space="preserve">of time you’ll need to be in the field, plan on conducting one interview session per work day. </w:t>
      </w:r>
      <w:r w:rsidR="00F26125" w:rsidRPr="00F35CD4">
        <w:t>That session might be with one individual, or with a couple/team of two.</w:t>
      </w:r>
    </w:p>
    <w:p w14:paraId="21FE471F" w14:textId="77777777" w:rsidR="00F26125" w:rsidRPr="00F35CD4" w:rsidRDefault="00F26125" w:rsidP="00F26125">
      <w:pPr>
        <w:pStyle w:val="ListBullet3"/>
      </w:pPr>
      <w:r w:rsidRPr="00F35CD4">
        <w:t xml:space="preserve">If the opportunity arises in which you can conduct two interview sessions in one day, be careful. This can be done for 1, 2, or 3 days, but probably not longer than that, as you’ll get burned out. And, you must enter the data for one interview before doing the next interview. </w:t>
      </w:r>
      <w:r w:rsidRPr="00F35CD4">
        <w:rPr>
          <w:color w:val="943634" w:themeColor="accent2" w:themeShade="BF"/>
        </w:rPr>
        <w:t>Do not get behind!</w:t>
      </w:r>
    </w:p>
    <w:p w14:paraId="1F37F5E9" w14:textId="4994AE86" w:rsidR="00086D5A" w:rsidRPr="00F35CD4" w:rsidRDefault="00086D5A" w:rsidP="003D1BCE">
      <w:pPr>
        <w:pStyle w:val="ListBullet2"/>
      </w:pPr>
      <w:r w:rsidRPr="00F35CD4">
        <w:t>If time, money, energy, and reality preclude a fairly-complete sample, aim for a representative sample of respondents (a proportional number of each type</w:t>
      </w:r>
      <w:r w:rsidR="00CF6E8B" w:rsidRPr="00F35CD4">
        <w:t xml:space="preserve"> of </w:t>
      </w:r>
      <w:r w:rsidR="009B3266" w:rsidRPr="00F35CD4">
        <w:t>respondent</w:t>
      </w:r>
      <w:r w:rsidRPr="00F35CD4">
        <w:t>).</w:t>
      </w:r>
    </w:p>
    <w:p w14:paraId="40E1AC3C" w14:textId="77777777" w:rsidR="00444CF8" w:rsidRPr="00CA5F81" w:rsidRDefault="00444CF8" w:rsidP="00444CF8">
      <w:pPr>
        <w:pStyle w:val="ListBullet2"/>
      </w:pPr>
      <w:r w:rsidRPr="00CA5F81">
        <w:lastRenderedPageBreak/>
        <w:t>Some respondents are in jobs that would enable them to speak to the transportation needed in the overall GMA</w:t>
      </w:r>
      <w:r w:rsidR="00911CDF" w:rsidRPr="00CA5F81">
        <w:t>,</w:t>
      </w:r>
      <w:r w:rsidRPr="00CA5F81">
        <w:t xml:space="preserve"> </w:t>
      </w:r>
      <w:r w:rsidRPr="00CA5F81">
        <w:rPr>
          <w:b/>
        </w:rPr>
        <w:t>and</w:t>
      </w:r>
      <w:r w:rsidRPr="00CA5F81">
        <w:t xml:space="preserve"> </w:t>
      </w:r>
      <w:r w:rsidR="00911CDF" w:rsidRPr="00CA5F81">
        <w:t xml:space="preserve">about </w:t>
      </w:r>
      <w:r w:rsidRPr="00CA5F81">
        <w:t xml:space="preserve">their own travels as an individual. In these cases, </w:t>
      </w:r>
      <w:r w:rsidR="00BC036B" w:rsidRPr="00CA5F81">
        <w:t xml:space="preserve">schedule </w:t>
      </w:r>
      <w:r w:rsidRPr="00CA5F81">
        <w:t xml:space="preserve">two interview sessions </w:t>
      </w:r>
      <w:r w:rsidR="00BC036B" w:rsidRPr="00CA5F81">
        <w:t>if possible. D</w:t>
      </w:r>
      <w:r w:rsidRPr="00CA5F81">
        <w:t>oing both in one session would be too long (you’d both be wore out).</w:t>
      </w:r>
    </w:p>
    <w:p w14:paraId="2C99434E" w14:textId="77777777" w:rsidR="00444CF8" w:rsidRPr="00CA5F81" w:rsidRDefault="00444CF8" w:rsidP="00444CF8">
      <w:pPr>
        <w:pStyle w:val="ListBullet3"/>
      </w:pPr>
      <w:r w:rsidRPr="00CA5F81">
        <w:t xml:space="preserve">Do the “overall” interview first. If a second session is possible, then interview them on their individual travels. This is because there will be fewer respondents able to speak about the overall GMA, and obtaining “overall” data will be more useful in compiling a complete inventory. </w:t>
      </w:r>
    </w:p>
    <w:p w14:paraId="3A9D62B1" w14:textId="77777777" w:rsidR="00BC182C" w:rsidRPr="00CA5F81" w:rsidRDefault="00BC182C" w:rsidP="00BC182C">
      <w:pPr>
        <w:pStyle w:val="ListBullet"/>
      </w:pPr>
      <w:r w:rsidRPr="00CA5F81">
        <w:t>This is an “opportunistic endeavor”</w:t>
      </w:r>
    </w:p>
    <w:p w14:paraId="42DFE995" w14:textId="77777777" w:rsidR="00BC182C" w:rsidRPr="00CA5F81" w:rsidRDefault="00BC182C" w:rsidP="00BC182C">
      <w:pPr>
        <w:pStyle w:val="ListBullet2"/>
      </w:pPr>
      <w:r w:rsidRPr="00CA5F81">
        <w:t>Although you might have a general plan for whom to interview and when, that plan has to be very flexible. People’s schedules often change, transportation becomes unavailable, there might be illness, holidays, and unexpected events.</w:t>
      </w:r>
    </w:p>
    <w:p w14:paraId="2310C555" w14:textId="77777777" w:rsidR="00BC182C" w:rsidRPr="00CA5F81" w:rsidRDefault="00BC182C" w:rsidP="00BC182C">
      <w:pPr>
        <w:pStyle w:val="ListBullet2"/>
      </w:pPr>
      <w:r w:rsidRPr="00CA5F81">
        <w:t xml:space="preserve">Thus, take advantage of the best opportunities as they arise. For example, if a desirable respondent, who wasn’t on your list, suddenly appears, interview them if you can. If the opportunity to travel to a work location arises, and you can obtain more interviews, go. Flex as the situation changes to accomplish the goal.  </w:t>
      </w:r>
    </w:p>
    <w:p w14:paraId="556F1D4D" w14:textId="77777777" w:rsidR="00C52259" w:rsidRPr="00CA5F81" w:rsidRDefault="00C52259" w:rsidP="00C52259">
      <w:pPr>
        <w:pStyle w:val="ListBullet"/>
      </w:pPr>
      <w:r w:rsidRPr="00CA5F81">
        <w:t xml:space="preserve">Pace yourself. </w:t>
      </w:r>
    </w:p>
    <w:p w14:paraId="22C4017E" w14:textId="77777777" w:rsidR="00C52259" w:rsidRPr="00CA5F81" w:rsidRDefault="00C52259" w:rsidP="00C52259">
      <w:pPr>
        <w:pStyle w:val="ListBullet2"/>
      </w:pPr>
      <w:r w:rsidRPr="00CA5F81">
        <w:t>Conducting interviews, entering data, and typing up respondent records is tiring.</w:t>
      </w:r>
    </w:p>
    <w:p w14:paraId="547A158A" w14:textId="77777777" w:rsidR="00C52259" w:rsidRPr="00CA5F81" w:rsidRDefault="00C52259" w:rsidP="00C52259">
      <w:pPr>
        <w:pStyle w:val="ListBullet2"/>
      </w:pPr>
      <w:r w:rsidRPr="00CA5F81">
        <w:t>Figure having one interview session per work day (however, that one session might be with two respondents, giving you two records from that one session).</w:t>
      </w:r>
    </w:p>
    <w:p w14:paraId="6A993602" w14:textId="77777777" w:rsidR="00C52259" w:rsidRPr="00CA5F81" w:rsidRDefault="00C52259" w:rsidP="00C52259">
      <w:pPr>
        <w:pStyle w:val="ListBullet2"/>
      </w:pPr>
      <w:r w:rsidRPr="00CA5F81">
        <w:t xml:space="preserve">Process the data as soon after the interview as possible. </w:t>
      </w:r>
      <w:r w:rsidRPr="00CA5F81">
        <w:rPr>
          <w:color w:val="943634" w:themeColor="accent2" w:themeShade="BF"/>
        </w:rPr>
        <w:t>Do not get behind!</w:t>
      </w:r>
    </w:p>
    <w:p w14:paraId="12B9D3A1" w14:textId="65C8BD06" w:rsidR="00C52259" w:rsidRPr="00CA5F81" w:rsidRDefault="00C52259" w:rsidP="00C52259">
      <w:pPr>
        <w:pStyle w:val="ListBullet2"/>
      </w:pPr>
      <w:r w:rsidRPr="00CA5F81">
        <w:t>Take at least one day off per week; a day with no interviews, no data processing and no travel. This will help you avoid burning out.</w:t>
      </w:r>
    </w:p>
    <w:p w14:paraId="7DF8865A" w14:textId="77777777" w:rsidR="00AF3BE9" w:rsidRPr="00CA5F81" w:rsidRDefault="00E72578" w:rsidP="00AF3BE9">
      <w:pPr>
        <w:pStyle w:val="ListBullet"/>
      </w:pPr>
      <w:r w:rsidRPr="00CA5F81">
        <w:t xml:space="preserve">Learn the </w:t>
      </w:r>
      <w:r w:rsidR="00AF3BE9" w:rsidRPr="00CA5F81">
        <w:t>interview code</w:t>
      </w:r>
      <w:r w:rsidRPr="00CA5F81">
        <w:t xml:space="preserve"> </w:t>
      </w:r>
      <w:r w:rsidR="00AF3BE9" w:rsidRPr="00CA5F81">
        <w:t>system.</w:t>
      </w:r>
    </w:p>
    <w:p w14:paraId="424713BF" w14:textId="77777777" w:rsidR="00AF3BE9" w:rsidRPr="00CA5F81" w:rsidRDefault="00AF3BE9" w:rsidP="00AF3BE9">
      <w:pPr>
        <w:pStyle w:val="ListBullet2"/>
      </w:pPr>
      <w:r w:rsidRPr="00CA5F81">
        <w:t>Why</w:t>
      </w:r>
      <w:r w:rsidR="00A16F3D" w:rsidRPr="00CA5F81">
        <w:t xml:space="preserve">? </w:t>
      </w:r>
      <w:r w:rsidRPr="00CA5F81">
        <w:t>Because this will help you (and others) keep track of “who-said-what,” and where each piece of data came from</w:t>
      </w:r>
      <w:r w:rsidR="00A16F3D" w:rsidRPr="00CA5F81">
        <w:t xml:space="preserve">. </w:t>
      </w:r>
      <w:r w:rsidRPr="00CA5F81">
        <w:t xml:space="preserve">Keeping the data identified and organized will be essential to analyzing and using it. </w:t>
      </w:r>
    </w:p>
    <w:p w14:paraId="3BCD5357" w14:textId="77777777" w:rsidR="00160CA2" w:rsidRPr="00CA5F81" w:rsidRDefault="00160CA2" w:rsidP="00160CA2">
      <w:pPr>
        <w:pStyle w:val="ListBullet2"/>
      </w:pPr>
      <w:r w:rsidRPr="00CA5F81">
        <w:t>Components.</w:t>
      </w:r>
    </w:p>
    <w:p w14:paraId="4F02F8FC" w14:textId="77777777" w:rsidR="00160CA2" w:rsidRPr="00CA5F81" w:rsidRDefault="00160CA2" w:rsidP="00160CA2">
      <w:pPr>
        <w:pStyle w:val="ListBullet3"/>
      </w:pPr>
      <w:r w:rsidRPr="00CA5F81">
        <w:t xml:space="preserve">Interview number (use three places, </w:t>
      </w:r>
      <w:r w:rsidR="00AC3436" w:rsidRPr="00CA5F81">
        <w:t>e.g.,</w:t>
      </w:r>
      <w:r w:rsidRPr="00CA5F81">
        <w:t xml:space="preserve"> 001).</w:t>
      </w:r>
    </w:p>
    <w:p w14:paraId="4016C738" w14:textId="32A4B12E" w:rsidR="00274F63" w:rsidRPr="00CA5F81" w:rsidRDefault="00274F63" w:rsidP="00274F63">
      <w:pPr>
        <w:pStyle w:val="ListBullet3"/>
      </w:pPr>
      <w:r w:rsidRPr="00CA5F81">
        <w:t xml:space="preserve">Country pertains to (please use the ISO Alpha-2 codes as found at </w:t>
      </w:r>
      <w:hyperlink r:id="rId9" w:history="1">
        <w:r w:rsidRPr="00EF1113">
          <w:rPr>
            <w:rStyle w:val="Hyperlink"/>
          </w:rPr>
          <w:t>https://www.iso.org/obp/ui/#search</w:t>
        </w:r>
      </w:hyperlink>
      <w:r w:rsidRPr="00CA5F81">
        <w:t xml:space="preserve">) &gt; Country Codes (over on the right).  </w:t>
      </w:r>
    </w:p>
    <w:p w14:paraId="44E589DB" w14:textId="77777777" w:rsidR="00160CA2" w:rsidRPr="00CA5F81" w:rsidRDefault="00160CA2" w:rsidP="00160CA2">
      <w:pPr>
        <w:pStyle w:val="ListBullet4"/>
      </w:pPr>
      <w:r w:rsidRPr="00CA5F81">
        <w:t>Examples: For Vanuatu, use “VU.”  For Cameroon, use “CM.”</w:t>
      </w:r>
    </w:p>
    <w:p w14:paraId="34E68095" w14:textId="77777777" w:rsidR="00160CA2" w:rsidRPr="00F35CD4" w:rsidRDefault="00160CA2" w:rsidP="00160CA2">
      <w:pPr>
        <w:pStyle w:val="ListBullet2"/>
      </w:pPr>
      <w:r w:rsidRPr="00CA5F81">
        <w:t xml:space="preserve">Each respondent has their own interview code. For example, if you’re interviewing two colleagues at the same time, each will have their own code, for example: </w:t>
      </w:r>
      <w:r w:rsidRPr="00F35CD4">
        <w:t>026VU and 027VU.</w:t>
      </w:r>
    </w:p>
    <w:p w14:paraId="09DFAECC" w14:textId="77777777" w:rsidR="00160CA2" w:rsidRPr="00F35CD4" w:rsidRDefault="00160CA2" w:rsidP="00053ACF">
      <w:pPr>
        <w:pStyle w:val="ListBullet3"/>
      </w:pPr>
      <w:r w:rsidRPr="00F35CD4">
        <w:t xml:space="preserve">Put </w:t>
      </w:r>
      <w:r w:rsidRPr="00F35CD4">
        <w:rPr>
          <w:u w:val="single"/>
        </w:rPr>
        <w:t>both</w:t>
      </w:r>
      <w:r w:rsidRPr="00F35CD4">
        <w:t xml:space="preserve"> codes in the top right corner of the survey form used for those respondents (where is says, “Survey: ___________”).</w:t>
      </w:r>
    </w:p>
    <w:p w14:paraId="00ABB5E0" w14:textId="77777777" w:rsidR="000E5278" w:rsidRPr="00F35CD4" w:rsidRDefault="000E5278" w:rsidP="000E5278">
      <w:pPr>
        <w:pStyle w:val="ListBullet2"/>
      </w:pPr>
      <w:bookmarkStart w:id="1" w:name="_Hlk149982709"/>
      <w:r w:rsidRPr="00F35CD4">
        <w:t xml:space="preserve">If a particular respondent is interviewed for both their personal, individual travels </w:t>
      </w:r>
      <w:r w:rsidRPr="00F35CD4">
        <w:rPr>
          <w:u w:val="single"/>
        </w:rPr>
        <w:t>and also</w:t>
      </w:r>
      <w:r w:rsidRPr="00F35CD4">
        <w:t xml:space="preserve"> about the overall GMA:</w:t>
      </w:r>
    </w:p>
    <w:p w14:paraId="566D08D9" w14:textId="77777777" w:rsidR="000E5278" w:rsidRPr="00F35CD4" w:rsidRDefault="000E5278" w:rsidP="000E5278">
      <w:pPr>
        <w:pStyle w:val="ListBullet3"/>
      </w:pPr>
      <w:r w:rsidRPr="00F35CD4">
        <w:t>Separate survey forms will be used and separate respondent records will be typed up.</w:t>
      </w:r>
    </w:p>
    <w:p w14:paraId="2FF948B2" w14:textId="77777777" w:rsidR="000E5278" w:rsidRPr="00F35CD4" w:rsidRDefault="000E5278" w:rsidP="000E5278">
      <w:pPr>
        <w:pStyle w:val="ListBullet3"/>
      </w:pPr>
      <w:r w:rsidRPr="00F35CD4">
        <w:t>If the two interviews are conducted separately (e.g., on separate days), treat them as distinct interviews, and assign a distinct number/code for each interview (e.g., 022WN and 023WN as seen in the example data grid for Arend Vanderpflug, or whatever sequence they fall in, e.g., 022WN and 028WN).</w:t>
      </w:r>
    </w:p>
    <w:p w14:paraId="0966AE22" w14:textId="77777777" w:rsidR="000E5278" w:rsidRPr="00F35CD4" w:rsidRDefault="000E5278" w:rsidP="000E5278">
      <w:pPr>
        <w:pStyle w:val="ListBullet3"/>
      </w:pPr>
      <w:r w:rsidRPr="00F35CD4">
        <w:lastRenderedPageBreak/>
        <w:t xml:space="preserve">If the two interviews are conducted in the same session (i.e., same sitting), treat them as one interview, and simply add an “I” (for the Individual information) and add an “O” for the Overall information. For example: 025CG-I, and 025CG-O. </w:t>
      </w:r>
    </w:p>
    <w:p w14:paraId="4332FD2F" w14:textId="77777777" w:rsidR="000E5278" w:rsidRPr="00F35CD4" w:rsidRDefault="000E5278" w:rsidP="000E5278">
      <w:pPr>
        <w:pStyle w:val="ListBullet4"/>
      </w:pPr>
      <w:r w:rsidRPr="00F35CD4">
        <w:t>If being interviewed for their personal, individual travels and also about the overall GMA in the same session, and they provide data on more than personal one trip, simply add suffixes to the interview codes.</w:t>
      </w:r>
    </w:p>
    <w:p w14:paraId="1627BBB5" w14:textId="77777777" w:rsidR="000E5278" w:rsidRPr="00F35CD4" w:rsidRDefault="000E5278" w:rsidP="000E5278">
      <w:pPr>
        <w:pStyle w:val="ListBullet5"/>
      </w:pPr>
      <w:r w:rsidRPr="00F35CD4">
        <w:t>For example: 025CG-Ia, 025CG-Ib, 025CG-Ic, and so on.</w:t>
      </w:r>
    </w:p>
    <w:bookmarkEnd w:id="1"/>
    <w:p w14:paraId="1AF2C964" w14:textId="77777777" w:rsidR="00AF3BE9" w:rsidRPr="00F35CD4" w:rsidRDefault="00AF3BE9" w:rsidP="00AF3BE9">
      <w:pPr>
        <w:pStyle w:val="ListBullet"/>
      </w:pPr>
      <w:r w:rsidRPr="00F35CD4">
        <w:t>Make an “interview log” to keep track of who you interviewed</w:t>
      </w:r>
      <w:r w:rsidR="00A16F3D" w:rsidRPr="00F35CD4">
        <w:t xml:space="preserve">. </w:t>
      </w:r>
      <w:r w:rsidRPr="00F35CD4">
        <w:t>(</w:t>
      </w:r>
      <w:r w:rsidRPr="00F35CD4">
        <w:rPr>
          <w:b/>
          <w:bCs/>
          <w:color w:val="008000"/>
        </w:rPr>
        <w:t xml:space="preserve">A template is in the </w:t>
      </w:r>
      <w:r w:rsidR="00202EA0" w:rsidRPr="00F35CD4">
        <w:rPr>
          <w:b/>
          <w:bCs/>
          <w:color w:val="008000"/>
        </w:rPr>
        <w:t xml:space="preserve">Excel </w:t>
      </w:r>
      <w:r w:rsidRPr="00F35CD4">
        <w:rPr>
          <w:b/>
          <w:bCs/>
          <w:color w:val="008000"/>
        </w:rPr>
        <w:t>data grid file.</w:t>
      </w:r>
      <w:r w:rsidRPr="00F35CD4">
        <w:t xml:space="preserve">)  </w:t>
      </w:r>
    </w:p>
    <w:p w14:paraId="6F24D3AC" w14:textId="77777777" w:rsidR="00AF3BE9" w:rsidRPr="00CA5F81" w:rsidRDefault="00AF3BE9" w:rsidP="00AF3BE9">
      <w:pPr>
        <w:pStyle w:val="ListBullet"/>
      </w:pPr>
      <w:r w:rsidRPr="00CA5F81">
        <w:t>G</w:t>
      </w:r>
      <w:r w:rsidR="00F07113" w:rsidRPr="00CA5F81">
        <w:t>et a good map, preferabl</w:t>
      </w:r>
      <w:r w:rsidR="00E008C8" w:rsidRPr="00CA5F81">
        <w:t>y</w:t>
      </w:r>
      <w:r w:rsidR="00F07113" w:rsidRPr="00CA5F81">
        <w:t xml:space="preserve"> tear-</w:t>
      </w:r>
      <w:r w:rsidR="0002255D" w:rsidRPr="00CA5F81">
        <w:t xml:space="preserve"> </w:t>
      </w:r>
      <w:r w:rsidRPr="00CA5F81">
        <w:t>and water-resistant</w:t>
      </w:r>
      <w:r w:rsidR="00A16F3D" w:rsidRPr="00CA5F81">
        <w:t xml:space="preserve">. </w:t>
      </w:r>
      <w:r w:rsidRPr="00CA5F81">
        <w:t>Reise (brand) maps work well.</w:t>
      </w:r>
    </w:p>
    <w:p w14:paraId="72D95F39" w14:textId="4BE9EB24" w:rsidR="004449F6" w:rsidRPr="00CA5F81" w:rsidRDefault="004449F6" w:rsidP="004449F6">
      <w:pPr>
        <w:pStyle w:val="ListBullet2"/>
      </w:pPr>
      <w:r w:rsidRPr="00CA5F81">
        <w:t>A map is very h</w:t>
      </w:r>
      <w:r w:rsidR="004F306F" w:rsidRPr="00CA5F81">
        <w:t>elpful during interviews</w:t>
      </w:r>
      <w:r w:rsidRPr="00CA5F81">
        <w:t xml:space="preserve"> as it enables the respondents to show you work locations and routes of travel. Have the respondents mark work locations on the map for future reference. Also, having the open map on the table provides “a centerpiece” for the interview. </w:t>
      </w:r>
    </w:p>
    <w:p w14:paraId="182703B9" w14:textId="77777777" w:rsidR="00976F2D" w:rsidRPr="00CA5F81" w:rsidRDefault="00976F2D" w:rsidP="00976F2D">
      <w:pPr>
        <w:pStyle w:val="ListBullet"/>
      </w:pPr>
      <w:r w:rsidRPr="00CA5F81">
        <w:t>Print (on cheap paper, which is lighter to carry) the anticipated number of survey forms, plus 25% more, and the originals (from which you can make more copies).</w:t>
      </w:r>
    </w:p>
    <w:p w14:paraId="2BC686FB" w14:textId="77777777" w:rsidR="00557C20" w:rsidRPr="00F35CD4" w:rsidRDefault="00557C20" w:rsidP="00557C20">
      <w:pPr>
        <w:pStyle w:val="ListBullet2"/>
      </w:pPr>
      <w:r w:rsidRPr="00CA5F81">
        <w:t xml:space="preserve">When having </w:t>
      </w:r>
      <w:r w:rsidRPr="00F35CD4">
        <w:t xml:space="preserve">the survey forms printed, do not have the printshop staple them – staple them at home. Machines place the staple parallel to an edge, which makes it hard to fold the page over. At home, you can place the staple at a </w:t>
      </w:r>
      <w:r w:rsidR="009F5042" w:rsidRPr="00F35CD4">
        <w:t xml:space="preserve">    </w:t>
      </w:r>
      <w:r w:rsidRPr="00F35CD4">
        <w:t>45-degree angle to facilitate folding the pages during interviews.</w:t>
      </w:r>
    </w:p>
    <w:p w14:paraId="7E235E42" w14:textId="7661374E" w:rsidR="006C220A" w:rsidRPr="00F35CD4" w:rsidRDefault="006C220A" w:rsidP="006C220A">
      <w:pPr>
        <w:pStyle w:val="ListBullet"/>
      </w:pPr>
      <w:r w:rsidRPr="00F35CD4">
        <w:t xml:space="preserve">Get a mini-stapler </w:t>
      </w:r>
      <w:r w:rsidR="00F35CD4" w:rsidRPr="00F35CD4">
        <w:t xml:space="preserve">so you can </w:t>
      </w:r>
      <w:r w:rsidRPr="00F35CD4">
        <w:t xml:space="preserve">staple the worksheets to their survey forms. </w:t>
      </w:r>
    </w:p>
    <w:p w14:paraId="2DE3F606" w14:textId="141A76BF" w:rsidR="006C220A" w:rsidRPr="00F35CD4" w:rsidRDefault="006C220A" w:rsidP="006C220A">
      <w:pPr>
        <w:pStyle w:val="ListBullet2"/>
      </w:pPr>
      <w:r w:rsidRPr="00F35CD4">
        <w:t xml:space="preserve">Not every interview will require use of a worksheet, but </w:t>
      </w:r>
      <w:r w:rsidR="008D7542" w:rsidRPr="00F35CD4">
        <w:t>some</w:t>
      </w:r>
      <w:r w:rsidRPr="00F35CD4">
        <w:t xml:space="preserve"> will. To keep all of the survey information together, staple the worksheet</w:t>
      </w:r>
      <w:r w:rsidR="008D7542" w:rsidRPr="00F35CD4">
        <w:t>(s)</w:t>
      </w:r>
      <w:r w:rsidRPr="00F35CD4">
        <w:t xml:space="preserve"> to the survey form.</w:t>
      </w:r>
    </w:p>
    <w:p w14:paraId="214A158A" w14:textId="77777777" w:rsidR="006C220A" w:rsidRPr="00D60F99" w:rsidRDefault="006C220A" w:rsidP="006C220A">
      <w:pPr>
        <w:pStyle w:val="ListBullet"/>
      </w:pPr>
      <w:r w:rsidRPr="00F35CD4">
        <w:rPr>
          <w:b/>
          <w:bCs/>
          <w:color w:val="008000"/>
        </w:rPr>
        <w:t>Advisement:</w:t>
      </w:r>
      <w:r w:rsidRPr="00F35CD4">
        <w:t xml:space="preserve"> Extra worksheets</w:t>
      </w:r>
      <w:r w:rsidRPr="00D60F99">
        <w:t xml:space="preserve"> and lined paper.</w:t>
      </w:r>
    </w:p>
    <w:p w14:paraId="6B6C6997" w14:textId="77777777" w:rsidR="006C220A" w:rsidRDefault="006C220A" w:rsidP="0094039B">
      <w:pPr>
        <w:pStyle w:val="ListBullet2"/>
      </w:pPr>
      <w:r>
        <w:t>I</w:t>
      </w:r>
      <w:r w:rsidR="00EF3C4C" w:rsidRPr="00CA5F81">
        <w:t>t’d be a good idea to print extra copies of</w:t>
      </w:r>
      <w:r>
        <w:t>:</w:t>
      </w:r>
    </w:p>
    <w:p w14:paraId="16494F05" w14:textId="4945ACD2" w:rsidR="00EF3C4C" w:rsidRPr="00CA5F81" w:rsidRDefault="00EF3C4C" w:rsidP="006C220A">
      <w:pPr>
        <w:pStyle w:val="ListBullet3"/>
      </w:pPr>
      <w:r w:rsidRPr="00CA5F81">
        <w:t xml:space="preserve">Page 1 of the survey form (Q1 – </w:t>
      </w:r>
      <w:r w:rsidR="00321AE7" w:rsidRPr="00CA5F81">
        <w:t xml:space="preserve">Future </w:t>
      </w:r>
      <w:r w:rsidR="00004B37" w:rsidRPr="00CA5F81">
        <w:t>Work Locations</w:t>
      </w:r>
      <w:r w:rsidRPr="00CA5F81">
        <w:t>).</w:t>
      </w:r>
    </w:p>
    <w:p w14:paraId="15691DAE" w14:textId="77777777" w:rsidR="00EF3C4C" w:rsidRPr="00CA5F81" w:rsidRDefault="00EF3C4C" w:rsidP="00EF3C4C">
      <w:pPr>
        <w:pStyle w:val="ListBullet3"/>
      </w:pPr>
      <w:r w:rsidRPr="00CA5F81">
        <w:t xml:space="preserve">The worksheet (at the end of the survey form). </w:t>
      </w:r>
    </w:p>
    <w:p w14:paraId="7CA44BC9" w14:textId="77777777" w:rsidR="00EF3C4C" w:rsidRPr="00CA5F81" w:rsidRDefault="00EF3C4C" w:rsidP="00EF3C4C">
      <w:pPr>
        <w:pStyle w:val="ListBullet3"/>
        <w:numPr>
          <w:ilvl w:val="0"/>
          <w:numId w:val="0"/>
        </w:numPr>
        <w:ind w:left="1440"/>
      </w:pPr>
      <w:r w:rsidRPr="00CA5F81">
        <w:t xml:space="preserve">You don’t know how many </w:t>
      </w:r>
      <w:r w:rsidR="00004B37" w:rsidRPr="00CA5F81">
        <w:t>future locations</w:t>
      </w:r>
      <w:r w:rsidRPr="00CA5F81">
        <w:t xml:space="preserve"> or trips there will be in the GMA.</w:t>
      </w:r>
    </w:p>
    <w:p w14:paraId="45FC6B56" w14:textId="77777777" w:rsidR="00EF3C4C" w:rsidRPr="00CA5F81" w:rsidRDefault="00EF3C4C" w:rsidP="00EF3C4C">
      <w:pPr>
        <w:pStyle w:val="ListBullet2"/>
      </w:pPr>
      <w:r w:rsidRPr="00CA5F81">
        <w:t xml:space="preserve">Have </w:t>
      </w:r>
      <w:r w:rsidR="00D90FF4" w:rsidRPr="00CA5F81">
        <w:t xml:space="preserve">lined </w:t>
      </w:r>
      <w:r w:rsidRPr="00CA5F81">
        <w:t>paper available on which to write data that might not fit on the survey form.</w:t>
      </w:r>
    </w:p>
    <w:p w14:paraId="7FAE8BE5" w14:textId="1062F6D6" w:rsidR="00656579" w:rsidRPr="00F35CD4" w:rsidRDefault="00FA5F9E" w:rsidP="00656579">
      <w:pPr>
        <w:pStyle w:val="ListBullet"/>
      </w:pPr>
      <w:r w:rsidRPr="00CA5F81">
        <w:t>Fine-</w:t>
      </w:r>
      <w:r w:rsidR="00656579" w:rsidRPr="00CA5F81">
        <w:t xml:space="preserve">point pens work best, as </w:t>
      </w:r>
      <w:r w:rsidR="00656579" w:rsidRPr="00F35CD4">
        <w:t>you’ll often have to write small. You might want to get a box of your favorite pens</w:t>
      </w:r>
      <w:r w:rsidR="00D83C75" w:rsidRPr="00F35CD4">
        <w:t>,</w:t>
      </w:r>
      <w:r w:rsidR="00656579" w:rsidRPr="00F35CD4">
        <w:t xml:space="preserve"> as they will be your primary tool. Make sure they’re reliable.</w:t>
      </w:r>
    </w:p>
    <w:p w14:paraId="2320CFEC" w14:textId="77777777" w:rsidR="008D7542" w:rsidRPr="00F35CD4" w:rsidRDefault="008D7542" w:rsidP="008D7542">
      <w:pPr>
        <w:pStyle w:val="ListBullet2"/>
      </w:pPr>
      <w:r w:rsidRPr="00F35CD4">
        <w:t>Use pens that don’t smudge. Many maps today are plastic, and a standard ball-point pen won’t smudge the circles around work locations.</w:t>
      </w:r>
    </w:p>
    <w:p w14:paraId="6639BF3C" w14:textId="77777777" w:rsidR="005E5204" w:rsidRPr="00F35CD4" w:rsidRDefault="005E5204" w:rsidP="005E5204">
      <w:pPr>
        <w:pStyle w:val="ListBullet"/>
      </w:pPr>
      <w:r w:rsidRPr="00F35CD4">
        <w:t xml:space="preserve">Make a copy of the “TNA Example Data Grid,” and rename it for the TNA you’re working on. Set the original aside for reference. In the copy, delete all of the data so you can use it for the TNA you’re working on. </w:t>
      </w:r>
    </w:p>
    <w:p w14:paraId="2D6379D7" w14:textId="77777777" w:rsidR="00E15DDB" w:rsidRPr="00F35CD4" w:rsidRDefault="00E15DDB" w:rsidP="00E15DDB">
      <w:pPr>
        <w:pStyle w:val="ListBullet"/>
      </w:pPr>
      <w:r w:rsidRPr="00F35CD4">
        <w:t>Get a personal message from the commissioner.</w:t>
      </w:r>
    </w:p>
    <w:p w14:paraId="5C45F436" w14:textId="77777777" w:rsidR="00E15DDB" w:rsidRPr="00F35CD4" w:rsidRDefault="00E15DDB" w:rsidP="00E15DDB">
      <w:pPr>
        <w:pStyle w:val="ListBullet2"/>
      </w:pPr>
      <w:r w:rsidRPr="00F35CD4">
        <w:t xml:space="preserve">If you can, talk with the commissioner and have them give you a personal message for you to convey to all of the respondents. </w:t>
      </w:r>
    </w:p>
    <w:p w14:paraId="02B6A3EC" w14:textId="77777777" w:rsidR="00E15DDB" w:rsidRPr="00F35CD4" w:rsidRDefault="00E15DDB" w:rsidP="00E15DDB">
      <w:pPr>
        <w:pStyle w:val="ListBullet3"/>
      </w:pPr>
      <w:r w:rsidRPr="00F35CD4">
        <w:lastRenderedPageBreak/>
        <w:t>It can be on anything, but is most-touching if it expresses appreciation, affirmation, and recognition of their work.</w:t>
      </w:r>
    </w:p>
    <w:p w14:paraId="33BB4238" w14:textId="77777777" w:rsidR="00E15DDB" w:rsidRPr="00F35CD4" w:rsidRDefault="00E15DDB" w:rsidP="00E15DDB">
      <w:pPr>
        <w:pStyle w:val="ListBullet2"/>
      </w:pPr>
      <w:r w:rsidRPr="00F35CD4">
        <w:t>Convey the message when you first sit down with the respondent and are going through the interview checklist.</w:t>
      </w:r>
    </w:p>
    <w:p w14:paraId="506A4221" w14:textId="77777777" w:rsidR="00976F2D" w:rsidRPr="00CA5F81" w:rsidRDefault="00976F2D" w:rsidP="00AC5A6E">
      <w:pPr>
        <w:pStyle w:val="Heading3"/>
      </w:pPr>
      <w:r w:rsidRPr="00CA5F81">
        <w:t>DURING THE FIELD WORK</w:t>
      </w:r>
    </w:p>
    <w:p w14:paraId="1777C3F5" w14:textId="77777777" w:rsidR="00976F2D" w:rsidRPr="00CA5F81" w:rsidRDefault="00976F2D" w:rsidP="00976F2D">
      <w:pPr>
        <w:pStyle w:val="ListBullet"/>
      </w:pPr>
      <w:r w:rsidRPr="00CA5F81">
        <w:t xml:space="preserve">When faced with having to decide whom to interview or where to visit, </w:t>
      </w:r>
      <w:r w:rsidRPr="00CA5F81">
        <w:rPr>
          <w:i/>
          <w:u w:val="single"/>
        </w:rPr>
        <w:t>always keep the objective in the front of your mind</w:t>
      </w:r>
      <w:r w:rsidRPr="00CA5F81">
        <w:t xml:space="preserve">: </w:t>
      </w:r>
    </w:p>
    <w:p w14:paraId="68A54AEB" w14:textId="77777777" w:rsidR="00D82864" w:rsidRPr="00CA5F81" w:rsidRDefault="00D82864" w:rsidP="00D82864">
      <w:pPr>
        <w:pStyle w:val="SpaceHalf"/>
      </w:pPr>
    </w:p>
    <w:p w14:paraId="34B94508" w14:textId="77777777" w:rsidR="0036256B" w:rsidRPr="00BC25C3" w:rsidRDefault="0036256B" w:rsidP="0036256B">
      <w:pPr>
        <w:jc w:val="center"/>
        <w:rPr>
          <w:b/>
          <w:bCs/>
        </w:rPr>
      </w:pPr>
      <w:r w:rsidRPr="00BC25C3">
        <w:rPr>
          <w:b/>
          <w:bCs/>
        </w:rPr>
        <w:t>To obtain data on:</w:t>
      </w:r>
    </w:p>
    <w:p w14:paraId="429A11D5" w14:textId="77777777" w:rsidR="0036256B" w:rsidRPr="00BC25C3" w:rsidRDefault="0036256B" w:rsidP="0036256B">
      <w:pPr>
        <w:jc w:val="center"/>
        <w:rPr>
          <w:b/>
          <w:bCs/>
          <w:color w:val="7030A0"/>
        </w:rPr>
      </w:pPr>
      <w:r w:rsidRPr="00BC25C3">
        <w:rPr>
          <w:b/>
          <w:bCs/>
          <w:color w:val="7030A0"/>
        </w:rPr>
        <w:t>Who?   Has to go where?   How often?   Carrying what?</w:t>
      </w:r>
    </w:p>
    <w:p w14:paraId="2BAAEE9F" w14:textId="77777777" w:rsidR="0036256B" w:rsidRPr="00BC2D3E" w:rsidRDefault="0036256B" w:rsidP="0036256B">
      <w:pPr>
        <w:jc w:val="center"/>
        <w:rPr>
          <w:b/>
          <w:bCs/>
        </w:rPr>
      </w:pPr>
      <w:r w:rsidRPr="00BC2D3E">
        <w:rPr>
          <w:b/>
          <w:bCs/>
        </w:rPr>
        <w:t>and assess:</w:t>
      </w:r>
    </w:p>
    <w:p w14:paraId="57912639" w14:textId="77777777" w:rsidR="0036256B" w:rsidRPr="00BC25C3" w:rsidRDefault="0036256B" w:rsidP="0036256B">
      <w:pPr>
        <w:jc w:val="center"/>
        <w:rPr>
          <w:b/>
          <w:bCs/>
          <w:color w:val="7030A0"/>
        </w:rPr>
      </w:pPr>
      <w:r w:rsidRPr="00BC25C3">
        <w:rPr>
          <w:b/>
          <w:bCs/>
          <w:color w:val="7030A0"/>
        </w:rPr>
        <w:t xml:space="preserve">the time, health, energy, safety, and security </w:t>
      </w:r>
      <w:r>
        <w:rPr>
          <w:b/>
          <w:bCs/>
          <w:color w:val="7030A0"/>
        </w:rPr>
        <w:t>associated with</w:t>
      </w:r>
      <w:r w:rsidRPr="00BC25C3">
        <w:rPr>
          <w:b/>
          <w:bCs/>
          <w:color w:val="7030A0"/>
        </w:rPr>
        <w:t xml:space="preserve"> travel</w:t>
      </w:r>
    </w:p>
    <w:p w14:paraId="0959E3AD" w14:textId="77777777" w:rsidR="00D82864" w:rsidRPr="00CA5F81" w:rsidRDefault="00D82864" w:rsidP="00D82864">
      <w:pPr>
        <w:pStyle w:val="SpaceHalf"/>
      </w:pPr>
    </w:p>
    <w:p w14:paraId="5880148D" w14:textId="77777777" w:rsidR="00976F2D" w:rsidRDefault="00976F2D" w:rsidP="00976F2D">
      <w:pPr>
        <w:pStyle w:val="ListBullet2"/>
      </w:pPr>
      <w:r w:rsidRPr="00CA5F81">
        <w:t xml:space="preserve">You’re trying to inventory the transport required in </w:t>
      </w:r>
      <w:r w:rsidR="00202EA0" w:rsidRPr="00CA5F81">
        <w:t>the overall</w:t>
      </w:r>
      <w:r w:rsidRPr="00CA5F81">
        <w:t xml:space="preserve"> ministry area.</w:t>
      </w:r>
    </w:p>
    <w:p w14:paraId="31FC9789" w14:textId="77777777" w:rsidR="00A5635F" w:rsidRDefault="00A5635F" w:rsidP="00A5635F">
      <w:pPr>
        <w:pStyle w:val="ListBullet2"/>
      </w:pPr>
      <w:r>
        <w:t>Your mission is to get the right information, from the right people, in the right way, and get it back to the States.</w:t>
      </w:r>
    </w:p>
    <w:p w14:paraId="44A1419C" w14:textId="77777777" w:rsidR="00976F2D" w:rsidRPr="00CA5F81" w:rsidRDefault="00976F2D" w:rsidP="00976F2D">
      <w:pPr>
        <w:pStyle w:val="ListBullet"/>
      </w:pPr>
      <w:r w:rsidRPr="00CA5F81">
        <w:t xml:space="preserve">Try to interview as many people as possible, recognizing the constraints of time, distance, money, energy, </w:t>
      </w:r>
      <w:r w:rsidR="00AF3BE9" w:rsidRPr="00CA5F81">
        <w:t xml:space="preserve">and reality, </w:t>
      </w:r>
      <w:r w:rsidRPr="00CA5F81">
        <w:t>while working at a pace that enables you to do a quality, professional job, and not become psychologically or physically incapacitated</w:t>
      </w:r>
      <w:r w:rsidR="00A16F3D" w:rsidRPr="00CA5F81">
        <w:t xml:space="preserve">. </w:t>
      </w:r>
    </w:p>
    <w:p w14:paraId="795ED616" w14:textId="3DD459CF" w:rsidR="007F0F94" w:rsidRPr="00A71DF1" w:rsidRDefault="00A37DAA" w:rsidP="00976F2D">
      <w:pPr>
        <w:pStyle w:val="ListBullet"/>
      </w:pPr>
      <w:r w:rsidRPr="00CA5F81">
        <w:t>Determine</w:t>
      </w:r>
      <w:r w:rsidR="007F0F94" w:rsidRPr="00CA5F81">
        <w:t xml:space="preserve"> where the central place</w:t>
      </w:r>
      <w:r w:rsidR="0040791C">
        <w:t>(s) are</w:t>
      </w:r>
      <w:r w:rsidR="007F0F94" w:rsidRPr="00CA5F81">
        <w:t xml:space="preserve">. </w:t>
      </w:r>
      <w:r w:rsidR="00730431" w:rsidRPr="00CA5F81">
        <w:t>Do this by observing once you arrive in the GMA</w:t>
      </w:r>
      <w:r w:rsidR="003716AA" w:rsidRPr="00CA5F81">
        <w:t>, and by listening during the Individuals interviews. T</w:t>
      </w:r>
      <w:r w:rsidR="00D91A43" w:rsidRPr="00CA5F81">
        <w:t xml:space="preserve">his information is not asked </w:t>
      </w:r>
      <w:r w:rsidR="00911099">
        <w:t xml:space="preserve">for </w:t>
      </w:r>
      <w:r w:rsidR="00D91A43" w:rsidRPr="00CA5F81">
        <w:t xml:space="preserve">on </w:t>
      </w:r>
      <w:r w:rsidR="00D91A43" w:rsidRPr="00A71DF1">
        <w:t>the Overall survey form.</w:t>
      </w:r>
      <w:r w:rsidR="00C5180D" w:rsidRPr="00A71DF1">
        <w:t xml:space="preserve"> The central place(s) identified will be used when </w:t>
      </w:r>
      <w:r w:rsidR="00D91A43" w:rsidRPr="00A71DF1">
        <w:t>processing the data and assembling the report.</w:t>
      </w:r>
    </w:p>
    <w:p w14:paraId="11593D7E" w14:textId="2C3AE255" w:rsidR="00404A41" w:rsidRPr="00A71DF1" w:rsidRDefault="00E504A2" w:rsidP="00295B64">
      <w:pPr>
        <w:pStyle w:val="ListBullet2"/>
      </w:pPr>
      <w:bookmarkStart w:id="2" w:name="CentralPlace"/>
      <w:bookmarkStart w:id="3" w:name="_Hlk151620005"/>
      <w:bookmarkEnd w:id="2"/>
      <w:r w:rsidRPr="00E504A2">
        <w:rPr>
          <w:rStyle w:val="Note"/>
        </w:rPr>
        <w:t>Definition:</w:t>
      </w:r>
      <w:r>
        <w:rPr>
          <w:b/>
          <w:bCs/>
        </w:rPr>
        <w:t xml:space="preserve"> </w:t>
      </w:r>
      <w:r w:rsidR="00404A41" w:rsidRPr="004358A7">
        <w:rPr>
          <w:b/>
          <w:bCs/>
        </w:rPr>
        <w:t>Central place</w:t>
      </w:r>
      <w:r w:rsidR="00404A41" w:rsidRPr="00A71DF1">
        <w:t xml:space="preserve"> (CP) = A location from which a worker obtains the resources needed for their work, and which serves as a transportation node for workers and cargo. It can be thought of as “a base of operations” for the entity.</w:t>
      </w:r>
    </w:p>
    <w:p w14:paraId="2798D10F" w14:textId="77777777" w:rsidR="00404A41" w:rsidRPr="00A71DF1" w:rsidRDefault="00404A41" w:rsidP="00295B64">
      <w:pPr>
        <w:pStyle w:val="ListBullet3"/>
      </w:pPr>
      <w:r w:rsidRPr="00A71DF1">
        <w:t xml:space="preserve">Surveyors will identify central places (CPs) by synthesizing their knowledge and understanding of respondent travel and of the GMA. </w:t>
      </w:r>
    </w:p>
    <w:p w14:paraId="2C990577" w14:textId="77777777" w:rsidR="00404A41" w:rsidRPr="00A71DF1" w:rsidRDefault="00404A41" w:rsidP="00295B64">
      <w:pPr>
        <w:pStyle w:val="ListBullet3"/>
      </w:pPr>
      <w:r w:rsidRPr="00A71DF1">
        <w:t xml:space="preserve">There is a hierarchy of central places. That is, a series of CPs from which workers obtain resources, and which serve as transportation nodes. </w:t>
      </w:r>
    </w:p>
    <w:p w14:paraId="057377FB" w14:textId="77777777" w:rsidR="00404A41" w:rsidRPr="00A71DF1" w:rsidRDefault="00404A41" w:rsidP="00295B64">
      <w:pPr>
        <w:pStyle w:val="ListBullet4"/>
      </w:pPr>
      <w:r w:rsidRPr="00A71DF1">
        <w:t xml:space="preserve">For example, in the Republic of Congo, the nearest central place for workers living in Mbomo Village would be Ouesso Town. The next level CP for those workers would be the capital, Brazzaville City. </w:t>
      </w:r>
    </w:p>
    <w:p w14:paraId="39CE922E" w14:textId="77777777" w:rsidR="00404A41" w:rsidRPr="00A71DF1" w:rsidRDefault="00404A41" w:rsidP="00295B64">
      <w:pPr>
        <w:pStyle w:val="ListBullet4"/>
      </w:pPr>
      <w:r w:rsidRPr="00A71DF1">
        <w:t xml:space="preserve">All workers have a hierarchy of central places. However, for TNA purposes, we want to identify the </w:t>
      </w:r>
      <w:r w:rsidRPr="00A71DF1">
        <w:rPr>
          <w:i/>
          <w:iCs/>
        </w:rPr>
        <w:t>nearest</w:t>
      </w:r>
      <w:r w:rsidRPr="00A71DF1">
        <w:t xml:space="preserve"> CP. </w:t>
      </w:r>
    </w:p>
    <w:p w14:paraId="44CAB8D1" w14:textId="77777777" w:rsidR="00404A41" w:rsidRPr="00A71DF1" w:rsidRDefault="00404A41" w:rsidP="00295B64">
      <w:pPr>
        <w:pStyle w:val="ListBullet3"/>
      </w:pPr>
      <w:r w:rsidRPr="00A71DF1">
        <w:t>Factors to be considered when identifying CPs should include:</w:t>
      </w:r>
    </w:p>
    <w:p w14:paraId="3020F60E" w14:textId="77777777" w:rsidR="00404A41" w:rsidRPr="00A71DF1" w:rsidRDefault="00404A41" w:rsidP="00295B64">
      <w:pPr>
        <w:pStyle w:val="ListBullet4"/>
      </w:pPr>
      <w:r w:rsidRPr="00A71DF1">
        <w:t>Locations of organizational offices and/or key personnel (resources)</w:t>
      </w:r>
    </w:p>
    <w:p w14:paraId="7B8C3F8A" w14:textId="77777777" w:rsidR="00404A41" w:rsidRPr="00A71DF1" w:rsidRDefault="00404A41" w:rsidP="00295B64">
      <w:pPr>
        <w:pStyle w:val="ListBullet4"/>
      </w:pPr>
      <w:r w:rsidRPr="00A71DF1">
        <w:t>Locations from which workers obtain the supplies, equipment, services, and support needed for their work (resources). Examples:</w:t>
      </w:r>
    </w:p>
    <w:p w14:paraId="4E6E83C6" w14:textId="77777777" w:rsidR="00404A41" w:rsidRPr="00A71DF1" w:rsidRDefault="00404A41" w:rsidP="00295B64">
      <w:pPr>
        <w:pStyle w:val="ListBullet5"/>
      </w:pPr>
      <w:r w:rsidRPr="00A71DF1">
        <w:t>Supplies = Food, fuel, building materials, hardware</w:t>
      </w:r>
    </w:p>
    <w:p w14:paraId="00C2197A" w14:textId="77777777" w:rsidR="00404A41" w:rsidRPr="00A71DF1" w:rsidRDefault="00404A41" w:rsidP="00295B64">
      <w:pPr>
        <w:pStyle w:val="ListBullet5"/>
      </w:pPr>
      <w:r w:rsidRPr="00A71DF1">
        <w:t>Equipment = Computers, tools, projectors, generators</w:t>
      </w:r>
    </w:p>
    <w:p w14:paraId="315808EE" w14:textId="77777777" w:rsidR="00404A41" w:rsidRPr="00A71DF1" w:rsidRDefault="00404A41" w:rsidP="00295B64">
      <w:pPr>
        <w:pStyle w:val="ListBullet5"/>
      </w:pPr>
      <w:r w:rsidRPr="00A71DF1">
        <w:t>Services = IT, medical, educational</w:t>
      </w:r>
    </w:p>
    <w:p w14:paraId="195B615D" w14:textId="77777777" w:rsidR="00404A41" w:rsidRPr="00A71DF1" w:rsidRDefault="00404A41" w:rsidP="00295B64">
      <w:pPr>
        <w:pStyle w:val="ListBullet5"/>
      </w:pPr>
      <w:r w:rsidRPr="00A71DF1">
        <w:lastRenderedPageBreak/>
        <w:t>Support = Organizational, administrative, professional, personal</w:t>
      </w:r>
    </w:p>
    <w:p w14:paraId="61B2F607" w14:textId="77777777" w:rsidR="00404A41" w:rsidRPr="00A71DF1" w:rsidRDefault="00404A41" w:rsidP="00295B64">
      <w:pPr>
        <w:pStyle w:val="ListBullet4"/>
      </w:pPr>
      <w:r w:rsidRPr="00A71DF1">
        <w:t>Locations workers commonly/frequently travel from and to (nodes)</w:t>
      </w:r>
    </w:p>
    <w:p w14:paraId="29954672" w14:textId="77777777" w:rsidR="00404A41" w:rsidRDefault="00404A41" w:rsidP="00295B64">
      <w:pPr>
        <w:pStyle w:val="ListBullet4"/>
      </w:pPr>
      <w:r w:rsidRPr="00A71DF1">
        <w:t>Locations from which cargo would have to be transported to remote work locations (RWLs) (nodes)</w:t>
      </w:r>
    </w:p>
    <w:p w14:paraId="610E6DE8" w14:textId="77777777" w:rsidR="00442B4C" w:rsidRDefault="00442B4C" w:rsidP="00442B4C">
      <w:pPr>
        <w:pStyle w:val="ListBullet3"/>
      </w:pPr>
      <w:r w:rsidRPr="00D15FD3">
        <w:rPr>
          <w:rStyle w:val="Note"/>
        </w:rPr>
        <w:t xml:space="preserve">Definition: </w:t>
      </w:r>
      <w:r>
        <w:rPr>
          <w:b/>
          <w:bCs/>
        </w:rPr>
        <w:t>Transportation node</w:t>
      </w:r>
      <w:r w:rsidRPr="00D15FD3">
        <w:t xml:space="preserve"> = </w:t>
      </w:r>
      <w:r>
        <w:t>A location that workers commonly travel from and to, and from which cargo is transported to remote work locations.</w:t>
      </w:r>
    </w:p>
    <w:p w14:paraId="5EBC41C1" w14:textId="1AC46F45" w:rsidR="00404A41" w:rsidRPr="00A71DF1" w:rsidRDefault="00BA4E65" w:rsidP="00BA4E65">
      <w:pPr>
        <w:pStyle w:val="ListBullet2"/>
      </w:pPr>
      <w:bookmarkStart w:id="4" w:name="RemoteWorkLocation"/>
      <w:bookmarkEnd w:id="4"/>
      <w:r w:rsidRPr="00BA4E65">
        <w:rPr>
          <w:rStyle w:val="Note"/>
        </w:rPr>
        <w:t>Definition:</w:t>
      </w:r>
      <w:r>
        <w:rPr>
          <w:b/>
          <w:bCs/>
        </w:rPr>
        <w:t xml:space="preserve"> </w:t>
      </w:r>
      <w:r w:rsidR="00404A41" w:rsidRPr="00B444E9">
        <w:rPr>
          <w:b/>
          <w:bCs/>
        </w:rPr>
        <w:t>Remote work location</w:t>
      </w:r>
      <w:r w:rsidR="00404A41" w:rsidRPr="00BA4E65">
        <w:t xml:space="preserve"> (RWL) =</w:t>
      </w:r>
      <w:r w:rsidR="00404A41" w:rsidRPr="00A71DF1">
        <w:t xml:space="preserve"> A location at which someone does their work, that is distant from, far away from, or geographically separate from </w:t>
      </w:r>
      <w:r w:rsidR="00B77D75">
        <w:t>their</w:t>
      </w:r>
      <w:r w:rsidR="00404A41" w:rsidRPr="00A71DF1">
        <w:t xml:space="preserve"> central place. </w:t>
      </w:r>
    </w:p>
    <w:p w14:paraId="773367BF" w14:textId="77777777" w:rsidR="00404A41" w:rsidRPr="00A71DF1" w:rsidRDefault="00404A41" w:rsidP="0002594A">
      <w:pPr>
        <w:pStyle w:val="ListBullet3"/>
      </w:pPr>
      <w:r w:rsidRPr="00A71DF1">
        <w:t>Whether or not a worker lives at their RWL is irrelevant to this definition.</w:t>
      </w:r>
    </w:p>
    <w:p w14:paraId="0A1FF40A" w14:textId="77777777" w:rsidR="00404A41" w:rsidRPr="00A71DF1" w:rsidRDefault="00404A41" w:rsidP="0002594A">
      <w:pPr>
        <w:pStyle w:val="ListBullet3"/>
      </w:pPr>
      <w:r w:rsidRPr="00A71DF1">
        <w:t xml:space="preserve">“Remote” is a relative term. That is, remoteness is relative only to a worker’s central place, not to any other factor (e.g., population size). </w:t>
      </w:r>
    </w:p>
    <w:bookmarkEnd w:id="3"/>
    <w:p w14:paraId="54561879" w14:textId="77777777" w:rsidR="00976F2D" w:rsidRPr="00CA5F81" w:rsidRDefault="00B51637" w:rsidP="00AC5A6E">
      <w:pPr>
        <w:pStyle w:val="Heading3"/>
      </w:pPr>
      <w:r w:rsidRPr="00BF064D">
        <w:t>BEFORE</w:t>
      </w:r>
      <w:r w:rsidR="00976F2D" w:rsidRPr="00CA5F81">
        <w:t xml:space="preserve"> INTERVIEWS</w:t>
      </w:r>
    </w:p>
    <w:p w14:paraId="05F5B586" w14:textId="77777777" w:rsidR="00F33BE5" w:rsidRPr="00CA5F81" w:rsidRDefault="00F33BE5" w:rsidP="00F33BE5">
      <w:pPr>
        <w:pStyle w:val="ListBullet"/>
      </w:pPr>
      <w:r w:rsidRPr="00CA5F81">
        <w:t>Which form to use?</w:t>
      </w:r>
    </w:p>
    <w:p w14:paraId="3E4187CF" w14:textId="2730B313" w:rsidR="00F33BE5" w:rsidRPr="00CA5F81" w:rsidRDefault="00F33BE5" w:rsidP="00F33BE5">
      <w:pPr>
        <w:pStyle w:val="ListBullet2"/>
      </w:pPr>
      <w:r w:rsidRPr="00CA5F81">
        <w:t xml:space="preserve">The goal of a </w:t>
      </w:r>
      <w:r w:rsidR="00377430" w:rsidRPr="00CA5F81">
        <w:t>TNA</w:t>
      </w:r>
      <w:r w:rsidRPr="00CA5F81">
        <w:t xml:space="preserve"> is to obtain a complete inventory of all the transportation needed in a geographic ministry area (GMA)</w:t>
      </w:r>
      <w:r w:rsidR="00EF0E5B">
        <w:t xml:space="preserve">, and to assess the time, health, energy, safety, and security </w:t>
      </w:r>
      <w:r w:rsidR="00F86767">
        <w:t xml:space="preserve">(HESS) </w:t>
      </w:r>
      <w:r w:rsidR="00EF0E5B">
        <w:t>associated with travel</w:t>
      </w:r>
      <w:r w:rsidR="00EF0E5B" w:rsidRPr="00D60F99">
        <w:t xml:space="preserve">. </w:t>
      </w:r>
      <w:r w:rsidRPr="00CA5F81">
        <w:t xml:space="preserve"> </w:t>
      </w:r>
    </w:p>
    <w:p w14:paraId="7303D787" w14:textId="77777777" w:rsidR="00A06AE3" w:rsidRPr="00CA5F81" w:rsidRDefault="00F1235F" w:rsidP="00D57738">
      <w:pPr>
        <w:pStyle w:val="ListBullet2"/>
      </w:pPr>
      <w:r w:rsidRPr="00CA5F81">
        <w:t>As you dialogue with your handler, or whomever is assembling a “wish list” of respondents, try to identify which people you’ll be interviewing for their Individual travels, and which you’ll be interviewing for the Overall needs</w:t>
      </w:r>
      <w:r w:rsidR="00A06AE3" w:rsidRPr="00CA5F81">
        <w:t>.</w:t>
      </w:r>
      <w:r w:rsidRPr="00CA5F81">
        <w:t xml:space="preserve"> Try to determine this before walking into an interview session.</w:t>
      </w:r>
    </w:p>
    <w:p w14:paraId="7570533F" w14:textId="77777777" w:rsidR="00D57738" w:rsidRPr="00CA5F81" w:rsidRDefault="00D57738" w:rsidP="00D57738">
      <w:pPr>
        <w:pStyle w:val="ListBullet2"/>
      </w:pPr>
      <w:r w:rsidRPr="00CA5F81">
        <w:t>Use the “</w:t>
      </w:r>
      <w:r w:rsidRPr="00CA5F81">
        <w:rPr>
          <w:b/>
        </w:rPr>
        <w:t>Overall</w:t>
      </w:r>
      <w:r w:rsidRPr="00CA5F81">
        <w:t xml:space="preserve">” form when interviewing people about the broad, overall work and travels </w:t>
      </w:r>
      <w:r w:rsidRPr="00CA5F81">
        <w:rPr>
          <w:u w:val="single"/>
        </w:rPr>
        <w:t>throughout the entire geographic ministry area</w:t>
      </w:r>
      <w:r w:rsidRPr="00CA5F81">
        <w:t xml:space="preserve"> (GMA). This form is designed to capture data on the overall work and travels in a GMA currently, or in the future.</w:t>
      </w:r>
    </w:p>
    <w:p w14:paraId="713685CE" w14:textId="7928C2C8" w:rsidR="00D57738" w:rsidRPr="00CA5F81" w:rsidRDefault="00D57738" w:rsidP="00D57738">
      <w:pPr>
        <w:pStyle w:val="ListBullet3"/>
      </w:pPr>
      <w:r w:rsidRPr="00CA5F81">
        <w:t>The Overall form would probably be used with leaders</w:t>
      </w:r>
      <w:r w:rsidR="00947C46">
        <w:t>, administrators,</w:t>
      </w:r>
      <w:r w:rsidRPr="00CA5F81">
        <w:t xml:space="preserve"> and managers; anyone speaking about the work and travels in an </w:t>
      </w:r>
      <w:r w:rsidRPr="00CA5F81">
        <w:rPr>
          <w:u w:val="single"/>
        </w:rPr>
        <w:t>entire geographic ministry area</w:t>
      </w:r>
      <w:r w:rsidRPr="00CA5F81">
        <w:t>.</w:t>
      </w:r>
    </w:p>
    <w:p w14:paraId="53B81BA8" w14:textId="77777777" w:rsidR="00F33BE5" w:rsidRPr="00CA5F81" w:rsidRDefault="00F33BE5" w:rsidP="00F33BE5">
      <w:pPr>
        <w:pStyle w:val="ListBullet2"/>
      </w:pPr>
      <w:r w:rsidRPr="00CA5F81">
        <w:t>Use the “</w:t>
      </w:r>
      <w:r w:rsidRPr="00CA5F81">
        <w:rPr>
          <w:b/>
        </w:rPr>
        <w:t>Individuals</w:t>
      </w:r>
      <w:r w:rsidRPr="00CA5F81">
        <w:t xml:space="preserve">” form when interviewing people about </w:t>
      </w:r>
      <w:r w:rsidRPr="00CA5F81">
        <w:rPr>
          <w:u w:val="single"/>
        </w:rPr>
        <w:t>their</w:t>
      </w:r>
      <w:r w:rsidR="00537394" w:rsidRPr="00CA5F81">
        <w:t xml:space="preserve"> work and travels. That</w:t>
      </w:r>
      <w:r w:rsidRPr="00CA5F81">
        <w:t xml:space="preserve"> form is designed to capture data on the specific trip(s) a worker currently makes, or might make in the future. </w:t>
      </w:r>
    </w:p>
    <w:p w14:paraId="5909E48E" w14:textId="77777777" w:rsidR="00F33BE5" w:rsidRPr="00CA5F81" w:rsidRDefault="00F33BE5" w:rsidP="00F33BE5">
      <w:pPr>
        <w:pStyle w:val="ListBullet3"/>
      </w:pPr>
      <w:r w:rsidRPr="00CA5F81">
        <w:t>By interviewing enough individuals, you can assemble a fairly-</w:t>
      </w:r>
      <w:r w:rsidR="0035133E" w:rsidRPr="00CA5F81">
        <w:t>complete</w:t>
      </w:r>
      <w:r w:rsidRPr="00CA5F81">
        <w:t xml:space="preserve"> inventory of the requisite transport needed in an entire GMA.</w:t>
      </w:r>
    </w:p>
    <w:p w14:paraId="6B920455" w14:textId="77777777" w:rsidR="00F33BE5" w:rsidRPr="00CA5F81" w:rsidRDefault="00F33BE5" w:rsidP="00F33BE5">
      <w:pPr>
        <w:pStyle w:val="ListBullet3"/>
      </w:pPr>
      <w:r w:rsidRPr="00CA5F81">
        <w:t xml:space="preserve">A traveler can be at any level or position in the organization. They most often will be field workers; those out the end of the line, doing a project. However, a traveler might also be a leader or </w:t>
      </w:r>
      <w:r w:rsidR="00043678" w:rsidRPr="00CA5F81">
        <w:t>administrator</w:t>
      </w:r>
      <w:r w:rsidRPr="00CA5F81">
        <w:t>, or might be a visitor or short-term worker. Regardless, the “</w:t>
      </w:r>
      <w:r w:rsidRPr="00CA5F81">
        <w:rPr>
          <w:b/>
        </w:rPr>
        <w:t>Individuals</w:t>
      </w:r>
      <w:r w:rsidRPr="00CA5F81">
        <w:t xml:space="preserve">” form is to be used when people are talking about </w:t>
      </w:r>
      <w:r w:rsidRPr="00CA5F81">
        <w:rPr>
          <w:u w:val="single"/>
        </w:rPr>
        <w:t>their</w:t>
      </w:r>
      <w:r w:rsidRPr="00CA5F81">
        <w:t xml:space="preserve"> individual work and travel.</w:t>
      </w:r>
    </w:p>
    <w:p w14:paraId="5BBD2E88" w14:textId="61AF167F" w:rsidR="004936CB" w:rsidRPr="006E5228" w:rsidRDefault="004936CB" w:rsidP="004936CB">
      <w:pPr>
        <w:pStyle w:val="ListBullet2"/>
      </w:pPr>
      <w:r w:rsidRPr="00CA5F81">
        <w:t xml:space="preserve">The data </w:t>
      </w:r>
      <w:r w:rsidRPr="006E5228">
        <w:t xml:space="preserve">sought by both forms is the same. That is, they contain questions on the same variables, but the questions are </w:t>
      </w:r>
      <w:r w:rsidR="00DB5DA2" w:rsidRPr="006E5228">
        <w:t xml:space="preserve">simply </w:t>
      </w:r>
      <w:r w:rsidR="00D25D8F">
        <w:t>worded</w:t>
      </w:r>
      <w:r w:rsidRPr="006E5228">
        <w:t xml:space="preserve"> differently.</w:t>
      </w:r>
    </w:p>
    <w:p w14:paraId="01496BF7" w14:textId="77777777" w:rsidR="003B2F70" w:rsidRPr="006E5228" w:rsidRDefault="003B2F70" w:rsidP="003B2F70">
      <w:pPr>
        <w:pStyle w:val="ListBullet"/>
      </w:pPr>
      <w:r w:rsidRPr="006E5228">
        <w:t>Regarding busy administrators</w:t>
      </w:r>
    </w:p>
    <w:p w14:paraId="78BF8545" w14:textId="77777777" w:rsidR="003B2F70" w:rsidRPr="006E5228" w:rsidRDefault="003B2F70" w:rsidP="003B2F70">
      <w:pPr>
        <w:pStyle w:val="ListBullet2"/>
      </w:pPr>
      <w:r w:rsidRPr="006E5228">
        <w:t xml:space="preserve">We will normally try to interview administrators, both for information on the Overall GMA and for their individual travels. However, they’re busy people and </w:t>
      </w:r>
      <w:r w:rsidRPr="006E5228">
        <w:lastRenderedPageBreak/>
        <w:t>will probably have limited time to talk with us. We don’t want to be a burden to them.</w:t>
      </w:r>
    </w:p>
    <w:p w14:paraId="66689E27" w14:textId="77777777" w:rsidR="003B2F70" w:rsidRPr="006E5228" w:rsidRDefault="003B2F70" w:rsidP="003B2F70">
      <w:pPr>
        <w:pStyle w:val="ListBullet2"/>
      </w:pPr>
      <w:r w:rsidRPr="006E5228">
        <w:t>Therefore, make a plan.</w:t>
      </w:r>
    </w:p>
    <w:p w14:paraId="56882DBC" w14:textId="77777777" w:rsidR="003B2F70" w:rsidRPr="006E5228" w:rsidRDefault="003B2F70" w:rsidP="003B2F70">
      <w:pPr>
        <w:pStyle w:val="ListBullet3"/>
      </w:pPr>
      <w:r w:rsidRPr="006E5228">
        <w:t>If you can do two, full interviews with them, that’d be ideal.</w:t>
      </w:r>
    </w:p>
    <w:p w14:paraId="414F70E5" w14:textId="77777777" w:rsidR="003B2F70" w:rsidRPr="006E5228" w:rsidRDefault="003B2F70" w:rsidP="003B2F70">
      <w:pPr>
        <w:pStyle w:val="ListBullet3"/>
      </w:pPr>
      <w:r w:rsidRPr="006E5228">
        <w:t xml:space="preserve">If you can only get one session with them, decide whether obtaining the Individual data or the Overall data would be most beneficial for the TNA. </w:t>
      </w:r>
    </w:p>
    <w:p w14:paraId="1FAAD4BD" w14:textId="77777777" w:rsidR="003B2F70" w:rsidRPr="006E5228" w:rsidRDefault="003B2F70" w:rsidP="003B2F70">
      <w:pPr>
        <w:pStyle w:val="ListBullet3"/>
      </w:pPr>
      <w:r w:rsidRPr="006E5228">
        <w:t>If you decide to do “an Individual interview,” also ask them a few, strategic questions from the Overall survey. Try to obtain data on variables you won’t get elsewhere, such as on “Future Work Locations.”</w:t>
      </w:r>
    </w:p>
    <w:p w14:paraId="77B01E70" w14:textId="77777777" w:rsidR="003B2F70" w:rsidRPr="006E5228" w:rsidRDefault="003B2F70" w:rsidP="003B2F70">
      <w:pPr>
        <w:pStyle w:val="ListBullet4"/>
      </w:pPr>
      <w:r w:rsidRPr="006E5228">
        <w:t xml:space="preserve">Circle the selected questions on the survey form ahead of time, so you know which questions you’ll ask.  </w:t>
      </w:r>
    </w:p>
    <w:p w14:paraId="03AF08C7" w14:textId="46857D9B" w:rsidR="001C7667" w:rsidRPr="006E5228" w:rsidRDefault="001C7667" w:rsidP="001C7667">
      <w:pPr>
        <w:pStyle w:val="ListBullet"/>
      </w:pPr>
      <w:r w:rsidRPr="006E5228">
        <w:t xml:space="preserve">Before starting the interviews, read these instructions thoroughly and carefully. To conduct an efficient, effective interview, it’s essential to fully understand the survey questions, how the questions work, and exactly what information you’re trying </w:t>
      </w:r>
      <w:r w:rsidR="00537394" w:rsidRPr="006E5228">
        <w:t xml:space="preserve">to </w:t>
      </w:r>
      <w:r w:rsidRPr="006E5228">
        <w:t xml:space="preserve">obtain. </w:t>
      </w:r>
    </w:p>
    <w:p w14:paraId="208DCA93" w14:textId="339240D8" w:rsidR="00961425" w:rsidRPr="00BF064D" w:rsidRDefault="00961425" w:rsidP="00961425">
      <w:pPr>
        <w:pStyle w:val="ListBullet"/>
      </w:pPr>
      <w:r w:rsidRPr="006E5228">
        <w:t>If possible, try to schedule interviews for the</w:t>
      </w:r>
      <w:r w:rsidRPr="00BF064D">
        <w:t xml:space="preserve"> morning (preferably 0900). This will give you enough time to complete it </w:t>
      </w:r>
      <w:r w:rsidR="00D25D8F">
        <w:t>before</w:t>
      </w:r>
      <w:r w:rsidRPr="00BF064D">
        <w:t xml:space="preserve"> lunch. Interviews using a translator will take an average of about 2 hours. Then after lunch, enter the data, which will take an average of about 0.8 hours.</w:t>
      </w:r>
    </w:p>
    <w:p w14:paraId="5DAA5C01" w14:textId="77777777" w:rsidR="00190A75" w:rsidRPr="00CA5F81" w:rsidRDefault="00190A75" w:rsidP="00190A75">
      <w:pPr>
        <w:pStyle w:val="ListBullet2"/>
      </w:pPr>
      <w:r w:rsidRPr="00BF064D">
        <w:t>However, you’ll often have to do interviews whenever the respondent is available. Do whatever</w:t>
      </w:r>
      <w:r w:rsidRPr="00CA5F81">
        <w:t xml:space="preserve"> you have to do to get the data.</w:t>
      </w:r>
    </w:p>
    <w:p w14:paraId="6B988992" w14:textId="77777777" w:rsidR="00190A75" w:rsidRPr="00CA5F81" w:rsidRDefault="00190A75" w:rsidP="00190A75">
      <w:pPr>
        <w:pStyle w:val="ListBullet2"/>
      </w:pPr>
      <w:r w:rsidRPr="00CA5F81">
        <w:t xml:space="preserve">The important thing is to always enter the data as soon as possible, preferably before the next interview. </w:t>
      </w:r>
      <w:r w:rsidRPr="00CA5F81">
        <w:rPr>
          <w:color w:val="943634" w:themeColor="accent2" w:themeShade="BF"/>
        </w:rPr>
        <w:t>Do not get behind!</w:t>
      </w:r>
    </w:p>
    <w:p w14:paraId="55E2A5DE" w14:textId="77777777" w:rsidR="00F33BE5" w:rsidRPr="00CA5F81" w:rsidRDefault="00F33BE5" w:rsidP="00F33BE5">
      <w:pPr>
        <w:pStyle w:val="ListBullet"/>
      </w:pPr>
      <w:r w:rsidRPr="00CA5F81">
        <w:t xml:space="preserve">If the interview has to be kept short for whatever reason, select (and mark ahead of time) the questions you deem to </w:t>
      </w:r>
      <w:r w:rsidR="000B3D36" w:rsidRPr="00CA5F81">
        <w:t xml:space="preserve">be the most important to ask </w:t>
      </w:r>
      <w:r w:rsidR="00FD0E6A" w:rsidRPr="00CA5F81">
        <w:t xml:space="preserve">– and </w:t>
      </w:r>
      <w:r w:rsidRPr="00CA5F81">
        <w:t xml:space="preserve">skip the rest. </w:t>
      </w:r>
    </w:p>
    <w:p w14:paraId="73020AFD" w14:textId="77777777" w:rsidR="00A93050" w:rsidRDefault="00A93050" w:rsidP="00A93050">
      <w:pPr>
        <w:pStyle w:val="ListBullet2"/>
      </w:pPr>
      <w:r w:rsidRPr="00CA5F81">
        <w:t>And remember, in the Excel data grid, enter “</w:t>
      </w:r>
      <w:r w:rsidRPr="00CA5F81">
        <w:rPr>
          <w:b/>
        </w:rPr>
        <w:t>?</w:t>
      </w:r>
      <w:r w:rsidRPr="00CA5F81">
        <w:t xml:space="preserve">” in </w:t>
      </w:r>
      <w:r w:rsidR="003359CC" w:rsidRPr="00CA5F81">
        <w:t>each</w:t>
      </w:r>
      <w:r w:rsidRPr="00CA5F81">
        <w:t xml:space="preserve"> cell for which a question was not asked.</w:t>
      </w:r>
    </w:p>
    <w:p w14:paraId="306C87D8" w14:textId="78EBB051" w:rsidR="0091360E" w:rsidRPr="00BF064D" w:rsidRDefault="005D5DB8" w:rsidP="0091360E">
      <w:pPr>
        <w:pStyle w:val="ListBullet"/>
      </w:pPr>
      <w:r>
        <w:t>It’s very possible</w:t>
      </w:r>
      <w:r w:rsidR="0091360E" w:rsidRPr="00CA5F81">
        <w:t xml:space="preserve"> you will NOT have a desk or table at which to conduct the interview. That means you’ll be sitting in a chair and having to write on your lap. Best to look around where you’re </w:t>
      </w:r>
      <w:r w:rsidR="0091360E" w:rsidRPr="00BF064D">
        <w:t>staying (guesthouse or office) and find some sort of large book (children’s books are often oversized) or binder on which to write.</w:t>
      </w:r>
    </w:p>
    <w:p w14:paraId="6447C8D2" w14:textId="77777777" w:rsidR="00A720A8" w:rsidRPr="00BF064D" w:rsidRDefault="00A720A8" w:rsidP="00A720A8">
      <w:pPr>
        <w:pStyle w:val="ListBullet"/>
      </w:pPr>
      <w:r w:rsidRPr="00BF064D">
        <w:t>Arrange the seating.</w:t>
      </w:r>
    </w:p>
    <w:p w14:paraId="30F00465" w14:textId="77777777" w:rsidR="00A720A8" w:rsidRPr="00BF064D" w:rsidRDefault="00A720A8" w:rsidP="00A720A8">
      <w:pPr>
        <w:pStyle w:val="ListBullet2"/>
      </w:pPr>
      <w:r w:rsidRPr="00BF064D">
        <w:t>In whatever venue you’ll be conducting an interview, arrange the seating so you face the respondent(s). Move the chairs and tables as needed.</w:t>
      </w:r>
    </w:p>
    <w:p w14:paraId="02E563F2" w14:textId="77777777" w:rsidR="00A720A8" w:rsidRPr="00BF064D" w:rsidRDefault="00A720A8" w:rsidP="00A720A8">
      <w:pPr>
        <w:pStyle w:val="ListBullet2"/>
      </w:pPr>
      <w:r w:rsidRPr="00BF064D">
        <w:t>Always give the respondent(s) the good view, such as out a window or into the open part of the room. You can face a wall.</w:t>
      </w:r>
    </w:p>
    <w:p w14:paraId="3537F8CE" w14:textId="77777777" w:rsidR="00A720A8" w:rsidRPr="00BF064D" w:rsidRDefault="00A720A8" w:rsidP="00A720A8">
      <w:pPr>
        <w:pStyle w:val="ListBullet2"/>
      </w:pPr>
      <w:r w:rsidRPr="00BF064D">
        <w:t>When using a translator, if possible, place the translator between you and the respondent. That is, not next to you or the respondent, but 90 degrees to you and the respondent.</w:t>
      </w:r>
    </w:p>
    <w:p w14:paraId="3F50D207" w14:textId="77777777" w:rsidR="00A720A8" w:rsidRPr="00BF064D" w:rsidRDefault="00A720A8" w:rsidP="00A720A8">
      <w:pPr>
        <w:pStyle w:val="ListBullet"/>
      </w:pPr>
      <w:r w:rsidRPr="00BF064D">
        <w:t xml:space="preserve">Have a chair or table for the map. </w:t>
      </w:r>
    </w:p>
    <w:p w14:paraId="1A962332" w14:textId="095FE5B1" w:rsidR="00A720A8" w:rsidRPr="00BF064D" w:rsidRDefault="00A720A8" w:rsidP="00A720A8">
      <w:pPr>
        <w:pStyle w:val="ListBullet2"/>
      </w:pPr>
      <w:r w:rsidRPr="00BF064D">
        <w:t>Ideally, you’ll have a table of some sort on which you can set the map. If no table is available, get another chair to set it on – don’t set it on the floor</w:t>
      </w:r>
      <w:r w:rsidR="006E0298">
        <w:t xml:space="preserve"> or ground</w:t>
      </w:r>
      <w:r w:rsidRPr="00BF064D">
        <w:t>, as this would not be regarded well.</w:t>
      </w:r>
    </w:p>
    <w:p w14:paraId="0CD1080A" w14:textId="77777777" w:rsidR="00A720A8" w:rsidRDefault="00A720A8" w:rsidP="00A720A8">
      <w:pPr>
        <w:pStyle w:val="ListBullet2"/>
      </w:pPr>
      <w:r w:rsidRPr="00BF064D">
        <w:t>Place a separate pen on the map for respondent to use. </w:t>
      </w:r>
    </w:p>
    <w:p w14:paraId="03BE7CCE" w14:textId="77777777" w:rsidR="006E0298" w:rsidRPr="00BF064D" w:rsidRDefault="006E0298" w:rsidP="006E0298">
      <w:pPr>
        <w:pStyle w:val="ListBullet2"/>
        <w:numPr>
          <w:ilvl w:val="0"/>
          <w:numId w:val="0"/>
        </w:numPr>
        <w:ind w:left="1080" w:hanging="360"/>
      </w:pPr>
    </w:p>
    <w:p w14:paraId="4A2E1710" w14:textId="68F62BD9" w:rsidR="00A720A8" w:rsidRPr="00BF064D" w:rsidRDefault="00A720A8" w:rsidP="00A720A8">
      <w:pPr>
        <w:pStyle w:val="ListBullet"/>
      </w:pPr>
      <w:r w:rsidRPr="00BF064D">
        <w:lastRenderedPageBreak/>
        <w:t>Using a translator/interpreter.</w:t>
      </w:r>
    </w:p>
    <w:p w14:paraId="653799D3" w14:textId="77777777" w:rsidR="00A720A8" w:rsidRPr="00BF064D" w:rsidRDefault="00A720A8" w:rsidP="00A720A8">
      <w:pPr>
        <w:pStyle w:val="ListBullet2"/>
      </w:pPr>
      <w:r w:rsidRPr="00BF064D">
        <w:t>Recognize that using a translator during an interview will:</w:t>
      </w:r>
    </w:p>
    <w:p w14:paraId="21152BC4" w14:textId="77777777" w:rsidR="00A720A8" w:rsidRPr="00BF064D" w:rsidRDefault="00A720A8" w:rsidP="00A720A8">
      <w:pPr>
        <w:pStyle w:val="ListBullet3"/>
      </w:pPr>
      <w:r w:rsidRPr="00BF064D">
        <w:t xml:space="preserve">Take more effort and more time. </w:t>
      </w:r>
    </w:p>
    <w:p w14:paraId="443CB833" w14:textId="77777777" w:rsidR="00A720A8" w:rsidRPr="00BF064D" w:rsidRDefault="00A720A8" w:rsidP="00A720A8">
      <w:pPr>
        <w:pStyle w:val="ListBullet3"/>
      </w:pPr>
      <w:r w:rsidRPr="00BF064D">
        <w:t xml:space="preserve">Yield less data and lower-quality data. </w:t>
      </w:r>
    </w:p>
    <w:p w14:paraId="687346A1" w14:textId="77777777" w:rsidR="00A720A8" w:rsidRPr="00BF064D" w:rsidRDefault="00A720A8" w:rsidP="00A720A8">
      <w:pPr>
        <w:pStyle w:val="ListBullet4"/>
      </w:pPr>
      <w:r w:rsidRPr="00BF064D">
        <w:t>Therefore, you have to ask for additional information and for clarification.</w:t>
      </w:r>
    </w:p>
    <w:p w14:paraId="296980FB" w14:textId="77777777" w:rsidR="00A720A8" w:rsidRPr="00BF064D" w:rsidRDefault="00A720A8" w:rsidP="00A720A8">
      <w:pPr>
        <w:pStyle w:val="ListBullet2"/>
      </w:pPr>
      <w:r w:rsidRPr="00BF064D">
        <w:t xml:space="preserve">Some translators are assertive and independent-minded rather than just translating what’s being said. This type of translator tends to take over the leadership/management of the interview, and might also re-shape the questions to ask something that’s not being asked.   </w:t>
      </w:r>
    </w:p>
    <w:p w14:paraId="4F85E5A3" w14:textId="77777777" w:rsidR="00A720A8" w:rsidRPr="00BF064D" w:rsidRDefault="00A720A8" w:rsidP="00A720A8">
      <w:pPr>
        <w:pStyle w:val="ListBullet3"/>
      </w:pPr>
      <w:r w:rsidRPr="00BF064D">
        <w:t>Therefore, you, as the surveyor, must guard against this, be proactive, and maintain control of the translator and the interview.</w:t>
      </w:r>
    </w:p>
    <w:p w14:paraId="5EC790DB" w14:textId="77777777" w:rsidR="00A720A8" w:rsidRPr="00BF064D" w:rsidRDefault="00A720A8" w:rsidP="00A720A8">
      <w:pPr>
        <w:pStyle w:val="ListBullet3"/>
      </w:pPr>
      <w:r w:rsidRPr="00BF064D">
        <w:t>Ask the translator what he/she is asking, how they’re phrasing the question(s), so you know whether or not the correct question is being asked (and thereby, if you’re obtaining the right data).</w:t>
      </w:r>
    </w:p>
    <w:p w14:paraId="290CF7F4" w14:textId="77777777" w:rsidR="00A720A8" w:rsidRPr="00BF064D" w:rsidRDefault="00A720A8" w:rsidP="00A720A8">
      <w:pPr>
        <w:pStyle w:val="ListBullet2"/>
      </w:pPr>
      <w:r w:rsidRPr="00BF064D">
        <w:t xml:space="preserve">If you’ll be using a translator, before the first interview, take an hour, and go through the entire survey form and the process. You want to be absolutely sure they really understand what you’re trying to get at with each question and what type of answer you need. </w:t>
      </w:r>
    </w:p>
    <w:p w14:paraId="71910FAC" w14:textId="77777777" w:rsidR="00A720A8" w:rsidRPr="00BF064D" w:rsidRDefault="00A720A8" w:rsidP="00A720A8">
      <w:pPr>
        <w:pStyle w:val="ListBullet3"/>
      </w:pPr>
      <w:r w:rsidRPr="00BF064D">
        <w:t xml:space="preserve">During the first couple of interviews using that translator, give them an extra copy of the survey form and the definitions sheet for them to use. </w:t>
      </w:r>
    </w:p>
    <w:p w14:paraId="651336FD" w14:textId="77777777" w:rsidR="00A720A8" w:rsidRPr="00BF064D" w:rsidRDefault="00A720A8" w:rsidP="00A720A8">
      <w:pPr>
        <w:pStyle w:val="ListBullet3"/>
      </w:pPr>
      <w:r w:rsidRPr="00BF064D">
        <w:t xml:space="preserve">Also, give them a laminated scale at the start of every interview. </w:t>
      </w:r>
    </w:p>
    <w:p w14:paraId="2D316B57" w14:textId="77777777" w:rsidR="00A720A8" w:rsidRPr="00BF064D" w:rsidRDefault="00A720A8" w:rsidP="00A720A8">
      <w:pPr>
        <w:pStyle w:val="ListBullet2"/>
      </w:pPr>
      <w:r w:rsidRPr="00BF064D">
        <w:t>After arriving in the GMA, during your set-up day, ask your handler/point-of-contact about paying translators. In some cases, people are willing to translate for free or as part of their normal duties. In other cases, it would be appropriate to pay the translators. Discuss this with your handler to find out what would be appropriate.</w:t>
      </w:r>
    </w:p>
    <w:p w14:paraId="5BEFC3DE" w14:textId="77777777" w:rsidR="00A720A8" w:rsidRPr="00BF064D" w:rsidRDefault="00A720A8" w:rsidP="00A720A8">
      <w:pPr>
        <w:pStyle w:val="ListBullet3"/>
      </w:pPr>
      <w:r w:rsidRPr="00BF064D">
        <w:t>If payment is appropriate, one method of determining how much to pay is to multiply their standard hourly wage times the number of hours they translated. If they’re a particularly-good, consider increasing that a bit.</w:t>
      </w:r>
    </w:p>
    <w:p w14:paraId="1839FEA2" w14:textId="77777777" w:rsidR="00A720A8" w:rsidRPr="00BF064D" w:rsidRDefault="00A720A8" w:rsidP="00A720A8">
      <w:pPr>
        <w:pStyle w:val="ListBullet"/>
      </w:pPr>
      <w:r w:rsidRPr="00BF064D">
        <w:t>Have some water available for the respondent(s).</w:t>
      </w:r>
    </w:p>
    <w:p w14:paraId="03EA3E4F" w14:textId="77777777" w:rsidR="00A720A8" w:rsidRPr="00BF064D" w:rsidRDefault="00A720A8" w:rsidP="00A720A8">
      <w:pPr>
        <w:pStyle w:val="ListBullet2"/>
      </w:pPr>
      <w:r w:rsidRPr="00BF064D">
        <w:t>Get some glasses from the kitchen, have bottled water on the table, whatever.</w:t>
      </w:r>
    </w:p>
    <w:p w14:paraId="0B7B249F" w14:textId="77777777" w:rsidR="00A93050" w:rsidRPr="00BF064D" w:rsidRDefault="003359CC" w:rsidP="00F33BE5">
      <w:pPr>
        <w:pStyle w:val="ListBullet"/>
      </w:pPr>
      <w:bookmarkStart w:id="5" w:name="DataDetective"/>
      <w:bookmarkEnd w:id="5"/>
      <w:r w:rsidRPr="00BF064D">
        <w:t>Be a data detective.</w:t>
      </w:r>
    </w:p>
    <w:p w14:paraId="0E389865" w14:textId="77777777" w:rsidR="003359CC" w:rsidRPr="003B2F70" w:rsidRDefault="003359CC" w:rsidP="003359CC">
      <w:pPr>
        <w:pStyle w:val="ListBullet2"/>
      </w:pPr>
      <w:r w:rsidRPr="00BF064D">
        <w:t xml:space="preserve">As field researchers, we’re detectives. We’re starting with no data, and therefore, every </w:t>
      </w:r>
      <w:r w:rsidR="0041242F" w:rsidRPr="00BF064D">
        <w:t>credible</w:t>
      </w:r>
      <w:r w:rsidR="0041242F" w:rsidRPr="00CA5F81">
        <w:t xml:space="preserve"> </w:t>
      </w:r>
      <w:r w:rsidRPr="00CA5F81">
        <w:t xml:space="preserve">piece of data we obtain is a plus, and enables us to </w:t>
      </w:r>
      <w:r w:rsidR="00387987" w:rsidRPr="00CA5F81">
        <w:t>obtain a</w:t>
      </w:r>
      <w:r w:rsidRPr="00CA5F81">
        <w:t xml:space="preserve"> more complete, </w:t>
      </w:r>
      <w:r w:rsidRPr="003B2F70">
        <w:t>correct, and accurate</w:t>
      </w:r>
      <w:r w:rsidR="00387987" w:rsidRPr="003B2F70">
        <w:t xml:space="preserve"> understanding of the needs</w:t>
      </w:r>
      <w:r w:rsidRPr="003B2F70">
        <w:t xml:space="preserve">. </w:t>
      </w:r>
    </w:p>
    <w:p w14:paraId="2C3B09BF" w14:textId="4C2A571A" w:rsidR="001A60A7" w:rsidRPr="006E5228" w:rsidRDefault="003359CC" w:rsidP="001A60A7">
      <w:pPr>
        <w:pStyle w:val="ListBullet2"/>
      </w:pPr>
      <w:r w:rsidRPr="003B2F70">
        <w:t xml:space="preserve">No one </w:t>
      </w:r>
      <w:r w:rsidRPr="006E5228">
        <w:t xml:space="preserve">person has all the information we seek. That’s why we want to interview as many </w:t>
      </w:r>
      <w:r w:rsidR="000B4B2F" w:rsidRPr="006E5228">
        <w:t xml:space="preserve">of the </w:t>
      </w:r>
      <w:r w:rsidRPr="006E5228">
        <w:t xml:space="preserve">appropriate people as we reasonably can. By aggregating all of the data, we can assemble a picture of the transportation situation. </w:t>
      </w:r>
    </w:p>
    <w:p w14:paraId="2F4BBFB4" w14:textId="0AD86EE9" w:rsidR="004D13C9" w:rsidRPr="006E5228" w:rsidRDefault="004D13C9" w:rsidP="003359CC">
      <w:pPr>
        <w:pStyle w:val="ListBullet2"/>
      </w:pPr>
      <w:r w:rsidRPr="006E5228">
        <w:t>That said, there will probably be some data we won’t be able to obtain through the interviews</w:t>
      </w:r>
      <w:r w:rsidR="00A90C14" w:rsidRPr="006E5228">
        <w:t xml:space="preserve"> – we’ll have to go find it.</w:t>
      </w:r>
    </w:p>
    <w:p w14:paraId="6D2277BB" w14:textId="37026B2E" w:rsidR="004D13C9" w:rsidRPr="006E5228" w:rsidRDefault="00A90C14" w:rsidP="00A90C14">
      <w:pPr>
        <w:pStyle w:val="ListBullet3"/>
      </w:pPr>
      <w:r w:rsidRPr="006E5228">
        <w:t>Your handler</w:t>
      </w:r>
      <w:r w:rsidR="00EB2C32" w:rsidRPr="006E5228">
        <w:t xml:space="preserve"> </w:t>
      </w:r>
      <w:r w:rsidR="00447F4F" w:rsidRPr="006E5228">
        <w:t xml:space="preserve">will probably be able to tell you how many people you </w:t>
      </w:r>
      <w:r w:rsidR="00447F4F" w:rsidRPr="006E5228">
        <w:rPr>
          <w:u w:val="single"/>
        </w:rPr>
        <w:t>won’t</w:t>
      </w:r>
      <w:r w:rsidR="00447F4F" w:rsidRPr="006E5228">
        <w:t xml:space="preserve"> be able to interview, </w:t>
      </w:r>
      <w:r w:rsidR="007822C4" w:rsidRPr="006E5228">
        <w:t xml:space="preserve">as well as </w:t>
      </w:r>
      <w:r w:rsidR="00447F4F" w:rsidRPr="006E5228">
        <w:t>their names</w:t>
      </w:r>
      <w:r w:rsidR="007822C4" w:rsidRPr="006E5228">
        <w:t xml:space="preserve"> and work locations.</w:t>
      </w:r>
    </w:p>
    <w:p w14:paraId="2D7586C2" w14:textId="4910873B" w:rsidR="007822C4" w:rsidRPr="006E5228" w:rsidRDefault="007822C4" w:rsidP="00A90C14">
      <w:pPr>
        <w:pStyle w:val="ListBullet3"/>
      </w:pPr>
      <w:r w:rsidRPr="006E5228">
        <w:t xml:space="preserve">Take that information and go talk with </w:t>
      </w:r>
      <w:r w:rsidR="00592A0D" w:rsidRPr="006E5228">
        <w:t>a specialist</w:t>
      </w:r>
      <w:r w:rsidRPr="006E5228">
        <w:t xml:space="preserve"> in the office</w:t>
      </w:r>
      <w:r w:rsidR="008A22F3" w:rsidRPr="006E5228">
        <w:t xml:space="preserve"> </w:t>
      </w:r>
      <w:r w:rsidR="0061517B" w:rsidRPr="006E5228">
        <w:t xml:space="preserve">(e.g., the HR person) </w:t>
      </w:r>
      <w:r w:rsidR="008A22F3" w:rsidRPr="006E5228">
        <w:t>who can tell you the following about those workers:</w:t>
      </w:r>
    </w:p>
    <w:p w14:paraId="2E720F6C" w14:textId="263D66A6" w:rsidR="008A22F3" w:rsidRPr="006E5228" w:rsidRDefault="008A22F3" w:rsidP="008A22F3">
      <w:pPr>
        <w:pStyle w:val="ListBullet4"/>
      </w:pPr>
      <w:r w:rsidRPr="006E5228">
        <w:t>Whether they’re nationals or expatriates</w:t>
      </w:r>
    </w:p>
    <w:p w14:paraId="03A43F1D" w14:textId="730CF971" w:rsidR="008A22F3" w:rsidRPr="006E5228" w:rsidRDefault="00444C75" w:rsidP="008A22F3">
      <w:pPr>
        <w:pStyle w:val="ListBullet4"/>
      </w:pPr>
      <w:r w:rsidRPr="006E5228">
        <w:t>Whether they’re m</w:t>
      </w:r>
      <w:r w:rsidR="008A22F3" w:rsidRPr="006E5228">
        <w:t>ale or female</w:t>
      </w:r>
    </w:p>
    <w:p w14:paraId="69060FD8" w14:textId="19805CD6" w:rsidR="008A22F3" w:rsidRPr="006E5228" w:rsidRDefault="00444C75" w:rsidP="008A22F3">
      <w:pPr>
        <w:pStyle w:val="ListBullet4"/>
      </w:pPr>
      <w:r w:rsidRPr="006E5228">
        <w:t>How many</w:t>
      </w:r>
      <w:r w:rsidR="004029BB" w:rsidRPr="006E5228">
        <w:t xml:space="preserve"> of the women have to travel unaccompanied</w:t>
      </w:r>
    </w:p>
    <w:p w14:paraId="4FC62FD6" w14:textId="4B8F8A41" w:rsidR="004029BB" w:rsidRPr="006E5228" w:rsidRDefault="00444C75" w:rsidP="008A22F3">
      <w:pPr>
        <w:pStyle w:val="ListBullet4"/>
      </w:pPr>
      <w:r w:rsidRPr="006E5228">
        <w:lastRenderedPageBreak/>
        <w:t>How many</w:t>
      </w:r>
      <w:r w:rsidR="004029BB" w:rsidRPr="006E5228">
        <w:t xml:space="preserve"> </w:t>
      </w:r>
      <w:r w:rsidR="00715092" w:rsidRPr="006E5228">
        <w:t>families</w:t>
      </w:r>
      <w:r w:rsidR="004029BB" w:rsidRPr="006E5228">
        <w:t xml:space="preserve"> would be traveling with children under age 12</w:t>
      </w:r>
    </w:p>
    <w:p w14:paraId="53150231" w14:textId="669809A8" w:rsidR="004029BB" w:rsidRPr="006E5228" w:rsidRDefault="00444C75" w:rsidP="008A22F3">
      <w:pPr>
        <w:pStyle w:val="ListBullet4"/>
      </w:pPr>
      <w:r w:rsidRPr="006E5228">
        <w:t>How many</w:t>
      </w:r>
      <w:r w:rsidR="004029BB" w:rsidRPr="006E5228">
        <w:t xml:space="preserve"> of the children would be traveling to boarding school</w:t>
      </w:r>
    </w:p>
    <w:p w14:paraId="65E24178" w14:textId="657058DB" w:rsidR="004029BB" w:rsidRPr="006E5228" w:rsidRDefault="0061517B" w:rsidP="008A22F3">
      <w:pPr>
        <w:pStyle w:val="ListBullet4"/>
      </w:pPr>
      <w:r w:rsidRPr="006E5228">
        <w:t>Where they travel from and to (their origins and destinations)</w:t>
      </w:r>
    </w:p>
    <w:p w14:paraId="74AD0A24" w14:textId="355C615C" w:rsidR="00F110B9" w:rsidRPr="006E5228" w:rsidRDefault="00F110B9" w:rsidP="008A22F3">
      <w:pPr>
        <w:pStyle w:val="ListBullet4"/>
      </w:pPr>
      <w:r w:rsidRPr="006E5228">
        <w:t xml:space="preserve">Any other </w:t>
      </w:r>
      <w:r w:rsidR="00592A0D" w:rsidRPr="006E5228">
        <w:t>information from the survey questions you can obtain</w:t>
      </w:r>
    </w:p>
    <w:p w14:paraId="6D4C7035" w14:textId="3566FCC1" w:rsidR="000B2633" w:rsidRPr="00CA5F81" w:rsidRDefault="000B2633" w:rsidP="003359CC">
      <w:pPr>
        <w:pStyle w:val="ListBullet2"/>
      </w:pPr>
      <w:r w:rsidRPr="006E5228">
        <w:t xml:space="preserve">If you talk with a specialist about </w:t>
      </w:r>
      <w:r w:rsidR="00F110B9" w:rsidRPr="006E5228">
        <w:t>any</w:t>
      </w:r>
      <w:r w:rsidR="002754FF" w:rsidRPr="006E5228">
        <w:t xml:space="preserve"> of</w:t>
      </w:r>
      <w:r w:rsidRPr="006E5228">
        <w:t xml:space="preserve"> the questions above (or any other survey questions), treat it as an interview</w:t>
      </w:r>
      <w:r w:rsidRPr="00CA5F81">
        <w:t xml:space="preserve">. </w:t>
      </w:r>
    </w:p>
    <w:p w14:paraId="28798536" w14:textId="4D7B4A18" w:rsidR="000B2633" w:rsidRPr="00CA5F81" w:rsidRDefault="000B2633" w:rsidP="000B2633">
      <w:pPr>
        <w:pStyle w:val="ListBullet3"/>
      </w:pPr>
      <w:r w:rsidRPr="00CA5F81">
        <w:t xml:space="preserve">That is, give the respondent an interview code, </w:t>
      </w:r>
      <w:r w:rsidR="00387987" w:rsidRPr="00CA5F81">
        <w:t xml:space="preserve">do a respondent record, </w:t>
      </w:r>
      <w:r w:rsidRPr="00CA5F81">
        <w:t xml:space="preserve">and enter the data as you would for any other respondent. The main difference is you will have asked them only </w:t>
      </w:r>
      <w:r w:rsidR="00F110B9">
        <w:t>a few</w:t>
      </w:r>
      <w:r w:rsidRPr="00CA5F81">
        <w:t xml:space="preserve"> questions</w:t>
      </w:r>
      <w:r w:rsidR="00F110B9">
        <w:t>, not all of them</w:t>
      </w:r>
      <w:r w:rsidRPr="00CA5F81">
        <w:t>. On the Excel data grid, enter “</w:t>
      </w:r>
      <w:r w:rsidRPr="00CA5F81">
        <w:rPr>
          <w:b/>
        </w:rPr>
        <w:t>?</w:t>
      </w:r>
      <w:r w:rsidRPr="00CA5F81">
        <w:t xml:space="preserve">” for all questions not asked. </w:t>
      </w:r>
    </w:p>
    <w:p w14:paraId="58F82815" w14:textId="77777777" w:rsidR="00C805FD" w:rsidRPr="00CA5F81" w:rsidRDefault="000B2633" w:rsidP="003359CC">
      <w:pPr>
        <w:pStyle w:val="ListBullet2"/>
      </w:pPr>
      <w:r w:rsidRPr="00CA5F81">
        <w:t>We’re seeking the most-c</w:t>
      </w:r>
      <w:r w:rsidR="00387987" w:rsidRPr="00CA5F81">
        <w:t xml:space="preserve">redible </w:t>
      </w:r>
      <w:r w:rsidRPr="00CA5F81">
        <w:t>and most-</w:t>
      </w:r>
      <w:r w:rsidR="001A60A7" w:rsidRPr="00CA5F81">
        <w:t>correct data. Use the best source</w:t>
      </w:r>
      <w:r w:rsidR="00AC4A15" w:rsidRPr="00CA5F81">
        <w:t>(s)</w:t>
      </w:r>
      <w:r w:rsidR="001A60A7" w:rsidRPr="00CA5F81">
        <w:t xml:space="preserve">. </w:t>
      </w:r>
    </w:p>
    <w:p w14:paraId="432681B3" w14:textId="5BDC5203" w:rsidR="000B2633" w:rsidRPr="00CA5F81" w:rsidRDefault="000B2633" w:rsidP="000B2633">
      <w:pPr>
        <w:pStyle w:val="ListBullet3"/>
      </w:pPr>
      <w:r w:rsidRPr="00CA5F81">
        <w:t>In application, if, for example,</w:t>
      </w:r>
      <w:r w:rsidR="00387987" w:rsidRPr="00CA5F81">
        <w:t xml:space="preserve"> </w:t>
      </w:r>
      <w:r w:rsidRPr="00CA5F81">
        <w:t xml:space="preserve">you have </w:t>
      </w:r>
      <w:r w:rsidR="00AC4A15" w:rsidRPr="00CA5F81">
        <w:t xml:space="preserve">a </w:t>
      </w:r>
      <w:r w:rsidR="003949C1" w:rsidRPr="00CA5F81">
        <w:t>definitive</w:t>
      </w:r>
      <w:r w:rsidRPr="00CA5F81">
        <w:t xml:space="preserve"> list of </w:t>
      </w:r>
      <w:r w:rsidR="008D1CF7" w:rsidRPr="00CA5F81">
        <w:t xml:space="preserve">future </w:t>
      </w:r>
      <w:r w:rsidR="00763248">
        <w:t>work locations</w:t>
      </w:r>
      <w:r w:rsidRPr="00CA5F81">
        <w:t xml:space="preserve"> from the </w:t>
      </w:r>
      <w:r w:rsidR="00C8189A">
        <w:t>P</w:t>
      </w:r>
      <w:r w:rsidRPr="00CA5F81">
        <w:t xml:space="preserve">rojects </w:t>
      </w:r>
      <w:r w:rsidR="00C8189A">
        <w:t>C</w:t>
      </w:r>
      <w:r w:rsidRPr="00CA5F81">
        <w:t xml:space="preserve">oordinator, </w:t>
      </w:r>
      <w:r w:rsidR="00AC4A15" w:rsidRPr="00CA5F81">
        <w:t xml:space="preserve">combine it with any additional </w:t>
      </w:r>
      <w:r w:rsidR="007C7C86" w:rsidRPr="00CA5F81">
        <w:t>locations</w:t>
      </w:r>
      <w:r w:rsidR="00AC4A15" w:rsidRPr="00CA5F81">
        <w:t xml:space="preserve"> mentioned by individuals, and put the entire, combined list in the report.</w:t>
      </w:r>
    </w:p>
    <w:p w14:paraId="374A8239" w14:textId="77777777" w:rsidR="00F33BE5" w:rsidRPr="00CA5F81" w:rsidRDefault="00F33BE5" w:rsidP="00AC5A6E">
      <w:pPr>
        <w:pStyle w:val="Heading3"/>
      </w:pPr>
      <w:r w:rsidRPr="00CA5F81">
        <w:t>DURING INTERVIEWS</w:t>
      </w:r>
    </w:p>
    <w:p w14:paraId="4072A883" w14:textId="77777777" w:rsidR="00976F2D" w:rsidRPr="00CA5F81" w:rsidRDefault="00976F2D" w:rsidP="00976F2D">
      <w:pPr>
        <w:pStyle w:val="ListBullet"/>
      </w:pPr>
      <w:r w:rsidRPr="00CA5F81">
        <w:t>When you sit down with people to interview them, introduce yourself and the research</w:t>
      </w:r>
      <w:r w:rsidR="00A16F3D" w:rsidRPr="00CA5F81">
        <w:t xml:space="preserve">. </w:t>
      </w:r>
      <w:r w:rsidRPr="00CA5F81">
        <w:t>(</w:t>
      </w:r>
      <w:r w:rsidR="00F86C1A" w:rsidRPr="00CA5F81">
        <w:t>There’s a</w:t>
      </w:r>
      <w:r w:rsidRPr="00CA5F81">
        <w:t xml:space="preserve"> </w:t>
      </w:r>
      <w:hyperlink w:anchor="InterviewChecklist" w:history="1">
        <w:r w:rsidRPr="00CA5F81">
          <w:rPr>
            <w:rStyle w:val="Hyperlink"/>
          </w:rPr>
          <w:t>printable checklist</w:t>
        </w:r>
      </w:hyperlink>
      <w:r w:rsidRPr="00CA5F81">
        <w:t xml:space="preserve"> </w:t>
      </w:r>
      <w:r w:rsidR="00156EB7" w:rsidRPr="00CA5F81">
        <w:t>later</w:t>
      </w:r>
      <w:r w:rsidR="00AF3BE9" w:rsidRPr="00CA5F81">
        <w:t xml:space="preserve"> in </w:t>
      </w:r>
      <w:r w:rsidRPr="00CA5F81">
        <w:t xml:space="preserve">this document.) </w:t>
      </w:r>
    </w:p>
    <w:p w14:paraId="09B78156" w14:textId="77777777" w:rsidR="00B41562" w:rsidRPr="00CA5F81" w:rsidRDefault="00B41562" w:rsidP="00B41562">
      <w:pPr>
        <w:pStyle w:val="ListBullet2"/>
      </w:pPr>
      <w:r w:rsidRPr="00CA5F81">
        <w:t>Do your best to establish rapport with your respondent(s) in the short time you have before starting the interview. Try to find something in common with them.</w:t>
      </w:r>
    </w:p>
    <w:p w14:paraId="5FE96841" w14:textId="77777777" w:rsidR="00B41562" w:rsidRPr="00CA5F81" w:rsidRDefault="00B41562" w:rsidP="00B41562">
      <w:pPr>
        <w:pStyle w:val="ListBullet2"/>
      </w:pPr>
      <w:r w:rsidRPr="00CA5F81">
        <w:t>Tell them you’ll get to know them and their work when you start the survey. Then introduce yourself if they don’t know you.</w:t>
      </w:r>
    </w:p>
    <w:p w14:paraId="18515F4E" w14:textId="77777777" w:rsidR="00B41562" w:rsidRPr="00CA5F81" w:rsidRDefault="00B41562" w:rsidP="00B41562">
      <w:pPr>
        <w:pStyle w:val="ListBullet2"/>
      </w:pPr>
      <w:r w:rsidRPr="00CA5F81">
        <w:t xml:space="preserve">Explain the purpose of the research is to find out what transportation is needed to advance the work of people doing (whatever the ministry is, </w:t>
      </w:r>
      <w:r w:rsidR="00AC3436" w:rsidRPr="00CA5F81">
        <w:t>e.g.,</w:t>
      </w:r>
      <w:r w:rsidRPr="00CA5F81">
        <w:t xml:space="preserve"> Bible translation, church planting) in (the geographic ministry area).</w:t>
      </w:r>
    </w:p>
    <w:p w14:paraId="1DF18E94" w14:textId="77777777" w:rsidR="00A5635F" w:rsidRDefault="00B41562" w:rsidP="00B41562">
      <w:pPr>
        <w:pStyle w:val="ListBullet3"/>
      </w:pPr>
      <w:r w:rsidRPr="00CA5F81">
        <w:t>To obtain an inventory of who, has to go where, how often, carrying what.</w:t>
      </w:r>
    </w:p>
    <w:p w14:paraId="04C1F713" w14:textId="76C8BD8D" w:rsidR="00B41562" w:rsidRPr="00CA5F81" w:rsidRDefault="00A5635F" w:rsidP="00B41562">
      <w:pPr>
        <w:pStyle w:val="ListBullet3"/>
      </w:pPr>
      <w:bookmarkStart w:id="6" w:name="_Hlk146604777"/>
      <w:r>
        <w:t>And to assess the time, health, safety, and security associated with travel.</w:t>
      </w:r>
      <w:r w:rsidR="00B41562" w:rsidRPr="00CA5F81">
        <w:t xml:space="preserve"> </w:t>
      </w:r>
    </w:p>
    <w:bookmarkEnd w:id="6"/>
    <w:p w14:paraId="20304F2C" w14:textId="77777777" w:rsidR="00B41562" w:rsidRDefault="00B41562" w:rsidP="00B41562">
      <w:pPr>
        <w:pStyle w:val="ListBullet3"/>
      </w:pPr>
      <w:r w:rsidRPr="00CA5F81">
        <w:t xml:space="preserve">We’re looking at the transport required out to the time horizon, </w:t>
      </w:r>
      <w:r w:rsidR="00AC3436" w:rsidRPr="00CA5F81">
        <w:t>e.g.,</w:t>
      </w:r>
      <w:r w:rsidRPr="00CA5F81">
        <w:t xml:space="preserve"> 3 years. 5 years, 10 years.</w:t>
      </w:r>
    </w:p>
    <w:p w14:paraId="785A1875" w14:textId="77777777" w:rsidR="00B41562" w:rsidRPr="00CA5F81" w:rsidRDefault="00B41562" w:rsidP="00B41562">
      <w:pPr>
        <w:pStyle w:val="ListBullet2"/>
      </w:pPr>
      <w:r w:rsidRPr="00CA5F81">
        <w:t xml:space="preserve">Tell them who sent you out to interview them, and that </w:t>
      </w:r>
      <w:r w:rsidR="004C3975" w:rsidRPr="00CA5F81">
        <w:t>your organization (</w:t>
      </w:r>
      <w:r w:rsidR="00AC3436" w:rsidRPr="00CA5F81">
        <w:t>e.g.,</w:t>
      </w:r>
      <w:r w:rsidR="004C3975" w:rsidRPr="00CA5F81">
        <w:t xml:space="preserve"> JAARS)</w:t>
      </w:r>
      <w:r w:rsidRPr="00CA5F81">
        <w:t xml:space="preserve"> is serving that leader/entity.</w:t>
      </w:r>
    </w:p>
    <w:p w14:paraId="336939AA" w14:textId="77777777" w:rsidR="00B41562" w:rsidRPr="00CA5F81" w:rsidRDefault="00B41562" w:rsidP="00B41562">
      <w:pPr>
        <w:pStyle w:val="ListBullet3"/>
      </w:pPr>
      <w:r w:rsidRPr="00CA5F81">
        <w:t xml:space="preserve">Tell them you’re interviewing them because </w:t>
      </w:r>
      <w:r w:rsidRPr="00CA5F81">
        <w:rPr>
          <w:u w:val="single"/>
        </w:rPr>
        <w:t>they are the experts</w:t>
      </w:r>
      <w:r w:rsidRPr="00CA5F81">
        <w:t>, they are the ones who understand the transportation situation the best.</w:t>
      </w:r>
    </w:p>
    <w:p w14:paraId="66D5FDA8" w14:textId="77777777" w:rsidR="00B41562" w:rsidRPr="00CA5F81" w:rsidRDefault="00B41562" w:rsidP="00B41562">
      <w:pPr>
        <w:pStyle w:val="ListBullet3"/>
      </w:pPr>
      <w:r w:rsidRPr="00CA5F81">
        <w:t>Thank them for being willing to share their expertise and experience.</w:t>
      </w:r>
    </w:p>
    <w:p w14:paraId="3A70FA23" w14:textId="77777777" w:rsidR="00B41562" w:rsidRPr="00CA5F81" w:rsidRDefault="00B41562" w:rsidP="00B41562">
      <w:pPr>
        <w:pStyle w:val="ListBullet2"/>
      </w:pPr>
      <w:r w:rsidRPr="00CA5F81">
        <w:t>Tell them who the research will be used by (the commissioner, stakeholders</w:t>
      </w:r>
      <w:r w:rsidR="008F0833" w:rsidRPr="00CA5F81">
        <w:t>,</w:t>
      </w:r>
      <w:r w:rsidRPr="00CA5F81">
        <w:t xml:space="preserve"> and </w:t>
      </w:r>
      <w:r w:rsidR="004C3975" w:rsidRPr="00CA5F81">
        <w:t xml:space="preserve">perhaps </w:t>
      </w:r>
      <w:r w:rsidRPr="00CA5F81">
        <w:t>JAARS). Give them actual names.</w:t>
      </w:r>
    </w:p>
    <w:p w14:paraId="1B38DDF8" w14:textId="77777777" w:rsidR="00B41562" w:rsidRPr="00CA5F81" w:rsidRDefault="00B41562" w:rsidP="00B41562">
      <w:pPr>
        <w:pStyle w:val="ListBullet2"/>
      </w:pPr>
      <w:r w:rsidRPr="00CA5F81">
        <w:t>Explain the research will be used for making decisions about providing transportation resources to advance the work, whether they be air, land, water, or a combination of those.</w:t>
      </w:r>
    </w:p>
    <w:p w14:paraId="6FA830FB" w14:textId="39155E4D" w:rsidR="00B41562" w:rsidRDefault="00B41562" w:rsidP="00B41562">
      <w:pPr>
        <w:pStyle w:val="ListBullet3"/>
      </w:pPr>
      <w:r w:rsidRPr="00CA5F81">
        <w:rPr>
          <w:b/>
          <w:color w:val="FF0000"/>
        </w:rPr>
        <w:t>Warning</w:t>
      </w:r>
      <w:r w:rsidRPr="00CA5F81">
        <w:t>: DO NOT tell them “</w:t>
      </w:r>
      <w:r w:rsidR="00370EFB">
        <w:t>W</w:t>
      </w:r>
      <w:r w:rsidRPr="00CA5F81">
        <w:t>e’re thinking about starting an aviation program.”  They will interpret this as “you’re GOING to start a flight program” and this will cause credibility and relational problems if one isn’t started. It will also skew their responses, because they might paint an inaccurate picture of the surface trip so as to increase the chances of getting a flight program.</w:t>
      </w:r>
    </w:p>
    <w:p w14:paraId="084B2070" w14:textId="77777777" w:rsidR="00560918" w:rsidRPr="00CA5F81" w:rsidRDefault="00560918" w:rsidP="00560918">
      <w:pPr>
        <w:pStyle w:val="ListBullet3"/>
        <w:numPr>
          <w:ilvl w:val="0"/>
          <w:numId w:val="0"/>
        </w:numPr>
        <w:ind w:left="1728" w:hanging="288"/>
      </w:pPr>
    </w:p>
    <w:p w14:paraId="226C0EBD" w14:textId="77777777" w:rsidR="00B41562" w:rsidRPr="00CA5F81" w:rsidRDefault="00B41562" w:rsidP="00B41562">
      <w:pPr>
        <w:pStyle w:val="ListBullet2"/>
      </w:pPr>
      <w:r w:rsidRPr="00CA5F81">
        <w:lastRenderedPageBreak/>
        <w:t xml:space="preserve">Explain any comments/statements they make </w:t>
      </w:r>
      <w:r w:rsidRPr="00CA5F81">
        <w:rPr>
          <w:u w:val="single"/>
        </w:rPr>
        <w:t>will be</w:t>
      </w:r>
      <w:r w:rsidRPr="00CA5F81">
        <w:t xml:space="preserve"> identified as coming from them.</w:t>
      </w:r>
    </w:p>
    <w:p w14:paraId="267E1E63" w14:textId="77777777" w:rsidR="00B41562" w:rsidRPr="00CA5F81" w:rsidRDefault="00B41562" w:rsidP="00B41562">
      <w:pPr>
        <w:pStyle w:val="ListBullet3"/>
      </w:pPr>
      <w:r w:rsidRPr="00CA5F81">
        <w:t xml:space="preserve">The reason for this is to enable follow-up questions to get more information so knowledgeable decisions can be made about providing resources. </w:t>
      </w:r>
    </w:p>
    <w:p w14:paraId="4F607882" w14:textId="77777777" w:rsidR="00B41562" w:rsidRDefault="00B41562" w:rsidP="00B41562">
      <w:pPr>
        <w:pStyle w:val="ListBullet3"/>
      </w:pPr>
      <w:r w:rsidRPr="00CA5F81">
        <w:t xml:space="preserve">However, if they wish to say something and </w:t>
      </w:r>
      <w:r w:rsidRPr="00CA5F81">
        <w:rPr>
          <w:u w:val="single"/>
        </w:rPr>
        <w:t>not</w:t>
      </w:r>
      <w:r w:rsidRPr="00CA5F81">
        <w:t xml:space="preserve"> have it attributed to them, tell them you will honor that, and will remove the interview code from any of the sensitive comments/statements that leave your computer. </w:t>
      </w:r>
    </w:p>
    <w:p w14:paraId="42FBE413" w14:textId="77777777" w:rsidR="00B53BAA" w:rsidRDefault="00B53BAA" w:rsidP="00B53BAA">
      <w:pPr>
        <w:pStyle w:val="ListBullet3"/>
      </w:pPr>
      <w:r>
        <w:t xml:space="preserve">Procedure: </w:t>
      </w:r>
    </w:p>
    <w:p w14:paraId="5469865E" w14:textId="77777777" w:rsidR="00B53BAA" w:rsidRDefault="00B53BAA" w:rsidP="00B53BAA">
      <w:pPr>
        <w:pStyle w:val="ListBullet4"/>
      </w:pPr>
      <w:r>
        <w:t xml:space="preserve">In the respondent record, include the code with the statement, as with all the other statements. </w:t>
      </w:r>
      <w:r>
        <w:rPr>
          <w:u w:val="single"/>
        </w:rPr>
        <w:t>Highlight the code in red so you know to remove it</w:t>
      </w:r>
      <w:r>
        <w:t xml:space="preserve"> when you aggregate the statements, e.g., </w:t>
      </w:r>
      <w:r w:rsidRPr="00C96CDA">
        <w:rPr>
          <w:highlight w:val="red"/>
        </w:rPr>
        <w:t>(038WN)</w:t>
      </w:r>
      <w:r>
        <w:t>.</w:t>
      </w:r>
    </w:p>
    <w:p w14:paraId="6F549957" w14:textId="77777777" w:rsidR="00B53BAA" w:rsidRPr="00D60F99" w:rsidRDefault="00B53BAA" w:rsidP="00B53BAA">
      <w:pPr>
        <w:pStyle w:val="ListBullet4"/>
      </w:pPr>
      <w:r>
        <w:t xml:space="preserve">When transferring the statement to the Statement Aggregation document, replace the code with: (anonymous).  </w:t>
      </w:r>
    </w:p>
    <w:p w14:paraId="1B8B8C9A" w14:textId="77777777" w:rsidR="00B41562" w:rsidRPr="00CA5F81" w:rsidRDefault="00B41562" w:rsidP="00B41562">
      <w:pPr>
        <w:pStyle w:val="ListBullet2"/>
      </w:pPr>
      <w:r w:rsidRPr="00CA5F81">
        <w:t>Tell them there are no right or wrong answers; this is simply a geography-based transportation study designed to learn the transportation needed to do the work/ministry.</w:t>
      </w:r>
    </w:p>
    <w:p w14:paraId="654D8CF8" w14:textId="288221C5" w:rsidR="00B41562" w:rsidRPr="00CA5F81" w:rsidRDefault="00B41562" w:rsidP="00A37EA8">
      <w:pPr>
        <w:pStyle w:val="ListBullet2"/>
      </w:pPr>
      <w:r w:rsidRPr="00CA5F81">
        <w:t>Explain wha</w:t>
      </w:r>
      <w:r w:rsidR="00D57738" w:rsidRPr="00CA5F81">
        <w:t>t the interview will consist of</w:t>
      </w:r>
      <w:r w:rsidRPr="00CA5F81">
        <w:t xml:space="preserve"> </w:t>
      </w:r>
      <w:r w:rsidR="0057030B" w:rsidRPr="00CA5F81">
        <w:t>2</w:t>
      </w:r>
      <w:r w:rsidR="00D125FD">
        <w:t>5</w:t>
      </w:r>
      <w:r w:rsidRPr="00CA5F81">
        <w:t xml:space="preserve"> questions about the transport needed in the whole GMA.</w:t>
      </w:r>
    </w:p>
    <w:p w14:paraId="6B25EC5E" w14:textId="77777777" w:rsidR="00B41562" w:rsidRPr="00BF064D" w:rsidRDefault="00B41562" w:rsidP="00B41562">
      <w:pPr>
        <w:pStyle w:val="ListBullet2"/>
      </w:pPr>
      <w:r w:rsidRPr="00CA5F81">
        <w:t xml:space="preserve">Explain this is an </w:t>
      </w:r>
      <w:r w:rsidRPr="00CA5F81">
        <w:rPr>
          <w:u w:val="single"/>
        </w:rPr>
        <w:t>in</w:t>
      </w:r>
      <w:r w:rsidRPr="00CA5F81">
        <w:t xml:space="preserve">formal interview. If their phone rings, or someone comes to the door, if they </w:t>
      </w:r>
      <w:r w:rsidRPr="00BF064D">
        <w:t>need to use the bathroom, the kids need attention, or they need to get something to drink – no problem, tell them to feel totally free to take care of it. It will give your brain and had a break, too. Doing interviews is tiring.</w:t>
      </w:r>
    </w:p>
    <w:p w14:paraId="6B55FC64" w14:textId="77777777" w:rsidR="00DC3CE9" w:rsidRPr="00BF064D" w:rsidRDefault="00DC3CE9" w:rsidP="00DC3CE9">
      <w:pPr>
        <w:pStyle w:val="ListBullet2"/>
      </w:pPr>
      <w:r w:rsidRPr="00BF064D">
        <w:t>Example verbiage (for an interview through a translator):</w:t>
      </w:r>
    </w:p>
    <w:p w14:paraId="5CC067B6" w14:textId="77777777" w:rsidR="00DC3CE9" w:rsidRPr="00BF064D" w:rsidRDefault="00DC3CE9" w:rsidP="00DC3CE9">
      <w:pPr>
        <w:pStyle w:val="ListBullet3"/>
      </w:pPr>
      <w:r w:rsidRPr="00BF064D">
        <w:t xml:space="preserve">“And you are? (they introduce themselves). I am (introduce yourself very-briefly). </w:t>
      </w:r>
    </w:p>
    <w:p w14:paraId="5C5793CC" w14:textId="77777777" w:rsidR="00DC3CE9" w:rsidRPr="00BF064D" w:rsidRDefault="00DC3CE9" w:rsidP="00DC3CE9">
      <w:pPr>
        <w:pStyle w:val="ListBullet3"/>
      </w:pPr>
      <w:r w:rsidRPr="00BF064D">
        <w:t xml:space="preserve">“The purpose of this research is to find out what transportation is needed to advance the work of SIL-Congo.” </w:t>
      </w:r>
    </w:p>
    <w:p w14:paraId="26CDDB6B" w14:textId="77777777" w:rsidR="00DC3CE9" w:rsidRPr="00BF064D" w:rsidRDefault="00DC3CE9" w:rsidP="00DC3CE9">
      <w:pPr>
        <w:pStyle w:val="ListBullet3"/>
      </w:pPr>
      <w:r w:rsidRPr="00BF064D">
        <w:t xml:space="preserve">“We want to inventory who, has to go where, how often, carrying what, and assess the time, health, energy, safety, and security associated with travel.” </w:t>
      </w:r>
    </w:p>
    <w:p w14:paraId="42675756" w14:textId="77777777" w:rsidR="00DC3CE9" w:rsidRPr="00BF064D" w:rsidRDefault="00DC3CE9" w:rsidP="00DC3CE9">
      <w:pPr>
        <w:pStyle w:val="ListBullet3"/>
      </w:pPr>
      <w:r w:rsidRPr="00BF064D">
        <w:t>“We’re looking at the transport needed 3 years from now.”</w:t>
      </w:r>
    </w:p>
    <w:p w14:paraId="118E5251" w14:textId="77777777" w:rsidR="00DC3CE9" w:rsidRPr="00BF064D" w:rsidRDefault="00DC3CE9" w:rsidP="00DC3CE9">
      <w:pPr>
        <w:pStyle w:val="ListBullet3"/>
      </w:pPr>
      <w:r w:rsidRPr="00BF064D">
        <w:t>“We’ve been sent by David Wafo, Director of Francophone Africa Area, and by JAARS. JAARS does air, land, and water transportation. JAARS is serving Francophone Africa Area.</w:t>
      </w:r>
    </w:p>
    <w:p w14:paraId="1BF89943" w14:textId="77777777" w:rsidR="00DC3CE9" w:rsidRPr="00BF064D" w:rsidRDefault="00DC3CE9" w:rsidP="00DC3CE9">
      <w:pPr>
        <w:pStyle w:val="ListBullet3"/>
      </w:pPr>
      <w:r w:rsidRPr="00BF064D">
        <w:t>“I have a personal message from the vice-president of JAARS: (read it from the back of your interview checklist)</w:t>
      </w:r>
    </w:p>
    <w:p w14:paraId="2B1C5CC8" w14:textId="77777777" w:rsidR="00DC3CE9" w:rsidRPr="00BF064D" w:rsidRDefault="00DC3CE9" w:rsidP="00DC3CE9">
      <w:pPr>
        <w:pStyle w:val="ListBullet3"/>
      </w:pPr>
      <w:r w:rsidRPr="00BF064D">
        <w:t>“The information will be used by David Wafo and JAARS to make knowledgeable decisions regarding transportation resources.”</w:t>
      </w:r>
    </w:p>
    <w:p w14:paraId="7A203C65" w14:textId="77777777" w:rsidR="00DC3CE9" w:rsidRPr="00BF064D" w:rsidRDefault="00DC3CE9" w:rsidP="00DC3CE9">
      <w:pPr>
        <w:pStyle w:val="ListBullet3"/>
      </w:pPr>
      <w:r w:rsidRPr="00BF064D">
        <w:t>“The information will go from you to me to JAARS to David Wafo.”</w:t>
      </w:r>
    </w:p>
    <w:p w14:paraId="41B9E36E" w14:textId="77777777" w:rsidR="00DC3CE9" w:rsidRPr="00BF064D" w:rsidRDefault="00DC3CE9" w:rsidP="00DC3CE9">
      <w:pPr>
        <w:pStyle w:val="ListBullet3"/>
      </w:pPr>
      <w:r w:rsidRPr="00BF064D">
        <w:t>“The material will be identified as coming from you, so if we have a question, we will know who to ask.”</w:t>
      </w:r>
    </w:p>
    <w:p w14:paraId="1356CCCE" w14:textId="77777777" w:rsidR="00DC3CE9" w:rsidRPr="00BF064D" w:rsidRDefault="00DC3CE9" w:rsidP="00DC3CE9">
      <w:pPr>
        <w:pStyle w:val="ListBullet3"/>
      </w:pPr>
      <w:r w:rsidRPr="00BF064D">
        <w:t>“There are no right or wrong answers – this is a geography-based transportation study.”</w:t>
      </w:r>
    </w:p>
    <w:p w14:paraId="03FBA626" w14:textId="15359B1A" w:rsidR="00DC3CE9" w:rsidRPr="00BF064D" w:rsidRDefault="00DC3CE9" w:rsidP="00DC3CE9">
      <w:pPr>
        <w:pStyle w:val="ListBullet3"/>
      </w:pPr>
      <w:r w:rsidRPr="00BF064D">
        <w:t xml:space="preserve">“We have </w:t>
      </w:r>
      <w:r w:rsidR="006F0CF8">
        <w:t>25</w:t>
      </w:r>
      <w:r w:rsidRPr="00BF064D">
        <w:t xml:space="preserve"> questions about </w:t>
      </w:r>
      <w:r w:rsidR="006F0CF8">
        <w:t>the transportation needed here in _______</w:t>
      </w:r>
      <w:r w:rsidRPr="00BF064D">
        <w:t>.”</w:t>
      </w:r>
    </w:p>
    <w:p w14:paraId="6821B2D4" w14:textId="2D462B57" w:rsidR="00DC3CE9" w:rsidRPr="00BF064D" w:rsidRDefault="00DC3CE9" w:rsidP="00DC3CE9">
      <w:pPr>
        <w:pStyle w:val="ListBullet3"/>
      </w:pPr>
      <w:r w:rsidRPr="00BF064D">
        <w:t>“This is informal. So</w:t>
      </w:r>
      <w:r w:rsidR="00B452AE">
        <w:t>,</w:t>
      </w:r>
      <w:r w:rsidRPr="00BF064D">
        <w:t xml:space="preserve"> if you need to answer your phone, if someone comes to the door, if you need to use the toilet, feel free to take care of it.” </w:t>
      </w:r>
    </w:p>
    <w:p w14:paraId="6FD6639A" w14:textId="77777777" w:rsidR="00DC3CE9" w:rsidRPr="00BF064D" w:rsidRDefault="00DC3CE9" w:rsidP="00DC3CE9">
      <w:pPr>
        <w:pStyle w:val="ListBullet3"/>
      </w:pPr>
      <w:r w:rsidRPr="00BF064D">
        <w:t>(If there’s a scheduled coffee break) “And, coffee break is at 1030, so we’ll stop then, and finish afterwards.”</w:t>
      </w:r>
    </w:p>
    <w:p w14:paraId="0EB7FD10" w14:textId="77777777" w:rsidR="00DC3CE9" w:rsidRPr="00BF064D" w:rsidRDefault="00DC3CE9" w:rsidP="00DC3CE9">
      <w:pPr>
        <w:pStyle w:val="ListBullet3"/>
      </w:pPr>
      <w:r w:rsidRPr="00BF064D">
        <w:t>“Any questions so far?” (Then begin with the survey questions.)</w:t>
      </w:r>
    </w:p>
    <w:p w14:paraId="28E9D008" w14:textId="77777777" w:rsidR="00976F2D" w:rsidRPr="00BF064D" w:rsidRDefault="00976F2D" w:rsidP="00976F2D">
      <w:pPr>
        <w:pStyle w:val="ListBullet"/>
      </w:pPr>
      <w:bookmarkStart w:id="7" w:name="_Hlk132720317"/>
      <w:r w:rsidRPr="00BF064D">
        <w:lastRenderedPageBreak/>
        <w:t>Try to get as much information/detail as you reasonably can</w:t>
      </w:r>
      <w:r w:rsidR="00A16F3D" w:rsidRPr="00BF064D">
        <w:t xml:space="preserve">. </w:t>
      </w:r>
      <w:r w:rsidRPr="00BF064D">
        <w:t>However, be respectful of people’s time, how they’re feeling, and their willingness to answer questions.</w:t>
      </w:r>
    </w:p>
    <w:p w14:paraId="2CDE7C61" w14:textId="77777777" w:rsidR="001C0134" w:rsidRPr="00BF064D" w:rsidRDefault="001C0134" w:rsidP="001C0134">
      <w:pPr>
        <w:pStyle w:val="ListBullet2"/>
      </w:pPr>
      <w:r w:rsidRPr="00BF064D">
        <w:t xml:space="preserve">Try to ask </w:t>
      </w:r>
      <w:r w:rsidR="009C1E35" w:rsidRPr="00BF064D">
        <w:t xml:space="preserve">follow up </w:t>
      </w:r>
      <w:r w:rsidRPr="00BF064D">
        <w:t xml:space="preserve">questions so as to obtain a fuller, richer dataset, which will be of great benefit during the analysis phase and in </w:t>
      </w:r>
      <w:r w:rsidR="005202BD" w:rsidRPr="00BF064D">
        <w:t>making knowledgeable decisions about the provision of transportation resources</w:t>
      </w:r>
      <w:r w:rsidRPr="00BF064D">
        <w:t>.</w:t>
      </w:r>
    </w:p>
    <w:p w14:paraId="6E5654ED" w14:textId="77777777" w:rsidR="009C1E35" w:rsidRPr="00BF064D" w:rsidRDefault="00B53DC1" w:rsidP="009C1E35">
      <w:pPr>
        <w:pStyle w:val="ListBullet3"/>
      </w:pPr>
      <w:r w:rsidRPr="00BF064D">
        <w:t>Examples: Why is that? How does that work? Tell me more about that.</w:t>
      </w:r>
    </w:p>
    <w:bookmarkEnd w:id="7"/>
    <w:p w14:paraId="0104F114" w14:textId="77777777" w:rsidR="00F0201C" w:rsidRPr="00BF064D" w:rsidRDefault="00F0201C" w:rsidP="00F0201C">
      <w:pPr>
        <w:pStyle w:val="ListBullet2"/>
      </w:pPr>
      <w:r w:rsidRPr="00BF064D">
        <w:t>However, don’t write down everything respondents say; only write down the information that’s pertinent to understanding the transportation situation.</w:t>
      </w:r>
    </w:p>
    <w:p w14:paraId="35A12BD0" w14:textId="77777777" w:rsidR="002728AB" w:rsidRPr="00BF064D" w:rsidRDefault="00976F2D" w:rsidP="00976F2D">
      <w:pPr>
        <w:pStyle w:val="ListBullet"/>
      </w:pPr>
      <w:r w:rsidRPr="00BF064D">
        <w:t>The</w:t>
      </w:r>
      <w:r w:rsidR="00BD2CE3" w:rsidRPr="00BF064D">
        <w:t xml:space="preserve"> “</w:t>
      </w:r>
      <w:r w:rsidR="004449F6" w:rsidRPr="00BF064D">
        <w:t>Overall</w:t>
      </w:r>
      <w:r w:rsidR="00BD2CE3" w:rsidRPr="00BF064D">
        <w:t xml:space="preserve"> form</w:t>
      </w:r>
      <w:r w:rsidR="0092738F" w:rsidRPr="00BF064D">
        <w:t>”</w:t>
      </w:r>
      <w:r w:rsidR="00BD2CE3" w:rsidRPr="00BF064D">
        <w:t xml:space="preserve"> is formatted for interviewing one person</w:t>
      </w:r>
      <w:r w:rsidR="00A16F3D" w:rsidRPr="00BF064D">
        <w:t xml:space="preserve">. </w:t>
      </w:r>
      <w:r w:rsidR="00BD2CE3" w:rsidRPr="00BF064D">
        <w:t xml:space="preserve">However, if two </w:t>
      </w:r>
      <w:r w:rsidR="002728AB" w:rsidRPr="00BF064D">
        <w:t xml:space="preserve">(or more) </w:t>
      </w:r>
      <w:r w:rsidR="00BD2CE3" w:rsidRPr="00BF064D">
        <w:t>respondents</w:t>
      </w:r>
      <w:r w:rsidR="002728AB" w:rsidRPr="00BF064D">
        <w:t xml:space="preserve"> are being interviewed in the same session</w:t>
      </w:r>
      <w:r w:rsidR="00BD2CE3" w:rsidRPr="00BF064D">
        <w:t xml:space="preserve">, </w:t>
      </w:r>
      <w:r w:rsidR="002728AB" w:rsidRPr="00BF064D">
        <w:t xml:space="preserve">use </w:t>
      </w:r>
      <w:r w:rsidR="009D04A2" w:rsidRPr="00BF064D">
        <w:t>separate survey form</w:t>
      </w:r>
      <w:r w:rsidR="004936CB" w:rsidRPr="00BF064D">
        <w:t>s</w:t>
      </w:r>
      <w:r w:rsidR="009D04A2" w:rsidRPr="00BF064D">
        <w:t xml:space="preserve"> for each respondent.</w:t>
      </w:r>
    </w:p>
    <w:p w14:paraId="7853FDA8" w14:textId="00C53EF9" w:rsidR="00C47490" w:rsidRPr="00BF064D" w:rsidRDefault="00C47490" w:rsidP="00C47490">
      <w:pPr>
        <w:pStyle w:val="ListBullet"/>
      </w:pPr>
      <w:r w:rsidRPr="00BF064D">
        <w:t xml:space="preserve">Open the map, and refold it so the GMA is shown. Leave it open on the table in front of the respondent(s) during the interview. It will be referred to often, and will serve as a nice “centerpiece” for the interview. </w:t>
      </w:r>
      <w:r w:rsidR="00531CCA" w:rsidRPr="00BF064D">
        <w:t>Place an extra pen on the map for them to use.</w:t>
      </w:r>
    </w:p>
    <w:p w14:paraId="031A901A" w14:textId="77777777" w:rsidR="003B70D6" w:rsidRPr="00BF064D" w:rsidRDefault="003B70D6" w:rsidP="003B70D6">
      <w:pPr>
        <w:pStyle w:val="ListBullet"/>
      </w:pPr>
      <w:r w:rsidRPr="00BF064D">
        <w:t>If you think the respondent(s) would benefit from having a blank copy of the survey form to reference, you may hand them one. But, remember to get it back at the end.</w:t>
      </w:r>
    </w:p>
    <w:p w14:paraId="2D16E39A" w14:textId="77777777" w:rsidR="003B70D6" w:rsidRPr="00BF064D" w:rsidRDefault="003B70D6" w:rsidP="003B70D6">
      <w:pPr>
        <w:pStyle w:val="ListBullet2"/>
      </w:pPr>
      <w:r w:rsidRPr="00BF064D">
        <w:t>Having the form would enable them to see the possible responses to a question.</w:t>
      </w:r>
    </w:p>
    <w:p w14:paraId="62266097" w14:textId="77777777" w:rsidR="003B70D6" w:rsidRPr="00BF064D" w:rsidRDefault="003B70D6" w:rsidP="003B70D6">
      <w:pPr>
        <w:pStyle w:val="ListBullet2"/>
      </w:pPr>
      <w:r w:rsidRPr="00BF064D">
        <w:t>It would also “bring them into” the process and give them something to hold.</w:t>
      </w:r>
    </w:p>
    <w:p w14:paraId="15F89210" w14:textId="46FD046A" w:rsidR="00BF08CA" w:rsidRPr="00BF064D" w:rsidRDefault="00BF08CA" w:rsidP="000B3D36">
      <w:pPr>
        <w:pStyle w:val="ListBullet"/>
      </w:pPr>
      <w:r w:rsidRPr="00BF064D">
        <w:t>The questions are written in boilerplate English, but should be phrased/reworded/ presented in whatever way that will get an appropriate response. Try various ways at beginning of your time in the GMA. </w:t>
      </w:r>
    </w:p>
    <w:p w14:paraId="4164621C" w14:textId="77777777" w:rsidR="000B3D36" w:rsidRPr="00BF064D" w:rsidRDefault="000B3D36" w:rsidP="000B3D36">
      <w:pPr>
        <w:pStyle w:val="ListBullet"/>
      </w:pPr>
      <w:r w:rsidRPr="00BF064D">
        <w:t xml:space="preserve">Regarding the survey forms, </w:t>
      </w:r>
      <w:r w:rsidR="005B5569" w:rsidRPr="00BF064D">
        <w:t>you</w:t>
      </w:r>
      <w:r w:rsidRPr="00BF064D">
        <w:t xml:space="preserve"> may write wherever necessary to capture all of the data.</w:t>
      </w:r>
    </w:p>
    <w:p w14:paraId="4314AC9B" w14:textId="77777777" w:rsidR="00150A98" w:rsidRPr="00BF064D" w:rsidRDefault="00150A98" w:rsidP="00150A98">
      <w:pPr>
        <w:pStyle w:val="ListBullet"/>
      </w:pPr>
      <w:r w:rsidRPr="00BF064D">
        <w:t xml:space="preserve">At the end of each interview, go back and </w:t>
      </w:r>
      <w:r w:rsidR="001C7667" w:rsidRPr="00BF064D">
        <w:t>be sure</w:t>
      </w:r>
      <w:r w:rsidRPr="00BF064D">
        <w:t xml:space="preserve"> you’ve asked all of the questions.</w:t>
      </w:r>
    </w:p>
    <w:p w14:paraId="0B2E8762" w14:textId="77777777" w:rsidR="002728AB" w:rsidRPr="00BF064D" w:rsidRDefault="002728AB" w:rsidP="002728AB">
      <w:pPr>
        <w:pStyle w:val="ListBullet"/>
        <w:rPr>
          <w:rStyle w:val="gmaildefault"/>
        </w:rPr>
      </w:pPr>
      <w:r w:rsidRPr="00BF064D">
        <w:rPr>
          <w:rStyle w:val="gmaildefault"/>
        </w:rPr>
        <w:t xml:space="preserve">When asking questions, remind the respondent of the “time horizon” you’re asking about. Are you asking about the transportation needed now? In </w:t>
      </w:r>
      <w:r w:rsidR="0092738F" w:rsidRPr="00BF064D">
        <w:rPr>
          <w:rStyle w:val="gmaildefault"/>
        </w:rPr>
        <w:t>3</w:t>
      </w:r>
      <w:r w:rsidRPr="00BF064D">
        <w:rPr>
          <w:rStyle w:val="gmaildefault"/>
        </w:rPr>
        <w:t xml:space="preserve"> years? In </w:t>
      </w:r>
      <w:r w:rsidR="0092738F" w:rsidRPr="00BF064D">
        <w:rPr>
          <w:rStyle w:val="gmaildefault"/>
        </w:rPr>
        <w:t>5</w:t>
      </w:r>
      <w:r w:rsidRPr="00BF064D">
        <w:rPr>
          <w:rStyle w:val="gmaildefault"/>
        </w:rPr>
        <w:t xml:space="preserve"> years?</w:t>
      </w:r>
    </w:p>
    <w:p w14:paraId="130C829C" w14:textId="4D3B9632" w:rsidR="004E7506" w:rsidRPr="00BF064D" w:rsidRDefault="004E7506" w:rsidP="004E7506">
      <w:pPr>
        <w:pStyle w:val="ListBullet"/>
        <w:rPr>
          <w:rStyle w:val="gmaildefault"/>
        </w:rPr>
      </w:pPr>
      <w:r w:rsidRPr="00BF064D">
        <w:rPr>
          <w:rStyle w:val="gmaildefault"/>
        </w:rPr>
        <w:t>When asking questions, try to “introduce” the subject before actually asking the question. For example, Q</w:t>
      </w:r>
      <w:r w:rsidR="00F82EA9" w:rsidRPr="00BF064D">
        <w:rPr>
          <w:rStyle w:val="gmaildefault"/>
        </w:rPr>
        <w:t>11</w:t>
      </w:r>
      <w:r w:rsidRPr="00BF064D">
        <w:rPr>
          <w:rStyle w:val="gmaildefault"/>
        </w:rPr>
        <w:t xml:space="preserve">. Say something like “Ok, let’s talk about </w:t>
      </w:r>
      <w:r w:rsidR="00F82EA9" w:rsidRPr="00BF064D">
        <w:rPr>
          <w:rStyle w:val="gmaildefault"/>
        </w:rPr>
        <w:t>short-term workers</w:t>
      </w:r>
      <w:r w:rsidRPr="00BF064D">
        <w:rPr>
          <w:rStyle w:val="gmaildefault"/>
        </w:rPr>
        <w:t xml:space="preserve">. </w:t>
      </w:r>
      <w:r w:rsidR="0013384A">
        <w:rPr>
          <w:rStyle w:val="gmaildefault"/>
        </w:rPr>
        <w:t>How important would short-term workers</w:t>
      </w:r>
      <w:r w:rsidRPr="00BF064D">
        <w:rPr>
          <w:rStyle w:val="gmaildefault"/>
        </w:rPr>
        <w:t>…”</w:t>
      </w:r>
    </w:p>
    <w:p w14:paraId="61FB6380" w14:textId="77777777" w:rsidR="004E7506" w:rsidRPr="00BF064D" w:rsidRDefault="004E7506" w:rsidP="004E7506">
      <w:pPr>
        <w:pStyle w:val="ListBullet2"/>
        <w:rPr>
          <w:rStyle w:val="gmaildefault"/>
        </w:rPr>
      </w:pPr>
      <w:r w:rsidRPr="00BF064D">
        <w:rPr>
          <w:rStyle w:val="gmaildefault"/>
        </w:rPr>
        <w:t>This very brief “introduction” will bring the respondent along with you, and get their mind onto the subject (</w:t>
      </w:r>
      <w:r w:rsidR="00AC3436" w:rsidRPr="00BF064D">
        <w:rPr>
          <w:rStyle w:val="gmaildefault"/>
        </w:rPr>
        <w:t>e.g.,</w:t>
      </w:r>
      <w:r w:rsidRPr="00BF064D">
        <w:rPr>
          <w:rStyle w:val="gmaildefault"/>
        </w:rPr>
        <w:t xml:space="preserve"> cargo, hard places, children, safety).</w:t>
      </w:r>
    </w:p>
    <w:p w14:paraId="0425149F" w14:textId="77777777" w:rsidR="00BA074D" w:rsidRPr="00BF064D" w:rsidRDefault="00BA074D" w:rsidP="00BA074D">
      <w:pPr>
        <w:pStyle w:val="ListBullet"/>
        <w:rPr>
          <w:rStyle w:val="gmaildefault"/>
        </w:rPr>
      </w:pPr>
      <w:r w:rsidRPr="00BF064D">
        <w:rPr>
          <w:rStyle w:val="gmaildefault"/>
        </w:rPr>
        <w:t xml:space="preserve">The </w:t>
      </w:r>
      <w:r w:rsidR="00377430" w:rsidRPr="00BF064D">
        <w:rPr>
          <w:rStyle w:val="gmaildefault"/>
        </w:rPr>
        <w:t>TNA</w:t>
      </w:r>
      <w:r w:rsidRPr="00BF064D">
        <w:rPr>
          <w:rStyle w:val="gmaildefault"/>
        </w:rPr>
        <w:t xml:space="preserve"> was derived from the Aviation Effectiveness Research (AER). The </w:t>
      </w:r>
      <w:r w:rsidR="00377430" w:rsidRPr="00BF064D">
        <w:rPr>
          <w:rStyle w:val="gmaildefault"/>
        </w:rPr>
        <w:t>TNA</w:t>
      </w:r>
      <w:r w:rsidRPr="00BF064D">
        <w:rPr>
          <w:rStyle w:val="gmaildefault"/>
        </w:rPr>
        <w:t xml:space="preserve"> findings are designed to be used in conjunction with the AER findings, and with the </w:t>
      </w:r>
      <w:hyperlink r:id="rId10" w:history="1">
        <w:r w:rsidRPr="00BF064D">
          <w:rPr>
            <w:rStyle w:val="Hyperlink"/>
          </w:rPr>
          <w:t>SMI Tool</w:t>
        </w:r>
      </w:hyperlink>
      <w:r w:rsidRPr="00BF064D">
        <w:rPr>
          <w:rStyle w:val="gmaildefault"/>
        </w:rPr>
        <w:t xml:space="preserve"> in particular. Hence, the </w:t>
      </w:r>
      <w:r w:rsidR="00377430" w:rsidRPr="00BF064D">
        <w:rPr>
          <w:rStyle w:val="gmaildefault"/>
        </w:rPr>
        <w:t>TNA</w:t>
      </w:r>
      <w:r w:rsidRPr="00BF064D">
        <w:rPr>
          <w:rStyle w:val="gmaildefault"/>
        </w:rPr>
        <w:t xml:space="preserve"> questions were written accordingly.</w:t>
      </w:r>
    </w:p>
    <w:p w14:paraId="1D94D98D" w14:textId="77777777" w:rsidR="0092738F" w:rsidRPr="00BF064D" w:rsidRDefault="0092738F" w:rsidP="0092738F">
      <w:pPr>
        <w:pStyle w:val="ListBullet"/>
        <w:rPr>
          <w:rStyle w:val="gmaildefault"/>
        </w:rPr>
      </w:pPr>
      <w:r w:rsidRPr="00BF064D">
        <w:rPr>
          <w:rStyle w:val="gmaildefault"/>
        </w:rPr>
        <w:t xml:space="preserve">This is a transportation </w:t>
      </w:r>
      <w:r w:rsidRPr="00BF064D">
        <w:rPr>
          <w:rStyle w:val="gmaildefault"/>
          <w:u w:val="single"/>
        </w:rPr>
        <w:t>needs</w:t>
      </w:r>
      <w:r w:rsidR="00E54EC4" w:rsidRPr="00BF064D">
        <w:rPr>
          <w:rStyle w:val="gmaildefault"/>
        </w:rPr>
        <w:t xml:space="preserve"> survey; you</w:t>
      </w:r>
      <w:r w:rsidRPr="00BF064D">
        <w:rPr>
          <w:rStyle w:val="gmaildefault"/>
        </w:rPr>
        <w:t xml:space="preserve"> want to find out what the entity will need to do their work effectively and for the workers to live healthy lives.</w:t>
      </w:r>
    </w:p>
    <w:p w14:paraId="726ABC21" w14:textId="77777777" w:rsidR="0092738F" w:rsidRPr="00BF064D" w:rsidRDefault="0092738F" w:rsidP="0092738F">
      <w:pPr>
        <w:pStyle w:val="ListBullet"/>
        <w:rPr>
          <w:rStyle w:val="gmaildefault"/>
        </w:rPr>
      </w:pPr>
      <w:r w:rsidRPr="00BF064D">
        <w:rPr>
          <w:rStyle w:val="gmaildefault"/>
        </w:rPr>
        <w:t xml:space="preserve">The </w:t>
      </w:r>
      <w:r w:rsidR="004449F6" w:rsidRPr="00BF064D">
        <w:rPr>
          <w:rStyle w:val="gmaildefault"/>
        </w:rPr>
        <w:t>Overall</w:t>
      </w:r>
      <w:r w:rsidRPr="00BF064D">
        <w:rPr>
          <w:rStyle w:val="gmaildefault"/>
        </w:rPr>
        <w:t xml:space="preserve"> survey and data grid are geared for both current and future trips required in </w:t>
      </w:r>
      <w:r w:rsidRPr="00BF064D">
        <w:rPr>
          <w:rStyle w:val="gmaildefault"/>
          <w:b/>
        </w:rPr>
        <w:t>the GMA as a whole</w:t>
      </w:r>
      <w:r w:rsidRPr="00BF064D">
        <w:rPr>
          <w:rStyle w:val="gmaildefault"/>
        </w:rPr>
        <w:t>.</w:t>
      </w:r>
    </w:p>
    <w:p w14:paraId="03C029E4" w14:textId="77777777" w:rsidR="00267BCA" w:rsidRPr="00BF064D" w:rsidRDefault="00267BCA" w:rsidP="00267BCA">
      <w:pPr>
        <w:pStyle w:val="ListBullet2"/>
        <w:rPr>
          <w:rStyle w:val="gmaildefault"/>
        </w:rPr>
      </w:pPr>
      <w:r w:rsidRPr="00BF064D">
        <w:rPr>
          <w:rStyle w:val="gmaildefault"/>
        </w:rPr>
        <w:lastRenderedPageBreak/>
        <w:t>If a particular respondent can be interviewed about both their personal trips and the overall GMA, do your best to schedule two separate interviews (with two different interview numbers). This will help keep all the information separate.</w:t>
      </w:r>
    </w:p>
    <w:p w14:paraId="7E13B284" w14:textId="0EA3038A" w:rsidR="00267BCA" w:rsidRPr="00BF064D" w:rsidRDefault="00267BCA" w:rsidP="00267BCA">
      <w:pPr>
        <w:pStyle w:val="ListBullet2"/>
        <w:rPr>
          <w:rStyle w:val="gmaildefault"/>
        </w:rPr>
      </w:pPr>
      <w:r w:rsidRPr="00BF064D">
        <w:rPr>
          <w:rStyle w:val="gmaildefault"/>
        </w:rPr>
        <w:t xml:space="preserve">If, however, during “an </w:t>
      </w:r>
      <w:r w:rsidR="00997F1F" w:rsidRPr="00BF064D">
        <w:rPr>
          <w:rStyle w:val="gmaildefault"/>
        </w:rPr>
        <w:t>O</w:t>
      </w:r>
      <w:r w:rsidRPr="00BF064D">
        <w:rPr>
          <w:rStyle w:val="gmaildefault"/>
        </w:rPr>
        <w:t xml:space="preserve">verall” interview, a respondent switches from talking about the transport required in the overall ministry area to their personal travels, either current or future, put that information in their respondent record, and aggregate it with the </w:t>
      </w:r>
      <w:r w:rsidR="001A66F7" w:rsidRPr="00BF064D">
        <w:rPr>
          <w:rStyle w:val="gmaildefault"/>
        </w:rPr>
        <w:t>I</w:t>
      </w:r>
      <w:r w:rsidRPr="00BF064D">
        <w:rPr>
          <w:rStyle w:val="gmaildefault"/>
        </w:rPr>
        <w:t>ndividual data.</w:t>
      </w:r>
    </w:p>
    <w:p w14:paraId="54B475FA" w14:textId="77777777" w:rsidR="00267BCA" w:rsidRPr="00BF064D" w:rsidRDefault="00267BCA" w:rsidP="00267BCA">
      <w:pPr>
        <w:pStyle w:val="ListBullet3"/>
        <w:rPr>
          <w:rStyle w:val="gmaildefault"/>
        </w:rPr>
      </w:pPr>
      <w:r w:rsidRPr="00BF064D">
        <w:rPr>
          <w:rStyle w:val="gmaildefault"/>
        </w:rPr>
        <w:t>This applies to everything they provide on their individual travels, even if it is the type of data that might normally be entered into the Excel data grid.</w:t>
      </w:r>
    </w:p>
    <w:p w14:paraId="2A1ED3C2" w14:textId="77777777" w:rsidR="00267BCA" w:rsidRPr="00BF064D" w:rsidRDefault="00267BCA" w:rsidP="00267BCA">
      <w:pPr>
        <w:pStyle w:val="ListBullet3"/>
        <w:rPr>
          <w:rStyle w:val="gmaildefault"/>
        </w:rPr>
      </w:pPr>
      <w:r w:rsidRPr="00BF064D">
        <w:rPr>
          <w:rStyle w:val="gmaildefault"/>
        </w:rPr>
        <w:t>For example, a respondent might suddenly start talking about their trips “back and forth to the village.” Type it all up in their respondent record; do not make any entries in the Excel data grid.</w:t>
      </w:r>
    </w:p>
    <w:p w14:paraId="7BAE8E71" w14:textId="77777777" w:rsidR="00BA074D" w:rsidRPr="00BF064D" w:rsidRDefault="00BA074D" w:rsidP="00BA074D">
      <w:pPr>
        <w:pStyle w:val="ListBullet"/>
        <w:rPr>
          <w:rStyle w:val="gmaildefault"/>
        </w:rPr>
      </w:pPr>
      <w:r w:rsidRPr="00BF064D">
        <w:rPr>
          <w:rStyle w:val="gmaildefault"/>
        </w:rPr>
        <w:t xml:space="preserve">Phrase the questions in the appropriate tense. </w:t>
      </w:r>
      <w:r w:rsidR="00377430" w:rsidRPr="00BF064D">
        <w:rPr>
          <w:rStyle w:val="gmaildefault"/>
        </w:rPr>
        <w:t>TNA</w:t>
      </w:r>
      <w:r w:rsidRPr="00BF064D">
        <w:rPr>
          <w:rStyle w:val="gmaildefault"/>
        </w:rPr>
        <w:t xml:space="preserve">s are designed to assess future transportation requirements. However, there </w:t>
      </w:r>
      <w:r w:rsidR="002C5A43" w:rsidRPr="00BF064D">
        <w:rPr>
          <w:rStyle w:val="gmaildefault"/>
        </w:rPr>
        <w:t>might be information that pertains to the present and some that pertains to the future</w:t>
      </w:r>
      <w:r w:rsidRPr="00BF064D">
        <w:rPr>
          <w:rStyle w:val="gmaildefault"/>
        </w:rPr>
        <w:t xml:space="preserve">. </w:t>
      </w:r>
    </w:p>
    <w:p w14:paraId="729B8480" w14:textId="77777777" w:rsidR="000E349C" w:rsidRPr="00BF064D" w:rsidRDefault="000E349C" w:rsidP="000E349C">
      <w:pPr>
        <w:pStyle w:val="ListBullet"/>
        <w:rPr>
          <w:rStyle w:val="gmaildefault"/>
        </w:rPr>
      </w:pPr>
      <w:r w:rsidRPr="00BF064D">
        <w:rPr>
          <w:rStyle w:val="gmaildefault"/>
        </w:rPr>
        <w:t xml:space="preserve">Non-standard responses.  </w:t>
      </w:r>
    </w:p>
    <w:p w14:paraId="533721A7" w14:textId="3C86A5CF" w:rsidR="000E349C" w:rsidRPr="00BF064D" w:rsidRDefault="000E349C" w:rsidP="000E349C">
      <w:pPr>
        <w:pStyle w:val="ListBullet2"/>
        <w:rPr>
          <w:rStyle w:val="gmaildefault"/>
        </w:rPr>
      </w:pPr>
      <w:r w:rsidRPr="00BF064D">
        <w:rPr>
          <w:rStyle w:val="gmaildefault"/>
        </w:rPr>
        <w:t xml:space="preserve">If someone was asked a question (and </w:t>
      </w:r>
      <w:r w:rsidR="00384819" w:rsidRPr="00BF064D">
        <w:rPr>
          <w:rStyle w:val="gmaildefault"/>
        </w:rPr>
        <w:t>was able</w:t>
      </w:r>
      <w:r w:rsidRPr="00BF064D">
        <w:rPr>
          <w:rStyle w:val="gmaildefault"/>
        </w:rPr>
        <w:t xml:space="preserve"> answer), but the subject didn’t apply to them, enter “</w:t>
      </w:r>
      <w:r w:rsidRPr="00BF064D">
        <w:rPr>
          <w:rStyle w:val="gmaildefault"/>
          <w:b/>
        </w:rPr>
        <w:t>n/a</w:t>
      </w:r>
      <w:r w:rsidRPr="00BF064D">
        <w:rPr>
          <w:rStyle w:val="gmaildefault"/>
        </w:rPr>
        <w:t>” in the Excel data grid.</w:t>
      </w:r>
    </w:p>
    <w:p w14:paraId="0512E6F4" w14:textId="77777777" w:rsidR="000E349C" w:rsidRPr="00BF064D" w:rsidRDefault="000E349C" w:rsidP="000E349C">
      <w:pPr>
        <w:pStyle w:val="ListBullet2"/>
        <w:rPr>
          <w:rStyle w:val="gmaildefault"/>
        </w:rPr>
      </w:pPr>
      <w:r w:rsidRPr="00BF064D">
        <w:rPr>
          <w:rStyle w:val="gmaildefault"/>
        </w:rPr>
        <w:t>If someone was asked a question, but didn’t know the answer, enter “</w:t>
      </w:r>
      <w:r w:rsidRPr="00BF064D">
        <w:rPr>
          <w:rStyle w:val="gmaildefault"/>
          <w:b/>
        </w:rPr>
        <w:t>Don’t Know</w:t>
      </w:r>
      <w:r w:rsidRPr="00BF064D">
        <w:rPr>
          <w:rStyle w:val="gmaildefault"/>
        </w:rPr>
        <w:t>.”</w:t>
      </w:r>
    </w:p>
    <w:p w14:paraId="4132C59B" w14:textId="77777777" w:rsidR="000E349C" w:rsidRPr="00BF064D" w:rsidRDefault="000E349C" w:rsidP="000E349C">
      <w:pPr>
        <w:pStyle w:val="ListBullet2"/>
      </w:pPr>
      <w:r w:rsidRPr="00BF064D">
        <w:t>If you were unable to ask a question, or if the respondent was asked, but did not provide a usable answer, or if you failed to obtain/record a response, enter “</w:t>
      </w:r>
      <w:r w:rsidRPr="00BF064D">
        <w:rPr>
          <w:b/>
        </w:rPr>
        <w:t>?</w:t>
      </w:r>
      <w:r w:rsidRPr="00BF064D">
        <w:t>”. This basically equates to not asking the question.</w:t>
      </w:r>
    </w:p>
    <w:p w14:paraId="45DBB4D5" w14:textId="3CC2C7DD" w:rsidR="00B06E50" w:rsidRPr="00BF064D" w:rsidRDefault="00226268" w:rsidP="00982A99">
      <w:pPr>
        <w:pStyle w:val="ListBullet2"/>
      </w:pPr>
      <w:r w:rsidRPr="00BF064D">
        <w:rPr>
          <w:rStyle w:val="gmaildefault"/>
          <w:bCs/>
          <w:i/>
          <w:shd w:val="clear" w:color="auto" w:fill="FFFFFF"/>
        </w:rPr>
        <w:t>What if a respondent doesn’t have answers to all the questions</w:t>
      </w:r>
      <w:r w:rsidRPr="00BF064D">
        <w:rPr>
          <w:bCs/>
          <w:i/>
          <w:shd w:val="clear" w:color="auto" w:fill="FFFFFF"/>
        </w:rPr>
        <w:t xml:space="preserve"> </w:t>
      </w:r>
      <w:r w:rsidRPr="00BF064D">
        <w:rPr>
          <w:rStyle w:val="gmaildefault"/>
          <w:bCs/>
          <w:i/>
          <w:shd w:val="clear" w:color="auto" w:fill="FFFFFF"/>
        </w:rPr>
        <w:t>or there isn’t time to ask all the questions?</w:t>
      </w:r>
      <w:r w:rsidRPr="00BF064D">
        <w:rPr>
          <w:rStyle w:val="gmaildefault"/>
          <w:bCs/>
          <w:shd w:val="clear" w:color="auto" w:fill="FFFFFF"/>
        </w:rPr>
        <w:t xml:space="preserve">  Remember, you're making an inventory. You're trying to obtain information. You're starting with nothing, so each additional number, response, and comment adds to your knowledge. Just vacuum up as much info as reasonably possible within the </w:t>
      </w:r>
      <w:r w:rsidR="00377430" w:rsidRPr="00BF064D">
        <w:rPr>
          <w:rStyle w:val="gmaildefault"/>
          <w:bCs/>
          <w:shd w:val="clear" w:color="auto" w:fill="FFFFFF"/>
        </w:rPr>
        <w:t>TNA</w:t>
      </w:r>
      <w:r w:rsidRPr="00BF064D">
        <w:rPr>
          <w:rStyle w:val="gmaildefault"/>
          <w:bCs/>
          <w:shd w:val="clear" w:color="auto" w:fill="FFFFFF"/>
        </w:rPr>
        <w:t xml:space="preserve"> framework. Sure, you might end up with a few pieces missing, but you'll have a lot of pieces in place – when you started, you had none. Regardless of whatever twists and turns the research process takes, just keep working towards the primary objective: </w:t>
      </w:r>
      <w:r w:rsidRPr="00BF064D">
        <w:rPr>
          <w:b/>
          <w:color w:val="7030A0"/>
          <w:shd w:val="clear" w:color="auto" w:fill="FFFFFF"/>
        </w:rPr>
        <w:t>To obtain data on “who, has to go where, how often, carrying what”</w:t>
      </w:r>
      <w:r w:rsidR="00B06E50" w:rsidRPr="00BF064D">
        <w:rPr>
          <w:b/>
          <w:color w:val="7030A0"/>
          <w:shd w:val="clear" w:color="auto" w:fill="FFFFFF"/>
        </w:rPr>
        <w:t xml:space="preserve"> </w:t>
      </w:r>
      <w:r w:rsidR="00B06E50" w:rsidRPr="00BF064D">
        <w:t>and assess:</w:t>
      </w:r>
      <w:r w:rsidR="00B06E50" w:rsidRPr="00BF064D">
        <w:rPr>
          <w:b/>
          <w:bCs/>
          <w:color w:val="7030A0"/>
        </w:rPr>
        <w:t xml:space="preserve"> the time, health, energy, safety, and security associated with travel</w:t>
      </w:r>
      <w:r w:rsidR="00822DBC" w:rsidRPr="00BF064D">
        <w:t>.</w:t>
      </w:r>
    </w:p>
    <w:p w14:paraId="34E7F976" w14:textId="0FD7D81C" w:rsidR="00B06E50" w:rsidRPr="00BF064D" w:rsidRDefault="00B06E50" w:rsidP="00822DBC">
      <w:pPr>
        <w:pStyle w:val="ListBullet3"/>
      </w:pPr>
      <w:r w:rsidRPr="00BF064D">
        <w:t>You’re trying to inventory the transport required in the overall ministry area.</w:t>
      </w:r>
    </w:p>
    <w:p w14:paraId="764E98AF" w14:textId="6F9A2434" w:rsidR="00976F2D" w:rsidRPr="00BF064D" w:rsidRDefault="00976F2D" w:rsidP="00822DBC">
      <w:pPr>
        <w:pStyle w:val="Heading3"/>
      </w:pPr>
      <w:r w:rsidRPr="00BF064D">
        <w:t>DATA PROCESSING</w:t>
      </w:r>
    </w:p>
    <w:p w14:paraId="40447453" w14:textId="77777777" w:rsidR="00BA074D" w:rsidRPr="00BF064D" w:rsidRDefault="00BA074D" w:rsidP="00361E47">
      <w:pPr>
        <w:pStyle w:val="ListBullet"/>
        <w:spacing w:before="120"/>
      </w:pPr>
      <w:r w:rsidRPr="00BF064D">
        <w:t>There are three main tasks required for data processing:</w:t>
      </w:r>
    </w:p>
    <w:p w14:paraId="14B2705C" w14:textId="4C04AA8C" w:rsidR="00957D77" w:rsidRPr="00BF064D" w:rsidRDefault="00957D77" w:rsidP="00957D77">
      <w:pPr>
        <w:pStyle w:val="ListBullet2"/>
        <w:numPr>
          <w:ilvl w:val="0"/>
          <w:numId w:val="0"/>
        </w:numPr>
        <w:ind w:left="1080"/>
      </w:pPr>
      <w:r w:rsidRPr="00BF064D">
        <w:t>1. Typing the statements/comments into respondent records.</w:t>
      </w:r>
    </w:p>
    <w:p w14:paraId="16162F6F" w14:textId="77777777" w:rsidR="006067E6" w:rsidRDefault="00957D77" w:rsidP="00BA074D">
      <w:pPr>
        <w:pStyle w:val="ListBullet2"/>
        <w:numPr>
          <w:ilvl w:val="0"/>
          <w:numId w:val="0"/>
        </w:numPr>
        <w:ind w:left="1080"/>
      </w:pPr>
      <w:r w:rsidRPr="00BF064D">
        <w:t>2</w:t>
      </w:r>
      <w:r w:rsidR="00BA074D" w:rsidRPr="00BF064D">
        <w:t xml:space="preserve">. Entering numbers and word </w:t>
      </w:r>
      <w:r w:rsidR="00AC31D6" w:rsidRPr="00BF064D">
        <w:t xml:space="preserve">(circled) </w:t>
      </w:r>
      <w:r w:rsidR="00BA074D" w:rsidRPr="00BF064D">
        <w:t xml:space="preserve">responses </w:t>
      </w:r>
      <w:r w:rsidR="000C0613">
        <w:t xml:space="preserve">(the tabular data) </w:t>
      </w:r>
      <w:r w:rsidR="00BA074D" w:rsidRPr="00BF064D">
        <w:t>into the</w:t>
      </w:r>
    </w:p>
    <w:p w14:paraId="1D2F6CA5" w14:textId="75FA92D0" w:rsidR="00BA074D" w:rsidRPr="00BF064D" w:rsidRDefault="006067E6" w:rsidP="00BA074D">
      <w:pPr>
        <w:pStyle w:val="ListBullet2"/>
        <w:numPr>
          <w:ilvl w:val="0"/>
          <w:numId w:val="0"/>
        </w:numPr>
        <w:ind w:left="1080"/>
      </w:pPr>
      <w:r>
        <w:t xml:space="preserve">   </w:t>
      </w:r>
      <w:r w:rsidR="00BA074D" w:rsidRPr="00BF064D">
        <w:t xml:space="preserve"> </w:t>
      </w:r>
      <w:r w:rsidR="0074596E" w:rsidRPr="00BF064D">
        <w:t xml:space="preserve">Excel </w:t>
      </w:r>
      <w:r w:rsidR="00BA074D" w:rsidRPr="00BF064D">
        <w:t>data grid.</w:t>
      </w:r>
    </w:p>
    <w:p w14:paraId="09D4FD46" w14:textId="77777777" w:rsidR="00BA074D" w:rsidRPr="00BF064D" w:rsidRDefault="00BA074D" w:rsidP="00BA074D">
      <w:pPr>
        <w:pStyle w:val="ListBullet2"/>
        <w:numPr>
          <w:ilvl w:val="0"/>
          <w:numId w:val="0"/>
        </w:numPr>
        <w:ind w:left="1080"/>
      </w:pPr>
      <w:r w:rsidRPr="00BF064D">
        <w:t>3. Aggregating the</w:t>
      </w:r>
      <w:r w:rsidR="00193E22" w:rsidRPr="00BF064D">
        <w:t xml:space="preserve"> respondents’</w:t>
      </w:r>
      <w:r w:rsidRPr="00BF064D">
        <w:t xml:space="preserve"> statements in a Word document. </w:t>
      </w:r>
    </w:p>
    <w:p w14:paraId="4B052DE9" w14:textId="77777777" w:rsidR="00BA074D" w:rsidRPr="00BF064D" w:rsidRDefault="00BA074D" w:rsidP="00BA074D">
      <w:pPr>
        <w:pStyle w:val="ListBullet"/>
      </w:pPr>
      <w:r w:rsidRPr="00BF064D">
        <w:t>General.</w:t>
      </w:r>
    </w:p>
    <w:p w14:paraId="20BF286D" w14:textId="5C70A5A4" w:rsidR="00BA074D" w:rsidRPr="00BF064D" w:rsidRDefault="00BA074D" w:rsidP="00BA074D">
      <w:pPr>
        <w:pStyle w:val="ListBullet2"/>
      </w:pPr>
      <w:r w:rsidRPr="00BF064D">
        <w:t>Process the data (</w:t>
      </w:r>
      <w:r w:rsidR="006067E6" w:rsidRPr="00BF064D">
        <w:t xml:space="preserve">type it into respondent records and </w:t>
      </w:r>
      <w:r w:rsidRPr="00BF064D">
        <w:t xml:space="preserve">enter it into the data grid) as soon as possible after an interview, preferably the same day, to preserve as </w:t>
      </w:r>
      <w:r w:rsidRPr="00BF064D">
        <w:lastRenderedPageBreak/>
        <w:t xml:space="preserve">much of the detail and accuracy as possible. The longer you wait to process the data, the more of your effort will be </w:t>
      </w:r>
      <w:r w:rsidR="00FD0E6A" w:rsidRPr="00BF064D">
        <w:t>wasted</w:t>
      </w:r>
      <w:r w:rsidRPr="00BF064D">
        <w:t>.</w:t>
      </w:r>
    </w:p>
    <w:p w14:paraId="607E9CD6" w14:textId="5A50E9C3" w:rsidR="00731E2A" w:rsidRPr="00BF064D" w:rsidRDefault="00731E2A" w:rsidP="00731E2A">
      <w:pPr>
        <w:pStyle w:val="ListBullet3"/>
      </w:pPr>
      <w:r w:rsidRPr="00BF064D">
        <w:t>Tip: Immediately after the interview, go through your notes and “fill out” or “complete” or “make readable” the words and sentences</w:t>
      </w:r>
      <w:r w:rsidR="00D6774D">
        <w:t>, as m</w:t>
      </w:r>
      <w:r w:rsidRPr="00BF064D">
        <w:t xml:space="preserve">any words will be illegible and sentences will be incomplete. </w:t>
      </w:r>
    </w:p>
    <w:p w14:paraId="7453A344" w14:textId="77777777" w:rsidR="00BA074D" w:rsidRPr="00BF064D" w:rsidRDefault="00BA074D" w:rsidP="00BA074D">
      <w:pPr>
        <w:pStyle w:val="ListBullet2"/>
      </w:pPr>
      <w:r w:rsidRPr="00BF064D">
        <w:t>Because the data you gather will be used by people outside your entity</w:t>
      </w:r>
      <w:r w:rsidR="00CA0FF4" w:rsidRPr="00BF064D">
        <w:t>/organization</w:t>
      </w:r>
      <w:r w:rsidRPr="00BF064D">
        <w:t>, please remember to</w:t>
      </w:r>
      <w:r w:rsidR="00A37EA8" w:rsidRPr="00BF064D">
        <w:t xml:space="preserve"> write entries in such a way that</w:t>
      </w:r>
      <w:r w:rsidRPr="00BF064D">
        <w:t xml:space="preserve"> those not familiar with the country will understand. In particular, for place names, be sure to include whether the place is a city, town, village, island, province, or region.</w:t>
      </w:r>
    </w:p>
    <w:p w14:paraId="47AB6CA0" w14:textId="77777777" w:rsidR="00BA074D" w:rsidRPr="00BF064D" w:rsidRDefault="00BA074D" w:rsidP="00BA074D">
      <w:pPr>
        <w:pStyle w:val="ListBullet3"/>
      </w:pPr>
      <w:r w:rsidRPr="00BF064D">
        <w:t>For example: Toak Village, Ambrym Is., Maradi Town, Sepik Province.</w:t>
      </w:r>
    </w:p>
    <w:p w14:paraId="2AC1496E" w14:textId="77777777" w:rsidR="00957D77" w:rsidRDefault="00957D77" w:rsidP="00957D77">
      <w:pPr>
        <w:pStyle w:val="ListBullet3"/>
      </w:pPr>
      <w:bookmarkStart w:id="8" w:name="SettlementCategories"/>
      <w:bookmarkEnd w:id="8"/>
      <w:r w:rsidRPr="00BF064D">
        <w:t>Settlement categories. The table below is for guidance in classifying locations. There are many iterations on the settlement hierarchy continuum. Use your best judgment based on the information you have.</w:t>
      </w:r>
    </w:p>
    <w:p w14:paraId="542ACC57" w14:textId="77777777" w:rsidR="00957D77" w:rsidRPr="00BF064D" w:rsidRDefault="00957D77" w:rsidP="00957D77">
      <w:pPr>
        <w:pStyle w:val="ListBullet4"/>
        <w:numPr>
          <w:ilvl w:val="0"/>
          <w:numId w:val="0"/>
        </w:numPr>
        <w:ind w:left="2520" w:hanging="360"/>
      </w:pPr>
    </w:p>
    <w:tbl>
      <w:tblPr>
        <w:tblStyle w:val="TableGrid"/>
        <w:tblW w:w="9392" w:type="dxa"/>
        <w:jc w:val="center"/>
        <w:tblLook w:val="04A0" w:firstRow="1" w:lastRow="0" w:firstColumn="1" w:lastColumn="0" w:noHBand="0" w:noVBand="1"/>
      </w:tblPr>
      <w:tblGrid>
        <w:gridCol w:w="2599"/>
        <w:gridCol w:w="1394"/>
        <w:gridCol w:w="1935"/>
        <w:gridCol w:w="1974"/>
        <w:gridCol w:w="1490"/>
      </w:tblGrid>
      <w:tr w:rsidR="00957D77" w:rsidRPr="00BF064D" w14:paraId="73AAD832" w14:textId="77777777" w:rsidTr="00FC1CF2">
        <w:trPr>
          <w:trHeight w:val="575"/>
          <w:jc w:val="center"/>
        </w:trPr>
        <w:tc>
          <w:tcPr>
            <w:tcW w:w="2599" w:type="dxa"/>
            <w:shd w:val="clear" w:color="auto" w:fill="D9D9D9" w:themeFill="background1" w:themeFillShade="D9"/>
            <w:vAlign w:val="center"/>
          </w:tcPr>
          <w:p w14:paraId="08EDF51C" w14:textId="77777777" w:rsidR="00957D77" w:rsidRPr="00BF064D" w:rsidRDefault="00957D77" w:rsidP="00FC1CF2">
            <w:pPr>
              <w:pStyle w:val="ListBullet4"/>
              <w:numPr>
                <w:ilvl w:val="0"/>
                <w:numId w:val="0"/>
              </w:numPr>
            </w:pPr>
          </w:p>
        </w:tc>
        <w:tc>
          <w:tcPr>
            <w:tcW w:w="1394" w:type="dxa"/>
            <w:shd w:val="clear" w:color="auto" w:fill="D6E3BC" w:themeFill="accent3" w:themeFillTint="66"/>
            <w:vAlign w:val="center"/>
          </w:tcPr>
          <w:p w14:paraId="2BE0DBEF" w14:textId="77777777" w:rsidR="00957D77" w:rsidRPr="00BF064D" w:rsidRDefault="00957D77" w:rsidP="00FC1CF2">
            <w:pPr>
              <w:pStyle w:val="ListBullet4"/>
              <w:numPr>
                <w:ilvl w:val="0"/>
                <w:numId w:val="0"/>
              </w:numPr>
              <w:jc w:val="center"/>
              <w:rPr>
                <w:sz w:val="28"/>
                <w:szCs w:val="28"/>
              </w:rPr>
            </w:pPr>
            <w:r w:rsidRPr="00BF064D">
              <w:rPr>
                <w:b/>
                <w:bCs/>
                <w:sz w:val="28"/>
                <w:szCs w:val="28"/>
              </w:rPr>
              <w:t>HAMLET</w:t>
            </w:r>
          </w:p>
        </w:tc>
        <w:tc>
          <w:tcPr>
            <w:tcW w:w="1935" w:type="dxa"/>
            <w:shd w:val="clear" w:color="auto" w:fill="D6E3BC" w:themeFill="accent3" w:themeFillTint="66"/>
            <w:vAlign w:val="center"/>
          </w:tcPr>
          <w:p w14:paraId="6C623278" w14:textId="77777777" w:rsidR="00957D77" w:rsidRPr="00BF064D" w:rsidRDefault="00957D77" w:rsidP="00FC1CF2">
            <w:pPr>
              <w:pStyle w:val="ListBullet4"/>
              <w:numPr>
                <w:ilvl w:val="0"/>
                <w:numId w:val="0"/>
              </w:numPr>
              <w:jc w:val="center"/>
              <w:rPr>
                <w:sz w:val="28"/>
                <w:szCs w:val="28"/>
              </w:rPr>
            </w:pPr>
            <w:r w:rsidRPr="00BF064D">
              <w:rPr>
                <w:b/>
                <w:bCs/>
                <w:sz w:val="28"/>
                <w:szCs w:val="28"/>
              </w:rPr>
              <w:t>VILLAGE</w:t>
            </w:r>
          </w:p>
        </w:tc>
        <w:tc>
          <w:tcPr>
            <w:tcW w:w="1974" w:type="dxa"/>
            <w:shd w:val="clear" w:color="auto" w:fill="D6E3BC" w:themeFill="accent3" w:themeFillTint="66"/>
            <w:vAlign w:val="center"/>
          </w:tcPr>
          <w:p w14:paraId="0E370CD9" w14:textId="77777777" w:rsidR="00957D77" w:rsidRPr="00BF064D" w:rsidRDefault="00957D77" w:rsidP="00FC1CF2">
            <w:pPr>
              <w:pStyle w:val="ListBullet4"/>
              <w:numPr>
                <w:ilvl w:val="0"/>
                <w:numId w:val="0"/>
              </w:numPr>
              <w:jc w:val="center"/>
              <w:rPr>
                <w:sz w:val="28"/>
                <w:szCs w:val="28"/>
              </w:rPr>
            </w:pPr>
            <w:r w:rsidRPr="00BF064D">
              <w:rPr>
                <w:b/>
                <w:bCs/>
                <w:sz w:val="28"/>
                <w:szCs w:val="28"/>
              </w:rPr>
              <w:t>TOWN</w:t>
            </w:r>
          </w:p>
        </w:tc>
        <w:tc>
          <w:tcPr>
            <w:tcW w:w="1490" w:type="dxa"/>
            <w:shd w:val="clear" w:color="auto" w:fill="D6E3BC" w:themeFill="accent3" w:themeFillTint="66"/>
            <w:vAlign w:val="center"/>
          </w:tcPr>
          <w:p w14:paraId="70F49FFE" w14:textId="77777777" w:rsidR="00957D77" w:rsidRPr="00BF064D" w:rsidRDefault="00957D77" w:rsidP="00FC1CF2">
            <w:pPr>
              <w:pStyle w:val="ListBullet4"/>
              <w:numPr>
                <w:ilvl w:val="0"/>
                <w:numId w:val="0"/>
              </w:numPr>
              <w:jc w:val="center"/>
              <w:rPr>
                <w:sz w:val="28"/>
                <w:szCs w:val="28"/>
              </w:rPr>
            </w:pPr>
            <w:r w:rsidRPr="00BF064D">
              <w:rPr>
                <w:b/>
                <w:bCs/>
                <w:sz w:val="28"/>
                <w:szCs w:val="28"/>
              </w:rPr>
              <w:t>CITY</w:t>
            </w:r>
          </w:p>
        </w:tc>
      </w:tr>
      <w:tr w:rsidR="00957D77" w:rsidRPr="00BF064D" w14:paraId="3E8BC65A" w14:textId="77777777" w:rsidTr="00FC1CF2">
        <w:trPr>
          <w:trHeight w:val="432"/>
          <w:jc w:val="center"/>
        </w:trPr>
        <w:tc>
          <w:tcPr>
            <w:tcW w:w="2599" w:type="dxa"/>
            <w:shd w:val="clear" w:color="auto" w:fill="C6D9F1" w:themeFill="text2" w:themeFillTint="33"/>
            <w:vAlign w:val="center"/>
          </w:tcPr>
          <w:p w14:paraId="7C34D8FE" w14:textId="77777777" w:rsidR="00957D77" w:rsidRPr="00BF064D" w:rsidRDefault="00957D77" w:rsidP="00FC1CF2">
            <w:pPr>
              <w:pStyle w:val="ListBullet4"/>
              <w:numPr>
                <w:ilvl w:val="0"/>
                <w:numId w:val="0"/>
              </w:numPr>
              <w:rPr>
                <w:b/>
                <w:bCs/>
              </w:rPr>
            </w:pPr>
            <w:r w:rsidRPr="00BF064D">
              <w:rPr>
                <w:b/>
                <w:bCs/>
              </w:rPr>
              <w:t>Shops and Stores</w:t>
            </w:r>
          </w:p>
        </w:tc>
        <w:tc>
          <w:tcPr>
            <w:tcW w:w="1394" w:type="dxa"/>
            <w:vAlign w:val="center"/>
          </w:tcPr>
          <w:p w14:paraId="12757898" w14:textId="77777777" w:rsidR="00957D77" w:rsidRPr="00BF064D" w:rsidRDefault="00957D77" w:rsidP="00FC1CF2">
            <w:pPr>
              <w:pStyle w:val="ListBullet4"/>
              <w:numPr>
                <w:ilvl w:val="0"/>
                <w:numId w:val="0"/>
              </w:numPr>
              <w:jc w:val="center"/>
            </w:pPr>
            <w:r w:rsidRPr="00BF064D">
              <w:t>None</w:t>
            </w:r>
          </w:p>
        </w:tc>
        <w:tc>
          <w:tcPr>
            <w:tcW w:w="1935" w:type="dxa"/>
            <w:vAlign w:val="center"/>
          </w:tcPr>
          <w:p w14:paraId="3FA01D7C" w14:textId="77777777" w:rsidR="00957D77" w:rsidRPr="00BF064D" w:rsidRDefault="00957D77" w:rsidP="00FC1CF2">
            <w:pPr>
              <w:pStyle w:val="ListBullet4"/>
              <w:numPr>
                <w:ilvl w:val="0"/>
                <w:numId w:val="0"/>
              </w:numPr>
              <w:jc w:val="center"/>
            </w:pPr>
            <w:r w:rsidRPr="00BF064D">
              <w:t>None or Few</w:t>
            </w:r>
          </w:p>
        </w:tc>
        <w:tc>
          <w:tcPr>
            <w:tcW w:w="1974" w:type="dxa"/>
            <w:vAlign w:val="center"/>
          </w:tcPr>
          <w:p w14:paraId="7C97F5B6" w14:textId="77777777" w:rsidR="00957D77" w:rsidRPr="00BF064D" w:rsidRDefault="00957D77" w:rsidP="00FC1CF2">
            <w:pPr>
              <w:pStyle w:val="ListBullet4"/>
              <w:numPr>
                <w:ilvl w:val="0"/>
                <w:numId w:val="0"/>
              </w:numPr>
              <w:jc w:val="center"/>
            </w:pPr>
            <w:r w:rsidRPr="00BF064D">
              <w:t>Several or Many</w:t>
            </w:r>
          </w:p>
        </w:tc>
        <w:tc>
          <w:tcPr>
            <w:tcW w:w="1490" w:type="dxa"/>
            <w:vAlign w:val="center"/>
          </w:tcPr>
          <w:p w14:paraId="6CBA34E2" w14:textId="77777777" w:rsidR="00957D77" w:rsidRPr="00BF064D" w:rsidRDefault="00957D77" w:rsidP="00FC1CF2">
            <w:pPr>
              <w:pStyle w:val="ListBullet4"/>
              <w:numPr>
                <w:ilvl w:val="0"/>
                <w:numId w:val="0"/>
              </w:numPr>
              <w:jc w:val="center"/>
            </w:pPr>
            <w:r w:rsidRPr="00BF064D">
              <w:t>Many</w:t>
            </w:r>
          </w:p>
        </w:tc>
      </w:tr>
      <w:tr w:rsidR="00957D77" w:rsidRPr="00BF064D" w14:paraId="2EA52D1C" w14:textId="77777777" w:rsidTr="00FC1CF2">
        <w:trPr>
          <w:trHeight w:val="432"/>
          <w:jc w:val="center"/>
        </w:trPr>
        <w:tc>
          <w:tcPr>
            <w:tcW w:w="2599" w:type="dxa"/>
            <w:shd w:val="clear" w:color="auto" w:fill="C6D9F1" w:themeFill="text2" w:themeFillTint="33"/>
            <w:vAlign w:val="center"/>
          </w:tcPr>
          <w:p w14:paraId="1345351A" w14:textId="77777777" w:rsidR="00957D77" w:rsidRPr="00BF064D" w:rsidRDefault="00957D77" w:rsidP="00FC1CF2">
            <w:pPr>
              <w:pStyle w:val="ListBullet4"/>
              <w:numPr>
                <w:ilvl w:val="0"/>
                <w:numId w:val="0"/>
              </w:numPr>
              <w:rPr>
                <w:b/>
                <w:bCs/>
              </w:rPr>
            </w:pPr>
            <w:r w:rsidRPr="00BF064D">
              <w:rPr>
                <w:b/>
                <w:bCs/>
              </w:rPr>
              <w:t>Gov’t-Provided                     Water and Electricity</w:t>
            </w:r>
          </w:p>
        </w:tc>
        <w:tc>
          <w:tcPr>
            <w:tcW w:w="1394" w:type="dxa"/>
            <w:vAlign w:val="center"/>
          </w:tcPr>
          <w:p w14:paraId="6112E815" w14:textId="77777777" w:rsidR="00957D77" w:rsidRPr="00BF064D" w:rsidRDefault="00957D77" w:rsidP="00FC1CF2">
            <w:pPr>
              <w:pStyle w:val="ListBullet4"/>
              <w:numPr>
                <w:ilvl w:val="0"/>
                <w:numId w:val="0"/>
              </w:numPr>
              <w:jc w:val="center"/>
            </w:pPr>
            <w:r w:rsidRPr="00BF064D">
              <w:t>No</w:t>
            </w:r>
          </w:p>
        </w:tc>
        <w:tc>
          <w:tcPr>
            <w:tcW w:w="1935" w:type="dxa"/>
            <w:vAlign w:val="center"/>
          </w:tcPr>
          <w:p w14:paraId="2D5E4BF7" w14:textId="77777777" w:rsidR="00957D77" w:rsidRPr="00BF064D" w:rsidRDefault="00957D77" w:rsidP="00FC1CF2">
            <w:pPr>
              <w:pStyle w:val="ListBullet4"/>
              <w:numPr>
                <w:ilvl w:val="0"/>
                <w:numId w:val="0"/>
              </w:numPr>
              <w:jc w:val="center"/>
            </w:pPr>
            <w:r w:rsidRPr="00BF064D">
              <w:t>Probably Not</w:t>
            </w:r>
          </w:p>
        </w:tc>
        <w:tc>
          <w:tcPr>
            <w:tcW w:w="1974" w:type="dxa"/>
            <w:vAlign w:val="center"/>
          </w:tcPr>
          <w:p w14:paraId="15951082" w14:textId="77777777" w:rsidR="00957D77" w:rsidRPr="00BF064D" w:rsidRDefault="00957D77" w:rsidP="00FC1CF2">
            <w:pPr>
              <w:pStyle w:val="ListBullet4"/>
              <w:numPr>
                <w:ilvl w:val="0"/>
                <w:numId w:val="0"/>
              </w:numPr>
              <w:jc w:val="center"/>
            </w:pPr>
            <w:r w:rsidRPr="00BF064D">
              <w:t>Yes</w:t>
            </w:r>
          </w:p>
        </w:tc>
        <w:tc>
          <w:tcPr>
            <w:tcW w:w="1490" w:type="dxa"/>
            <w:vAlign w:val="center"/>
          </w:tcPr>
          <w:p w14:paraId="12A71389" w14:textId="77777777" w:rsidR="00957D77" w:rsidRPr="00BF064D" w:rsidRDefault="00957D77" w:rsidP="00FC1CF2">
            <w:pPr>
              <w:pStyle w:val="ListBullet4"/>
              <w:numPr>
                <w:ilvl w:val="0"/>
                <w:numId w:val="0"/>
              </w:numPr>
              <w:jc w:val="center"/>
            </w:pPr>
            <w:r w:rsidRPr="00BF064D">
              <w:t>Yes</w:t>
            </w:r>
          </w:p>
        </w:tc>
      </w:tr>
      <w:tr w:rsidR="00957D77" w:rsidRPr="00BF064D" w14:paraId="1B4266CC" w14:textId="77777777" w:rsidTr="00FC1CF2">
        <w:trPr>
          <w:trHeight w:val="432"/>
          <w:jc w:val="center"/>
        </w:trPr>
        <w:tc>
          <w:tcPr>
            <w:tcW w:w="2599" w:type="dxa"/>
            <w:shd w:val="clear" w:color="auto" w:fill="C6D9F1" w:themeFill="text2" w:themeFillTint="33"/>
            <w:vAlign w:val="center"/>
          </w:tcPr>
          <w:p w14:paraId="11C069CF" w14:textId="77777777" w:rsidR="00957D77" w:rsidRPr="00BF064D" w:rsidRDefault="00957D77" w:rsidP="00FC1CF2">
            <w:pPr>
              <w:pStyle w:val="ListBullet4"/>
              <w:numPr>
                <w:ilvl w:val="0"/>
                <w:numId w:val="0"/>
              </w:numPr>
              <w:rPr>
                <w:b/>
                <w:bCs/>
              </w:rPr>
            </w:pPr>
            <w:r w:rsidRPr="00BF064D">
              <w:rPr>
                <w:b/>
                <w:bCs/>
              </w:rPr>
              <w:t>Schools</w:t>
            </w:r>
          </w:p>
        </w:tc>
        <w:tc>
          <w:tcPr>
            <w:tcW w:w="1394" w:type="dxa"/>
            <w:vAlign w:val="center"/>
          </w:tcPr>
          <w:p w14:paraId="1DA7ED7D" w14:textId="77777777" w:rsidR="00957D77" w:rsidRPr="00BF064D" w:rsidRDefault="00957D77" w:rsidP="00FC1CF2">
            <w:pPr>
              <w:pStyle w:val="ListBullet4"/>
              <w:numPr>
                <w:ilvl w:val="0"/>
                <w:numId w:val="0"/>
              </w:numPr>
              <w:jc w:val="center"/>
            </w:pPr>
            <w:r w:rsidRPr="00BF064D">
              <w:t>None</w:t>
            </w:r>
          </w:p>
        </w:tc>
        <w:tc>
          <w:tcPr>
            <w:tcW w:w="1935" w:type="dxa"/>
            <w:vAlign w:val="center"/>
          </w:tcPr>
          <w:p w14:paraId="4E4E8C3B" w14:textId="77777777" w:rsidR="00957D77" w:rsidRPr="00BF064D" w:rsidRDefault="00957D77" w:rsidP="00FC1CF2">
            <w:pPr>
              <w:pStyle w:val="ListBullet4"/>
              <w:numPr>
                <w:ilvl w:val="0"/>
                <w:numId w:val="0"/>
              </w:numPr>
              <w:jc w:val="center"/>
            </w:pPr>
            <w:r w:rsidRPr="00BF064D">
              <w:t>Primary</w:t>
            </w:r>
          </w:p>
        </w:tc>
        <w:tc>
          <w:tcPr>
            <w:tcW w:w="1974" w:type="dxa"/>
            <w:vAlign w:val="center"/>
          </w:tcPr>
          <w:p w14:paraId="366699A3" w14:textId="77777777" w:rsidR="00957D77" w:rsidRPr="00BF064D" w:rsidRDefault="00957D77" w:rsidP="00FC1CF2">
            <w:pPr>
              <w:pStyle w:val="ListBullet4"/>
              <w:numPr>
                <w:ilvl w:val="0"/>
                <w:numId w:val="0"/>
              </w:numPr>
              <w:jc w:val="center"/>
            </w:pPr>
            <w:r w:rsidRPr="00BF064D">
              <w:t>Secondary</w:t>
            </w:r>
          </w:p>
        </w:tc>
        <w:tc>
          <w:tcPr>
            <w:tcW w:w="1490" w:type="dxa"/>
            <w:vAlign w:val="center"/>
          </w:tcPr>
          <w:p w14:paraId="1920D2C4" w14:textId="77777777" w:rsidR="00957D77" w:rsidRPr="00BF064D" w:rsidRDefault="00957D77" w:rsidP="00FC1CF2">
            <w:pPr>
              <w:pStyle w:val="ListBullet4"/>
              <w:numPr>
                <w:ilvl w:val="0"/>
                <w:numId w:val="0"/>
              </w:numPr>
              <w:jc w:val="center"/>
            </w:pPr>
            <w:r w:rsidRPr="00BF064D">
              <w:t>University</w:t>
            </w:r>
          </w:p>
        </w:tc>
      </w:tr>
      <w:tr w:rsidR="00957D77" w:rsidRPr="00BF064D" w14:paraId="653C13D9" w14:textId="77777777" w:rsidTr="00FC1CF2">
        <w:trPr>
          <w:trHeight w:val="432"/>
          <w:jc w:val="center"/>
        </w:trPr>
        <w:tc>
          <w:tcPr>
            <w:tcW w:w="2599" w:type="dxa"/>
            <w:shd w:val="clear" w:color="auto" w:fill="C6D9F1" w:themeFill="text2" w:themeFillTint="33"/>
            <w:vAlign w:val="center"/>
          </w:tcPr>
          <w:p w14:paraId="5D6E5F6C" w14:textId="77777777" w:rsidR="00957D77" w:rsidRPr="00BF064D" w:rsidRDefault="00957D77" w:rsidP="00FC1CF2">
            <w:pPr>
              <w:pStyle w:val="ListBullet4"/>
              <w:numPr>
                <w:ilvl w:val="0"/>
                <w:numId w:val="0"/>
              </w:numPr>
              <w:rPr>
                <w:b/>
                <w:bCs/>
              </w:rPr>
            </w:pPr>
            <w:r w:rsidRPr="00BF064D">
              <w:rPr>
                <w:b/>
                <w:bCs/>
              </w:rPr>
              <w:t>Medical Facility(ies)</w:t>
            </w:r>
          </w:p>
        </w:tc>
        <w:tc>
          <w:tcPr>
            <w:tcW w:w="1394" w:type="dxa"/>
            <w:vAlign w:val="center"/>
          </w:tcPr>
          <w:p w14:paraId="6E4F9EBA" w14:textId="77777777" w:rsidR="00957D77" w:rsidRPr="00BF064D" w:rsidRDefault="00957D77" w:rsidP="00FC1CF2">
            <w:pPr>
              <w:pStyle w:val="ListBullet4"/>
              <w:numPr>
                <w:ilvl w:val="0"/>
                <w:numId w:val="0"/>
              </w:numPr>
              <w:jc w:val="center"/>
            </w:pPr>
            <w:r w:rsidRPr="00BF064D">
              <w:t>None</w:t>
            </w:r>
          </w:p>
        </w:tc>
        <w:tc>
          <w:tcPr>
            <w:tcW w:w="1935" w:type="dxa"/>
            <w:vAlign w:val="center"/>
          </w:tcPr>
          <w:p w14:paraId="7F89465E" w14:textId="77777777" w:rsidR="00957D77" w:rsidRPr="00BF064D" w:rsidRDefault="00957D77" w:rsidP="00FC1CF2">
            <w:pPr>
              <w:pStyle w:val="ListBullet4"/>
              <w:numPr>
                <w:ilvl w:val="0"/>
                <w:numId w:val="0"/>
              </w:numPr>
              <w:jc w:val="center"/>
            </w:pPr>
            <w:r w:rsidRPr="00BF064D">
              <w:t>None or Clinic</w:t>
            </w:r>
          </w:p>
        </w:tc>
        <w:tc>
          <w:tcPr>
            <w:tcW w:w="1974" w:type="dxa"/>
            <w:vAlign w:val="center"/>
          </w:tcPr>
          <w:p w14:paraId="505D8DA4" w14:textId="77777777" w:rsidR="00957D77" w:rsidRPr="00BF064D" w:rsidRDefault="00957D77" w:rsidP="00FC1CF2">
            <w:pPr>
              <w:pStyle w:val="ListBullet4"/>
              <w:numPr>
                <w:ilvl w:val="0"/>
                <w:numId w:val="0"/>
              </w:numPr>
              <w:jc w:val="center"/>
            </w:pPr>
            <w:r w:rsidRPr="00BF064D">
              <w:t>Clinic</w:t>
            </w:r>
          </w:p>
        </w:tc>
        <w:tc>
          <w:tcPr>
            <w:tcW w:w="1490" w:type="dxa"/>
            <w:vAlign w:val="center"/>
          </w:tcPr>
          <w:p w14:paraId="300FB268" w14:textId="77777777" w:rsidR="00957D77" w:rsidRPr="00BF064D" w:rsidRDefault="00957D77" w:rsidP="00FC1CF2">
            <w:pPr>
              <w:pStyle w:val="ListBullet4"/>
              <w:numPr>
                <w:ilvl w:val="0"/>
                <w:numId w:val="0"/>
              </w:numPr>
              <w:jc w:val="center"/>
            </w:pPr>
            <w:r w:rsidRPr="00BF064D">
              <w:t>Hospital</w:t>
            </w:r>
          </w:p>
        </w:tc>
      </w:tr>
      <w:tr w:rsidR="00957D77" w:rsidRPr="00BF064D" w14:paraId="61DFECE1" w14:textId="77777777" w:rsidTr="00FC1CF2">
        <w:trPr>
          <w:trHeight w:val="432"/>
          <w:jc w:val="center"/>
        </w:trPr>
        <w:tc>
          <w:tcPr>
            <w:tcW w:w="2599" w:type="dxa"/>
            <w:shd w:val="clear" w:color="auto" w:fill="C6D9F1" w:themeFill="text2" w:themeFillTint="33"/>
            <w:vAlign w:val="center"/>
          </w:tcPr>
          <w:p w14:paraId="4CD26464" w14:textId="77777777" w:rsidR="00957D77" w:rsidRPr="00BF064D" w:rsidRDefault="00957D77" w:rsidP="00FC1CF2">
            <w:pPr>
              <w:pStyle w:val="ListBullet4"/>
              <w:numPr>
                <w:ilvl w:val="0"/>
                <w:numId w:val="0"/>
              </w:numPr>
              <w:rPr>
                <w:b/>
                <w:bCs/>
              </w:rPr>
            </w:pPr>
            <w:r w:rsidRPr="00BF064D">
              <w:rPr>
                <w:b/>
                <w:bCs/>
              </w:rPr>
              <w:t>Constructed Roads</w:t>
            </w:r>
          </w:p>
        </w:tc>
        <w:tc>
          <w:tcPr>
            <w:tcW w:w="1394" w:type="dxa"/>
            <w:vAlign w:val="center"/>
          </w:tcPr>
          <w:p w14:paraId="3E623422" w14:textId="77777777" w:rsidR="00957D77" w:rsidRPr="00BF064D" w:rsidRDefault="00957D77" w:rsidP="00FC1CF2">
            <w:pPr>
              <w:pStyle w:val="ListBullet4"/>
              <w:numPr>
                <w:ilvl w:val="0"/>
                <w:numId w:val="0"/>
              </w:numPr>
              <w:jc w:val="center"/>
            </w:pPr>
            <w:r w:rsidRPr="00BF064D">
              <w:t>None</w:t>
            </w:r>
          </w:p>
        </w:tc>
        <w:tc>
          <w:tcPr>
            <w:tcW w:w="1935" w:type="dxa"/>
            <w:vAlign w:val="center"/>
          </w:tcPr>
          <w:p w14:paraId="5876D417" w14:textId="77777777" w:rsidR="00957D77" w:rsidRPr="00BF064D" w:rsidRDefault="00957D77" w:rsidP="00FC1CF2">
            <w:pPr>
              <w:pStyle w:val="ListBullet4"/>
              <w:numPr>
                <w:ilvl w:val="0"/>
                <w:numId w:val="0"/>
              </w:numPr>
              <w:jc w:val="center"/>
            </w:pPr>
            <w:r w:rsidRPr="00BF064D">
              <w:t>None or Few</w:t>
            </w:r>
          </w:p>
        </w:tc>
        <w:tc>
          <w:tcPr>
            <w:tcW w:w="1974" w:type="dxa"/>
            <w:vAlign w:val="center"/>
          </w:tcPr>
          <w:p w14:paraId="61B36B18" w14:textId="77777777" w:rsidR="00957D77" w:rsidRPr="00BF064D" w:rsidRDefault="00957D77" w:rsidP="00FC1CF2">
            <w:pPr>
              <w:pStyle w:val="ListBullet4"/>
              <w:numPr>
                <w:ilvl w:val="0"/>
                <w:numId w:val="0"/>
              </w:numPr>
              <w:jc w:val="center"/>
            </w:pPr>
            <w:r w:rsidRPr="00BF064D">
              <w:t>Some</w:t>
            </w:r>
          </w:p>
        </w:tc>
        <w:tc>
          <w:tcPr>
            <w:tcW w:w="1490" w:type="dxa"/>
            <w:vAlign w:val="center"/>
          </w:tcPr>
          <w:p w14:paraId="3B205169" w14:textId="77777777" w:rsidR="00957D77" w:rsidRPr="00BF064D" w:rsidRDefault="00957D77" w:rsidP="00FC1CF2">
            <w:pPr>
              <w:pStyle w:val="ListBullet4"/>
              <w:numPr>
                <w:ilvl w:val="0"/>
                <w:numId w:val="0"/>
              </w:numPr>
              <w:jc w:val="center"/>
            </w:pPr>
            <w:r w:rsidRPr="00BF064D">
              <w:t>Many</w:t>
            </w:r>
          </w:p>
        </w:tc>
      </w:tr>
    </w:tbl>
    <w:p w14:paraId="167318F5" w14:textId="77777777" w:rsidR="005745FD" w:rsidRPr="00BF064D" w:rsidRDefault="005745FD" w:rsidP="005745FD">
      <w:pPr>
        <w:pStyle w:val="ListBullet"/>
      </w:pPr>
      <w:r w:rsidRPr="00BF064D">
        <w:t>Data security.</w:t>
      </w:r>
    </w:p>
    <w:p w14:paraId="589138E2" w14:textId="77777777" w:rsidR="005745FD" w:rsidRPr="00BF064D" w:rsidRDefault="005745FD" w:rsidP="005745FD">
      <w:pPr>
        <w:pStyle w:val="ListBullet2"/>
      </w:pPr>
      <w:r w:rsidRPr="00BF064D">
        <w:t>Given all the time, effort, and money spent on obtaining the data, you want to take precautions it isn’t lost, and makes it back home.</w:t>
      </w:r>
    </w:p>
    <w:p w14:paraId="564013B0" w14:textId="77777777" w:rsidR="005745FD" w:rsidRPr="00BF064D" w:rsidRDefault="005745FD" w:rsidP="005745FD">
      <w:pPr>
        <w:pStyle w:val="ListBullet2"/>
      </w:pPr>
      <w:r w:rsidRPr="00BF064D">
        <w:t>To that end:</w:t>
      </w:r>
    </w:p>
    <w:p w14:paraId="73401BC1" w14:textId="77777777" w:rsidR="005745FD" w:rsidRPr="00BF064D" w:rsidRDefault="005745FD" w:rsidP="005745FD">
      <w:pPr>
        <w:pStyle w:val="ListBullet3"/>
      </w:pPr>
      <w:r w:rsidRPr="00BF064D">
        <w:t>When finished entering the data from an interview (</w:t>
      </w:r>
      <w:r w:rsidR="00AC3436" w:rsidRPr="00BF064D">
        <w:t>i.e.,</w:t>
      </w:r>
      <w:r w:rsidRPr="00BF064D">
        <w:t xml:space="preserve"> into Excel and typing up the respondent record), save it to your laptop’s hard drive.</w:t>
      </w:r>
    </w:p>
    <w:p w14:paraId="7D75ACA0" w14:textId="19134A98" w:rsidR="005745FD" w:rsidRPr="00BF064D" w:rsidRDefault="005745FD" w:rsidP="005745FD">
      <w:pPr>
        <w:pStyle w:val="ListBullet3"/>
      </w:pPr>
      <w:r w:rsidRPr="00BF064D">
        <w:t>Then</w:t>
      </w:r>
      <w:r w:rsidR="009F5042" w:rsidRPr="00BF064D">
        <w:t xml:space="preserve"> save it on a memory stick (thumb</w:t>
      </w:r>
      <w:r w:rsidR="003B5378" w:rsidRPr="00BF064D">
        <w:t xml:space="preserve"> </w:t>
      </w:r>
      <w:r w:rsidRPr="00BF064D">
        <w:t>drive).</w:t>
      </w:r>
    </w:p>
    <w:p w14:paraId="266C7D86" w14:textId="77777777" w:rsidR="005745FD" w:rsidRPr="00BF064D" w:rsidRDefault="005745FD" w:rsidP="005745FD">
      <w:pPr>
        <w:pStyle w:val="ListBullet3"/>
      </w:pPr>
      <w:r w:rsidRPr="00BF064D">
        <w:t>Then save it on two SD cards (or additional memory sticks).</w:t>
      </w:r>
    </w:p>
    <w:p w14:paraId="2B1839D9" w14:textId="401FB13F" w:rsidR="005745FD" w:rsidRPr="00BF064D" w:rsidRDefault="005745FD" w:rsidP="005745FD">
      <w:pPr>
        <w:pStyle w:val="ListBullet3"/>
      </w:pPr>
      <w:r w:rsidRPr="00BF064D">
        <w:t>Then, after you have about five complete records, email them, and the Excel grid, to yourself</w:t>
      </w:r>
      <w:r w:rsidR="00037E0F" w:rsidRPr="00BF064D">
        <w:t xml:space="preserve"> and/or a colleague</w:t>
      </w:r>
      <w:r w:rsidRPr="00BF064D">
        <w:t>.</w:t>
      </w:r>
    </w:p>
    <w:p w14:paraId="5B700E33" w14:textId="77777777" w:rsidR="005745FD" w:rsidRPr="00BF064D" w:rsidRDefault="005745FD" w:rsidP="005745FD">
      <w:pPr>
        <w:pStyle w:val="ListBullet2"/>
      </w:pPr>
      <w:r w:rsidRPr="00BF064D">
        <w:t>In this way, there will be six copies of the data</w:t>
      </w:r>
      <w:r w:rsidR="000E349C" w:rsidRPr="00BF064D">
        <w:t>;</w:t>
      </w:r>
      <w:r w:rsidRPr="00BF064D">
        <w:t xml:space="preserve"> the five listed above, plus the original paper survey form.</w:t>
      </w:r>
    </w:p>
    <w:p w14:paraId="531A6DA6" w14:textId="77777777" w:rsidR="00223F2F" w:rsidRPr="00BF064D" w:rsidRDefault="00223F2F" w:rsidP="00223F2F">
      <w:pPr>
        <w:pStyle w:val="ListBullet"/>
      </w:pPr>
      <w:r w:rsidRPr="00BF064D">
        <w:t>Standardization.</w:t>
      </w:r>
    </w:p>
    <w:p w14:paraId="37ED6DF8" w14:textId="3DD4EF15" w:rsidR="00223F2F" w:rsidRPr="00BF064D" w:rsidRDefault="00223F2F" w:rsidP="00223F2F">
      <w:pPr>
        <w:pStyle w:val="ListBullet2"/>
      </w:pPr>
      <w:r w:rsidRPr="00BF064D">
        <w:t xml:space="preserve">To preclude confusing readers of the report/users of the data, it is important to standardize the content (e.g., terminology, numbers, spellings). The natural tendency, even with one surveyor working alone, is to not standardize. The problem becomes more pronounced when multiple surveyors are involved. </w:t>
      </w:r>
    </w:p>
    <w:p w14:paraId="2AA095D1" w14:textId="77777777" w:rsidR="00223F2F" w:rsidRPr="00BF064D" w:rsidRDefault="00223F2F" w:rsidP="00223F2F">
      <w:pPr>
        <w:pStyle w:val="ListBullet2"/>
      </w:pPr>
      <w:r w:rsidRPr="00BF064D">
        <w:t>There will be some content that will be specific to each TNA/GMA. No problem. Simply be sure to make a list of standardized terms for that particular TNA/GMA.</w:t>
      </w:r>
    </w:p>
    <w:p w14:paraId="6DA03AC8" w14:textId="77777777" w:rsidR="00223F2F" w:rsidRPr="00BF064D" w:rsidRDefault="00223F2F" w:rsidP="00223F2F">
      <w:pPr>
        <w:pStyle w:val="ListBullet2"/>
      </w:pPr>
      <w:r w:rsidRPr="00BF064D">
        <w:t xml:space="preserve">However, there is some content that will be common to all TNAs/GMAs. The format for entries that go into the Excel data grid are provided in the instructions for each question farther down in this document. Here is a list of other, common standardizations: </w:t>
      </w:r>
    </w:p>
    <w:p w14:paraId="36FBEBEA" w14:textId="77777777" w:rsidR="00223F2F" w:rsidRPr="00BF064D" w:rsidRDefault="00223F2F" w:rsidP="00223F2F">
      <w:pPr>
        <w:pStyle w:val="ListBullet3"/>
      </w:pPr>
      <w:r w:rsidRPr="00BF064D">
        <w:lastRenderedPageBreak/>
        <w:t>Numbers:</w:t>
      </w:r>
    </w:p>
    <w:p w14:paraId="79964127" w14:textId="77777777" w:rsidR="00223F2F" w:rsidRPr="00BF064D" w:rsidRDefault="00223F2F" w:rsidP="00223F2F">
      <w:pPr>
        <w:pStyle w:val="ListBullet4"/>
      </w:pPr>
      <w:r w:rsidRPr="00BF064D">
        <w:t>Use numerals for:</w:t>
      </w:r>
    </w:p>
    <w:p w14:paraId="144E6A82" w14:textId="77777777" w:rsidR="00223F2F" w:rsidRPr="00BF064D" w:rsidRDefault="00223F2F" w:rsidP="00223F2F">
      <w:pPr>
        <w:pStyle w:val="ListBullet5"/>
      </w:pPr>
      <w:r w:rsidRPr="00BF064D">
        <w:t>Percentages (e.g., 48%)</w:t>
      </w:r>
    </w:p>
    <w:p w14:paraId="1F58C217" w14:textId="77777777" w:rsidR="00223F2F" w:rsidRPr="00BF064D" w:rsidRDefault="00223F2F" w:rsidP="00223F2F">
      <w:pPr>
        <w:pStyle w:val="ListBullet5"/>
      </w:pPr>
      <w:r w:rsidRPr="00BF064D">
        <w:t>Measured units (km, nm. e.g., 310 kg, 235 nm)</w:t>
      </w:r>
    </w:p>
    <w:p w14:paraId="2B1A9D0F" w14:textId="77777777" w:rsidR="00223F2F" w:rsidRPr="00BF064D" w:rsidRDefault="00223F2F" w:rsidP="00223F2F">
      <w:pPr>
        <w:pStyle w:val="ListBullet5"/>
      </w:pPr>
      <w:r w:rsidRPr="00BF064D">
        <w:t>Monetary units (e.g., 56 duckets [23 USD])</w:t>
      </w:r>
    </w:p>
    <w:p w14:paraId="370824D6" w14:textId="77777777" w:rsidR="00223F2F" w:rsidRPr="00BF064D" w:rsidRDefault="00223F2F" w:rsidP="00223F2F">
      <w:pPr>
        <w:pStyle w:val="ListBullet5"/>
      </w:pPr>
      <w:r w:rsidRPr="00BF064D">
        <w:t>Time (e.g., 22 days, 5 hours, 6 weeks)</w:t>
      </w:r>
    </w:p>
    <w:p w14:paraId="4E79FE28" w14:textId="77777777" w:rsidR="00223F2F" w:rsidRPr="00BF064D" w:rsidRDefault="00223F2F" w:rsidP="00223F2F">
      <w:pPr>
        <w:pStyle w:val="ListBullet5"/>
      </w:pPr>
      <w:r w:rsidRPr="00BF064D">
        <w:t>Values and extents (e.g., “I’d rate that a 5”)</w:t>
      </w:r>
    </w:p>
    <w:p w14:paraId="39182B42" w14:textId="77777777" w:rsidR="00223F2F" w:rsidRPr="00BF064D" w:rsidRDefault="00223F2F" w:rsidP="00223F2F">
      <w:pPr>
        <w:pStyle w:val="ListBullet5"/>
      </w:pPr>
      <w:r w:rsidRPr="00BF064D">
        <w:t>Ages (e.g., 35 years old; “I’m 56 years old”)</w:t>
      </w:r>
    </w:p>
    <w:p w14:paraId="6F405DF0" w14:textId="77777777" w:rsidR="00223F2F" w:rsidRPr="00BF064D" w:rsidRDefault="00223F2F" w:rsidP="00223F2F">
      <w:pPr>
        <w:pStyle w:val="ListBullet4"/>
      </w:pPr>
      <w:r w:rsidRPr="00BF064D">
        <w:t>Spell out general amounts. For example:</w:t>
      </w:r>
    </w:p>
    <w:p w14:paraId="1360ADA9" w14:textId="77777777" w:rsidR="00223F2F" w:rsidRPr="00BF064D" w:rsidRDefault="00223F2F" w:rsidP="00223F2F">
      <w:pPr>
        <w:pStyle w:val="ListBullet5"/>
      </w:pPr>
      <w:r w:rsidRPr="00BF064D">
        <w:t>“We visited the village six times”</w:t>
      </w:r>
    </w:p>
    <w:p w14:paraId="7EF2EE67" w14:textId="77777777" w:rsidR="00223F2F" w:rsidRPr="00BF064D" w:rsidRDefault="00223F2F" w:rsidP="00223F2F">
      <w:pPr>
        <w:pStyle w:val="ListBullet5"/>
      </w:pPr>
      <w:r w:rsidRPr="00BF064D">
        <w:t>“The bus holds about fifty or sixty people”</w:t>
      </w:r>
    </w:p>
    <w:p w14:paraId="48B0E698" w14:textId="77777777" w:rsidR="00223F2F" w:rsidRPr="00BF064D" w:rsidRDefault="00223F2F" w:rsidP="00223F2F">
      <w:pPr>
        <w:pStyle w:val="ListBullet5"/>
      </w:pPr>
      <w:r w:rsidRPr="00BF064D">
        <w:t>“Eight people are crammed into the bush taxi”</w:t>
      </w:r>
    </w:p>
    <w:p w14:paraId="458B34C1" w14:textId="77777777" w:rsidR="00223F2F" w:rsidRPr="00BF064D" w:rsidRDefault="00223F2F" w:rsidP="00223F2F">
      <w:pPr>
        <w:pStyle w:val="ListBullet3"/>
      </w:pPr>
      <w:r w:rsidRPr="00BF064D">
        <w:t>Time:</w:t>
      </w:r>
    </w:p>
    <w:p w14:paraId="08739A4C" w14:textId="77777777" w:rsidR="00223F2F" w:rsidRPr="00BF064D" w:rsidRDefault="00223F2F" w:rsidP="00223F2F">
      <w:pPr>
        <w:pStyle w:val="ListBullet4"/>
      </w:pPr>
      <w:r w:rsidRPr="00BF064D">
        <w:t xml:space="preserve">Use the 24-hour format (e.g., 0630, 1800) </w:t>
      </w:r>
    </w:p>
    <w:p w14:paraId="55F30257" w14:textId="77777777" w:rsidR="00223F2F" w:rsidRPr="00BF064D" w:rsidRDefault="00223F2F" w:rsidP="00223F2F">
      <w:pPr>
        <w:pStyle w:val="ListBullet3"/>
      </w:pPr>
      <w:r w:rsidRPr="00BF064D">
        <w:t>Job titles:</w:t>
      </w:r>
    </w:p>
    <w:p w14:paraId="66ADAE4D" w14:textId="77777777" w:rsidR="00223F2F" w:rsidRPr="00BF064D" w:rsidRDefault="00223F2F" w:rsidP="00223F2F">
      <w:pPr>
        <w:pStyle w:val="ListBullet4"/>
      </w:pPr>
      <w:r w:rsidRPr="00BF064D">
        <w:t xml:space="preserve">On the respondent records, if a respondent has more than one job title, list them separately. E.G., </w:t>
      </w:r>
    </w:p>
    <w:p w14:paraId="3004B2FD" w14:textId="77777777" w:rsidR="00223F2F" w:rsidRPr="00BF064D" w:rsidRDefault="00223F2F" w:rsidP="00223F2F">
      <w:pPr>
        <w:pStyle w:val="ListBullet5"/>
      </w:pPr>
      <w:r w:rsidRPr="00BF064D">
        <w:t>Job: Translator. Project Manager</w:t>
      </w:r>
    </w:p>
    <w:p w14:paraId="3F5366C8" w14:textId="77777777" w:rsidR="00223F2F" w:rsidRPr="00BF064D" w:rsidRDefault="00223F2F" w:rsidP="00223F2F">
      <w:pPr>
        <w:pStyle w:val="ListBullet4"/>
      </w:pPr>
      <w:r w:rsidRPr="00BF064D">
        <w:t>In the Excel data grid, if a respondent has more than one job title, list them separately in the cell, one title above the other. E.G.,</w:t>
      </w:r>
    </w:p>
    <w:p w14:paraId="7D9ADC72" w14:textId="77777777" w:rsidR="00223F2F" w:rsidRPr="00BF064D" w:rsidRDefault="00223F2F" w:rsidP="00223F2F">
      <w:pPr>
        <w:pStyle w:val="ListBullet5"/>
        <w:numPr>
          <w:ilvl w:val="0"/>
          <w:numId w:val="0"/>
        </w:numPr>
        <w:ind w:left="3240"/>
      </w:pPr>
      <w:r w:rsidRPr="00BF064D">
        <w:t>Translator</w:t>
      </w:r>
    </w:p>
    <w:p w14:paraId="390800CB" w14:textId="77777777" w:rsidR="00223F2F" w:rsidRPr="00BF064D" w:rsidRDefault="00223F2F" w:rsidP="00223F2F">
      <w:pPr>
        <w:pStyle w:val="ListBullet5"/>
        <w:numPr>
          <w:ilvl w:val="0"/>
          <w:numId w:val="0"/>
        </w:numPr>
        <w:ind w:left="3240"/>
      </w:pPr>
      <w:r w:rsidRPr="00BF064D">
        <w:t>Project Manager</w:t>
      </w:r>
    </w:p>
    <w:p w14:paraId="6E51A490" w14:textId="5E7D702F" w:rsidR="00F71E2C" w:rsidRPr="00BF064D" w:rsidRDefault="00F71E2C" w:rsidP="00F71E2C">
      <w:pPr>
        <w:pStyle w:val="ListBullet"/>
        <w:numPr>
          <w:ilvl w:val="0"/>
          <w:numId w:val="0"/>
        </w:numPr>
        <w:ind w:left="288" w:hanging="288"/>
      </w:pPr>
      <w:r w:rsidRPr="00BF064D">
        <w:t>1. Type the statements/comments into respondent records.</w:t>
      </w:r>
    </w:p>
    <w:p w14:paraId="4D2327B1" w14:textId="77777777" w:rsidR="00F71E2C" w:rsidRPr="00BF064D" w:rsidRDefault="00F71E2C" w:rsidP="00F71E2C">
      <w:pPr>
        <w:pStyle w:val="ListBullet2"/>
      </w:pPr>
      <w:r w:rsidRPr="00BF064D">
        <w:t xml:space="preserve">To make a “respondent record,” type each respondent’s statements into a new, blank copy of the “shell” (which </w:t>
      </w:r>
      <w:hyperlink w:anchor="_RESPONDENT_RECORD_SHELL" w:history="1">
        <w:r w:rsidRPr="00BF064D">
          <w:rPr>
            <w:rStyle w:val="Hyperlink"/>
          </w:rPr>
          <w:t>can be found</w:t>
        </w:r>
      </w:hyperlink>
      <w:r w:rsidRPr="00BF064D">
        <w:t xml:space="preserve"> lower in this document). </w:t>
      </w:r>
    </w:p>
    <w:p w14:paraId="58B6830C" w14:textId="77777777" w:rsidR="00F71E2C" w:rsidRPr="00BF064D" w:rsidRDefault="00F71E2C" w:rsidP="00F71E2C">
      <w:pPr>
        <w:pStyle w:val="ListBullet3"/>
      </w:pPr>
      <w:r w:rsidRPr="00BF064D">
        <w:t xml:space="preserve">Each respondent should have their information in their own document (i.e., a respondent record). Ten respondents = Ten documents. Doing this will help you keep “who-said-what” straight.    </w:t>
      </w:r>
    </w:p>
    <w:p w14:paraId="6CCE43B7" w14:textId="77777777" w:rsidR="00F71E2C" w:rsidRPr="00BF064D" w:rsidRDefault="00F71E2C" w:rsidP="00F71E2C">
      <w:pPr>
        <w:pStyle w:val="ListBullet3"/>
      </w:pPr>
      <w:r w:rsidRPr="00BF064D">
        <w:rPr>
          <w:color w:val="0070C0"/>
        </w:rPr>
        <w:t>Only statements/comments go in the respondent record; all other responses (i.e., the numbers and word [circled] responses) are to be placed in the Excel data grid</w:t>
      </w:r>
      <w:r w:rsidRPr="00BF064D">
        <w:t xml:space="preserve">. </w:t>
      </w:r>
    </w:p>
    <w:p w14:paraId="4008B3F3" w14:textId="77777777" w:rsidR="00F71E2C" w:rsidRPr="00BF064D" w:rsidRDefault="00F71E2C" w:rsidP="00F71E2C">
      <w:pPr>
        <w:pStyle w:val="ListBullet3"/>
      </w:pPr>
      <w:r w:rsidRPr="00BF064D">
        <w:t>Put a short version of the interview code after each statement. For example: There’s a hospital in the capital, but they can’t keep you alive. If it’s life or death, we fly people to Australia. (003VU)</w:t>
      </w:r>
    </w:p>
    <w:p w14:paraId="28EC3D7B" w14:textId="77777777" w:rsidR="00F71E2C" w:rsidRDefault="00F71E2C" w:rsidP="00F71E2C">
      <w:pPr>
        <w:pStyle w:val="ListBullet3"/>
      </w:pPr>
      <w:r w:rsidRPr="00BF064D">
        <w:t>As best you can, try to write the statements exactly as the person spoke them.</w:t>
      </w:r>
    </w:p>
    <w:p w14:paraId="05817BB2" w14:textId="77777777" w:rsidR="00BC3010" w:rsidRPr="00D60F99" w:rsidRDefault="00BC3010" w:rsidP="00BC3010">
      <w:pPr>
        <w:pStyle w:val="ListBullet2"/>
      </w:pPr>
      <w:r w:rsidRPr="00D60F99">
        <w:t>When typing the respondent’s statements:</w:t>
      </w:r>
    </w:p>
    <w:p w14:paraId="53730B18" w14:textId="77777777" w:rsidR="00BC3010" w:rsidRPr="00D60F99" w:rsidRDefault="00BC3010" w:rsidP="00BC3010">
      <w:pPr>
        <w:pStyle w:val="ListBullet3"/>
      </w:pPr>
      <w:r w:rsidRPr="00D60F99">
        <w:t xml:space="preserve">Write them to make complete and correct sentences or statements. </w:t>
      </w:r>
    </w:p>
    <w:p w14:paraId="7F7D70BB" w14:textId="77777777" w:rsidR="00BC3010" w:rsidRPr="002258DD" w:rsidRDefault="00BC3010" w:rsidP="00BC3010">
      <w:pPr>
        <w:pStyle w:val="ListBullet4"/>
      </w:pPr>
      <w:r w:rsidRPr="002258DD">
        <w:t>Judiciously add whatever words are needed.</w:t>
      </w:r>
    </w:p>
    <w:p w14:paraId="0A5AAE0C" w14:textId="77777777" w:rsidR="00BC3010" w:rsidRPr="002258DD" w:rsidRDefault="00BC3010" w:rsidP="00BC3010">
      <w:pPr>
        <w:pStyle w:val="ListBullet3"/>
      </w:pPr>
      <w:r w:rsidRPr="002258DD">
        <w:t xml:space="preserve">Write them so the reader will understand. </w:t>
      </w:r>
    </w:p>
    <w:p w14:paraId="53D3BC6E" w14:textId="77777777" w:rsidR="00BC3010" w:rsidRDefault="00BC3010" w:rsidP="00BC3010">
      <w:pPr>
        <w:pStyle w:val="ListBullet4"/>
      </w:pPr>
      <w:r w:rsidRPr="002258DD">
        <w:t xml:space="preserve">Add things in parentheses as needed. </w:t>
      </w:r>
    </w:p>
    <w:p w14:paraId="7CF09908" w14:textId="77777777" w:rsidR="00BC3010" w:rsidRDefault="00BC3010" w:rsidP="00BC3010">
      <w:pPr>
        <w:pStyle w:val="ListBullet3"/>
      </w:pPr>
      <w:r>
        <w:t>If something was said with an emotion (e.g., enthusiasm, sadness, pain), or as a request or question, you may parenthetically indicate such.</w:t>
      </w:r>
    </w:p>
    <w:p w14:paraId="352BB647" w14:textId="77777777" w:rsidR="00BC3010" w:rsidRDefault="00BC3010" w:rsidP="00BC3010">
      <w:pPr>
        <w:pStyle w:val="ListBullet4"/>
      </w:pPr>
      <w:r>
        <w:t xml:space="preserve">For example: (Spoken with pain) The trek over that ridge just about did me in. (016WNc) </w:t>
      </w:r>
    </w:p>
    <w:p w14:paraId="55C87806" w14:textId="4E2D5B53" w:rsidR="008A592C" w:rsidRDefault="008A592C" w:rsidP="003521A6">
      <w:pPr>
        <w:pStyle w:val="ListBullet4"/>
      </w:pPr>
      <w:bookmarkStart w:id="9" w:name="_Hlk155373781"/>
      <w:r>
        <w:t xml:space="preserve">For example: (Spoken as a request) We would be very happy to receive a vehicle for people going from </w:t>
      </w:r>
      <w:r w:rsidR="007D21D9">
        <w:t>Neenah City</w:t>
      </w:r>
      <w:r>
        <w:t xml:space="preserve"> to </w:t>
      </w:r>
      <w:r w:rsidR="003521A6">
        <w:t>Shawno</w:t>
      </w:r>
      <w:r>
        <w:t xml:space="preserve"> Town. (0</w:t>
      </w:r>
      <w:r w:rsidR="00D6536A">
        <w:t>17WN</w:t>
      </w:r>
      <w:r>
        <w:t xml:space="preserve">) </w:t>
      </w:r>
    </w:p>
    <w:bookmarkEnd w:id="9"/>
    <w:p w14:paraId="68FC8AB2" w14:textId="77777777" w:rsidR="00BC3010" w:rsidRPr="002258DD" w:rsidRDefault="00BC3010" w:rsidP="00BC3010">
      <w:pPr>
        <w:pStyle w:val="ListBullet3"/>
      </w:pPr>
      <w:r w:rsidRPr="002258DD">
        <w:lastRenderedPageBreak/>
        <w:t xml:space="preserve">If the type of conveyance isn’t obvious, add it. This will be of great help when aggregating the statements. </w:t>
      </w:r>
    </w:p>
    <w:p w14:paraId="3B61C4C0" w14:textId="77777777" w:rsidR="00BC3010" w:rsidRPr="002258DD" w:rsidRDefault="00BC3010" w:rsidP="00BC3010">
      <w:pPr>
        <w:pStyle w:val="ListBullet4"/>
      </w:pPr>
      <w:r w:rsidRPr="002258DD">
        <w:t>Conveyance types might include: boat, bush taxi, bus, or motorbike.</w:t>
      </w:r>
    </w:p>
    <w:p w14:paraId="30C5DDC8" w14:textId="77777777" w:rsidR="00BC3010" w:rsidRPr="002258DD" w:rsidRDefault="00BC3010" w:rsidP="00BC3010">
      <w:pPr>
        <w:pStyle w:val="ListBullet3"/>
      </w:pPr>
      <w:r w:rsidRPr="002258DD">
        <w:t xml:space="preserve">Replace people’s names with their titles. </w:t>
      </w:r>
    </w:p>
    <w:p w14:paraId="31DA07F1" w14:textId="7A00D605" w:rsidR="00BC3010" w:rsidRPr="00D60F99" w:rsidRDefault="00BC3010" w:rsidP="00BC3010">
      <w:pPr>
        <w:pStyle w:val="ListBullet4"/>
      </w:pPr>
      <w:r w:rsidRPr="002258DD">
        <w:t>For example: Change</w:t>
      </w:r>
      <w:r w:rsidRPr="00D60F99">
        <w:t>: “Rebeka won’t travel in the winter.” to “</w:t>
      </w:r>
      <w:r w:rsidR="00411AA7">
        <w:t>We have one lady who</w:t>
      </w:r>
      <w:r w:rsidRPr="00D60F99">
        <w:t xml:space="preserve"> won’t travel in the winter.” because the reader will have no idea who Rebeka is. Wife? Daughter? Colleague? </w:t>
      </w:r>
    </w:p>
    <w:p w14:paraId="146F6A91" w14:textId="77777777" w:rsidR="00BC3010" w:rsidRPr="00D60F99" w:rsidRDefault="00BC3010" w:rsidP="00BC3010">
      <w:pPr>
        <w:pStyle w:val="ListBullet3"/>
      </w:pPr>
      <w:r w:rsidRPr="00D60F99">
        <w:t>Sanitize the information if doing so would be appropriate for reasons of respect or security.</w:t>
      </w:r>
    </w:p>
    <w:p w14:paraId="1157F121" w14:textId="77777777" w:rsidR="00BC3010" w:rsidRPr="00D60F99" w:rsidRDefault="00BC3010" w:rsidP="00BC3010">
      <w:pPr>
        <w:pStyle w:val="ListBullet3"/>
      </w:pPr>
      <w:r w:rsidRPr="00D60F99">
        <w:t>Place statements in the record wherever they fit best.</w:t>
      </w:r>
    </w:p>
    <w:p w14:paraId="75CA3828" w14:textId="77777777" w:rsidR="00BC3010" w:rsidRPr="00D60F99" w:rsidRDefault="00BC3010" w:rsidP="00BC3010">
      <w:pPr>
        <w:pStyle w:val="ListBullet4"/>
      </w:pPr>
      <w:r w:rsidRPr="00D60F99">
        <w:t xml:space="preserve">Often, people will mention something valuable, but unrelated to the question being asked. Place it with the question it logically fits with, or at the end, in the “Additional Material” section. </w:t>
      </w:r>
    </w:p>
    <w:p w14:paraId="09FF671C" w14:textId="77777777" w:rsidR="00F71E2C" w:rsidRPr="00BF064D" w:rsidRDefault="00F71E2C" w:rsidP="00F71E2C">
      <w:pPr>
        <w:pStyle w:val="ListBullet2"/>
      </w:pPr>
      <w:r w:rsidRPr="00BF064D">
        <w:t>While you’re typing up the interview notes in each respondent record, be sure to add any of the following, as would be beneficial:</w:t>
      </w:r>
    </w:p>
    <w:p w14:paraId="26236554" w14:textId="77777777" w:rsidR="00F71E2C" w:rsidRPr="00BF064D" w:rsidRDefault="00F71E2C" w:rsidP="00F71E2C">
      <w:pPr>
        <w:pStyle w:val="ListBullet3"/>
      </w:pPr>
      <w:r w:rsidRPr="00BF064D">
        <w:rPr>
          <w:b/>
          <w:color w:val="008000"/>
        </w:rPr>
        <w:t>Notes</w:t>
      </w:r>
      <w:r w:rsidRPr="00BF064D">
        <w:t xml:space="preserve">. These are explanations of something that might not be readily understood by someone not familiar with that place.  </w:t>
      </w:r>
    </w:p>
    <w:p w14:paraId="36F31E49" w14:textId="77777777" w:rsidR="00F71E2C" w:rsidRPr="00BF064D" w:rsidRDefault="00F71E2C" w:rsidP="00F71E2C">
      <w:pPr>
        <w:pStyle w:val="ListBullet4"/>
      </w:pPr>
      <w:r w:rsidRPr="00BF064D">
        <w:t xml:space="preserve">For example: Let’s say a respondent referred to “a CNG.” You would type: </w:t>
      </w:r>
      <w:r w:rsidRPr="00BF064D">
        <w:rPr>
          <w:rStyle w:val="Note"/>
        </w:rPr>
        <w:t>Note:</w:t>
      </w:r>
      <w:r w:rsidRPr="00BF064D">
        <w:t xml:space="preserve"> A CNG is a small 3-wheeled vehicle that runs on compressed natural gas. It’s used for public transportation throughout the country. (interview code) </w:t>
      </w:r>
    </w:p>
    <w:p w14:paraId="27DD9709" w14:textId="77777777" w:rsidR="00F71E2C" w:rsidRPr="00BF064D" w:rsidRDefault="00F71E2C" w:rsidP="00F71E2C">
      <w:pPr>
        <w:pStyle w:val="ListBullet3"/>
      </w:pPr>
      <w:r w:rsidRPr="00BF064D">
        <w:rPr>
          <w:b/>
          <w:color w:val="E36C0A" w:themeColor="accent6" w:themeShade="BF"/>
        </w:rPr>
        <w:t>Observations</w:t>
      </w:r>
      <w:r w:rsidRPr="00BF064D">
        <w:t>. These are your personal observations on a matter pertaining to the respondent, the interview, something a respondent said, or other relevant matter.</w:t>
      </w:r>
    </w:p>
    <w:p w14:paraId="7AF7F6CD" w14:textId="77777777" w:rsidR="00F71E2C" w:rsidRPr="00BF064D" w:rsidRDefault="00F71E2C" w:rsidP="00F71E2C">
      <w:pPr>
        <w:pStyle w:val="ListBullet4"/>
      </w:pPr>
      <w:r w:rsidRPr="00BF064D">
        <w:t xml:space="preserve">For example, </w:t>
      </w:r>
      <w:r w:rsidRPr="00BF064D">
        <w:rPr>
          <w:b/>
          <w:color w:val="E36C0A" w:themeColor="accent6" w:themeShade="BF"/>
        </w:rPr>
        <w:t>Observation:</w:t>
      </w:r>
      <w:r w:rsidRPr="00BF064D">
        <w:t xml:space="preserve"> I sense the older workers here are much more mechanically-inclined than the younger ones. (interview code)</w:t>
      </w:r>
    </w:p>
    <w:p w14:paraId="15C42211" w14:textId="77777777" w:rsidR="00F71E2C" w:rsidRPr="00BF064D" w:rsidRDefault="00F71E2C" w:rsidP="00F71E2C">
      <w:pPr>
        <w:pStyle w:val="ListBullet3"/>
      </w:pPr>
      <w:r w:rsidRPr="00BF064D">
        <w:rPr>
          <w:b/>
          <w:color w:val="7030A0"/>
        </w:rPr>
        <w:t>Analysis</w:t>
      </w:r>
      <w:r w:rsidRPr="00BF064D">
        <w:t>. This is your assessment of what might be needed, of how things work, or of what’s really happening.</w:t>
      </w:r>
    </w:p>
    <w:p w14:paraId="205BA8F0" w14:textId="77777777" w:rsidR="00F71E2C" w:rsidRPr="00BF064D" w:rsidRDefault="00F71E2C" w:rsidP="00F71E2C">
      <w:pPr>
        <w:pStyle w:val="ListBullet4"/>
      </w:pPr>
      <w:r w:rsidRPr="00BF064D">
        <w:t xml:space="preserve">For example, </w:t>
      </w:r>
      <w:r w:rsidRPr="00BF064D">
        <w:rPr>
          <w:b/>
          <w:color w:val="7030A0"/>
        </w:rPr>
        <w:t>Analysis:</w:t>
      </w:r>
      <w:r w:rsidRPr="00BF064D">
        <w:t xml:space="preserve"> A number of respondents have mentioned the low-quality and low-reliability of boat motors here. Any provision of boats for this entity should include good-quality motors. (interview code)</w:t>
      </w:r>
    </w:p>
    <w:p w14:paraId="776CD2F4" w14:textId="77777777" w:rsidR="00F71E2C" w:rsidRPr="00BF064D" w:rsidRDefault="00F71E2C" w:rsidP="00F71E2C">
      <w:pPr>
        <w:pStyle w:val="ListBullet3"/>
      </w:pPr>
      <w:r w:rsidRPr="00BF064D">
        <w:rPr>
          <w:b/>
          <w:color w:val="0070C0"/>
        </w:rPr>
        <w:t>Field Notes</w:t>
      </w:r>
      <w:r w:rsidRPr="00BF064D">
        <w:t>. These are things you learned from (non-interview) conversations with people or from experiences you had.</w:t>
      </w:r>
    </w:p>
    <w:p w14:paraId="24E5DDB1" w14:textId="77777777" w:rsidR="00F71E2C" w:rsidRPr="00BF064D" w:rsidRDefault="00F71E2C" w:rsidP="00F71E2C">
      <w:pPr>
        <w:pStyle w:val="ListBullet4"/>
      </w:pPr>
      <w:r w:rsidRPr="00BF064D">
        <w:t xml:space="preserve">For example, </w:t>
      </w:r>
      <w:r w:rsidRPr="00BF064D">
        <w:rPr>
          <w:b/>
          <w:color w:val="0070C0"/>
        </w:rPr>
        <w:t>Field Note:</w:t>
      </w:r>
      <w:r w:rsidRPr="00BF064D">
        <w:t xml:space="preserve"> In a conversation at the breakfast table prior to interview 022WN, a relatively-young, female worker explained aviation helps her to feel secure because she can run on the airstrip (for exercise) without fear of the local men because the airstrip has a fence around it.</w:t>
      </w:r>
    </w:p>
    <w:p w14:paraId="74DDA898" w14:textId="36602F17" w:rsidR="00BA074D" w:rsidRPr="00BF064D" w:rsidRDefault="00F71E2C" w:rsidP="00BA074D">
      <w:pPr>
        <w:pStyle w:val="ListBullet"/>
        <w:numPr>
          <w:ilvl w:val="0"/>
          <w:numId w:val="0"/>
        </w:numPr>
        <w:ind w:left="288" w:hanging="288"/>
      </w:pPr>
      <w:r w:rsidRPr="00BF064D">
        <w:t>2</w:t>
      </w:r>
      <w:r w:rsidR="00BA074D" w:rsidRPr="00BF064D">
        <w:t xml:space="preserve">. Enter numbers and word responses </w:t>
      </w:r>
      <w:r w:rsidR="00BE71AF">
        <w:t xml:space="preserve">(the tabular data) </w:t>
      </w:r>
      <w:r w:rsidR="00BA074D" w:rsidRPr="00BF064D">
        <w:t xml:space="preserve">into the </w:t>
      </w:r>
      <w:r w:rsidR="0074596E" w:rsidRPr="00BF064D">
        <w:t xml:space="preserve">Excel </w:t>
      </w:r>
      <w:r w:rsidR="00BA074D" w:rsidRPr="00BF064D">
        <w:t>data grid.</w:t>
      </w:r>
    </w:p>
    <w:p w14:paraId="7699C8E6" w14:textId="77777777" w:rsidR="00BA074D" w:rsidRPr="00BF064D" w:rsidRDefault="00BA074D" w:rsidP="00BA074D">
      <w:pPr>
        <w:pStyle w:val="ListBullet2"/>
      </w:pPr>
      <w:r w:rsidRPr="00BF064D">
        <w:t xml:space="preserve">Enter the numerical data and word responses (the circled responses) into the data grid. Some columns have been </w:t>
      </w:r>
      <w:r w:rsidR="00410946" w:rsidRPr="00BF064D">
        <w:t>filled</w:t>
      </w:r>
      <w:r w:rsidR="00AD2755" w:rsidRPr="00BF064D">
        <w:t xml:space="preserve"> (</w:t>
      </w:r>
      <w:r w:rsidRPr="00BF064D">
        <w:t>colorized</w:t>
      </w:r>
      <w:r w:rsidR="00AD2755" w:rsidRPr="00BF064D">
        <w:t>)</w:t>
      </w:r>
      <w:r w:rsidRPr="00BF064D">
        <w:t>; feel free to colorize others if doing so will help you.</w:t>
      </w:r>
    </w:p>
    <w:p w14:paraId="04BD1F29" w14:textId="77777777" w:rsidR="000E349C" w:rsidRPr="00BF064D" w:rsidRDefault="000E349C" w:rsidP="000E349C">
      <w:pPr>
        <w:pStyle w:val="ListBullet2"/>
      </w:pPr>
      <w:r w:rsidRPr="00BF064D">
        <w:t xml:space="preserve">Never leave a cell empty. </w:t>
      </w:r>
    </w:p>
    <w:p w14:paraId="66612842" w14:textId="3C106A4A" w:rsidR="000E349C" w:rsidRPr="00BF064D" w:rsidRDefault="000E349C" w:rsidP="000E349C">
      <w:pPr>
        <w:pStyle w:val="ListBullet3"/>
        <w:rPr>
          <w:rStyle w:val="gmaildefault"/>
        </w:rPr>
      </w:pPr>
      <w:r w:rsidRPr="00BF064D">
        <w:rPr>
          <w:rStyle w:val="gmaildefault"/>
        </w:rPr>
        <w:t xml:space="preserve">If someone was asked a question (and </w:t>
      </w:r>
      <w:r w:rsidR="00CA1C78" w:rsidRPr="00BF064D">
        <w:rPr>
          <w:rStyle w:val="gmaildefault"/>
        </w:rPr>
        <w:t>was able to</w:t>
      </w:r>
      <w:r w:rsidRPr="00BF064D">
        <w:rPr>
          <w:rStyle w:val="gmaildefault"/>
        </w:rPr>
        <w:t xml:space="preserve"> answer), but the subject didn’t apply to them, enter “</w:t>
      </w:r>
      <w:r w:rsidRPr="00BF064D">
        <w:rPr>
          <w:rStyle w:val="gmaildefault"/>
          <w:b/>
        </w:rPr>
        <w:t>n/a</w:t>
      </w:r>
      <w:r w:rsidRPr="00BF064D">
        <w:rPr>
          <w:rStyle w:val="gmaildefault"/>
        </w:rPr>
        <w:t>” in the Excel data grid.</w:t>
      </w:r>
    </w:p>
    <w:p w14:paraId="385246F1" w14:textId="77777777" w:rsidR="000E349C" w:rsidRPr="00BF064D" w:rsidRDefault="000E349C" w:rsidP="000E349C">
      <w:pPr>
        <w:pStyle w:val="ListBullet3"/>
        <w:rPr>
          <w:rStyle w:val="gmaildefault"/>
        </w:rPr>
      </w:pPr>
      <w:r w:rsidRPr="00BF064D">
        <w:rPr>
          <w:rStyle w:val="gmaildefault"/>
        </w:rPr>
        <w:lastRenderedPageBreak/>
        <w:t>If someone was asked a question, but didn’t know the answer, enter “</w:t>
      </w:r>
      <w:r w:rsidRPr="00BF064D">
        <w:rPr>
          <w:rStyle w:val="gmaildefault"/>
          <w:b/>
        </w:rPr>
        <w:t>Don’t Know</w:t>
      </w:r>
      <w:r w:rsidRPr="00BF064D">
        <w:rPr>
          <w:rStyle w:val="gmaildefault"/>
        </w:rPr>
        <w:t>.”</w:t>
      </w:r>
    </w:p>
    <w:p w14:paraId="477852A8" w14:textId="77777777" w:rsidR="000E349C" w:rsidRPr="00BF064D" w:rsidRDefault="000E349C" w:rsidP="000E349C">
      <w:pPr>
        <w:pStyle w:val="ListBullet3"/>
      </w:pPr>
      <w:r w:rsidRPr="00BF064D">
        <w:t>If you were unable to ask a question, or if the respondent was asked, but did not provide a usable answer, or if you failed to obtain/record a response, enter “</w:t>
      </w:r>
      <w:r w:rsidRPr="00BF064D">
        <w:rPr>
          <w:b/>
        </w:rPr>
        <w:t>?</w:t>
      </w:r>
      <w:r w:rsidRPr="00BF064D">
        <w:t>”. This basically equates to not asking the question.</w:t>
      </w:r>
    </w:p>
    <w:p w14:paraId="6E07DF54" w14:textId="77777777" w:rsidR="000E349C" w:rsidRPr="00BF064D" w:rsidRDefault="000E349C" w:rsidP="000E349C">
      <w:pPr>
        <w:pStyle w:val="ListBullet3"/>
      </w:pPr>
      <w:r w:rsidRPr="00BF064D">
        <w:t>Use “</w:t>
      </w:r>
      <w:r w:rsidRPr="00BF064D">
        <w:rPr>
          <w:b/>
        </w:rPr>
        <w:t>None</w:t>
      </w:r>
      <w:r w:rsidRPr="00BF064D">
        <w:t>” and “</w:t>
      </w:r>
      <w:r w:rsidRPr="00BF064D">
        <w:rPr>
          <w:b/>
        </w:rPr>
        <w:t>0</w:t>
      </w:r>
      <w:r w:rsidRPr="00BF064D">
        <w:t>” (zero) only when the survey form calls for it.</w:t>
      </w:r>
    </w:p>
    <w:p w14:paraId="3F0F93B9" w14:textId="77777777" w:rsidR="000E349C" w:rsidRPr="00BF064D" w:rsidRDefault="000E349C" w:rsidP="000E349C">
      <w:pPr>
        <w:pStyle w:val="ListBullet3"/>
      </w:pPr>
      <w:r w:rsidRPr="00BF064D">
        <w:t>Every cell on the data grid should have something in it (</w:t>
      </w:r>
      <w:r w:rsidR="00AC3436" w:rsidRPr="00BF064D">
        <w:t>i.e.,</w:t>
      </w:r>
      <w:r w:rsidRPr="00BF064D">
        <w:t xml:space="preserve"> a number, a word, or a color). And, using the correct entries will enable correct calculations in Excel. </w:t>
      </w:r>
    </w:p>
    <w:p w14:paraId="53A303F0" w14:textId="77777777" w:rsidR="0066591C" w:rsidRPr="00BF064D" w:rsidRDefault="0066591C" w:rsidP="0066591C">
      <w:pPr>
        <w:pStyle w:val="ListBullet2"/>
      </w:pPr>
      <w:r w:rsidRPr="00BF064D">
        <w:rPr>
          <w:color w:val="943634" w:themeColor="accent2" w:themeShade="BF"/>
        </w:rPr>
        <w:t>Rectify the dataset</w:t>
      </w:r>
      <w:r w:rsidRPr="00BF064D">
        <w:t xml:space="preserve">. Go through the entire grid and </w:t>
      </w:r>
      <w:r w:rsidR="00975873" w:rsidRPr="00BF064D">
        <w:t>make</w:t>
      </w:r>
      <w:r w:rsidRPr="00BF064D">
        <w:t xml:space="preserve"> sure:</w:t>
      </w:r>
    </w:p>
    <w:p w14:paraId="2FDADEF6" w14:textId="77777777" w:rsidR="0066591C" w:rsidRPr="00BF064D" w:rsidRDefault="0066591C" w:rsidP="0066591C">
      <w:pPr>
        <w:pStyle w:val="ListBullet3"/>
      </w:pPr>
      <w:r w:rsidRPr="00BF064D">
        <w:t>Every entry is correct and makes sense</w:t>
      </w:r>
    </w:p>
    <w:p w14:paraId="7AA855DC" w14:textId="77777777" w:rsidR="0066591C" w:rsidRPr="00BF064D" w:rsidRDefault="0066591C" w:rsidP="0066591C">
      <w:pPr>
        <w:pStyle w:val="ListBullet3"/>
      </w:pPr>
      <w:r w:rsidRPr="00BF064D">
        <w:t xml:space="preserve">All entries </w:t>
      </w:r>
      <w:r w:rsidR="00337E6D" w:rsidRPr="00BF064D">
        <w:t xml:space="preserve">for each question </w:t>
      </w:r>
      <w:r w:rsidRPr="00BF064D">
        <w:t>are standardized (</w:t>
      </w:r>
      <w:r w:rsidR="00AC3436" w:rsidRPr="00BF064D">
        <w:t>i.e.,</w:t>
      </w:r>
      <w:r w:rsidR="00337E6D" w:rsidRPr="00BF064D">
        <w:t xml:space="preserve"> they use the </w:t>
      </w:r>
      <w:r w:rsidRPr="00BF064D">
        <w:t>same format and terminology)</w:t>
      </w:r>
    </w:p>
    <w:p w14:paraId="26F2D89A" w14:textId="77777777" w:rsidR="00AD2755" w:rsidRPr="00BF064D" w:rsidRDefault="0066591C" w:rsidP="0066591C">
      <w:pPr>
        <w:pStyle w:val="ListBullet3"/>
      </w:pPr>
      <w:r w:rsidRPr="00BF064D">
        <w:t>Every cell has something in it</w:t>
      </w:r>
      <w:r w:rsidR="00AD2755" w:rsidRPr="00BF064D">
        <w:t>.</w:t>
      </w:r>
    </w:p>
    <w:p w14:paraId="638806EA" w14:textId="77777777" w:rsidR="00BA074D" w:rsidRPr="00BF064D" w:rsidRDefault="00BA074D" w:rsidP="00BA074D">
      <w:pPr>
        <w:pStyle w:val="ListBullet"/>
        <w:numPr>
          <w:ilvl w:val="0"/>
          <w:numId w:val="0"/>
        </w:numPr>
        <w:ind w:left="288" w:hanging="288"/>
      </w:pPr>
      <w:r w:rsidRPr="00BF064D">
        <w:t xml:space="preserve">3. Aggregate the </w:t>
      </w:r>
      <w:r w:rsidR="00193E22" w:rsidRPr="00BF064D">
        <w:t xml:space="preserve">respondents’ </w:t>
      </w:r>
      <w:r w:rsidRPr="00BF064D">
        <w:t xml:space="preserve">statements in a Word document. </w:t>
      </w:r>
    </w:p>
    <w:p w14:paraId="747E2129" w14:textId="6A6913FB" w:rsidR="00BE2A6C" w:rsidRPr="00BF064D" w:rsidRDefault="00BE2A6C" w:rsidP="00BE2A6C">
      <w:pPr>
        <w:pStyle w:val="ListBullet2"/>
      </w:pPr>
      <w:bookmarkStart w:id="10" w:name="_Hlk133227752"/>
      <w:r w:rsidRPr="00BF064D">
        <w:t xml:space="preserve">Specific instructions for aggregating </w:t>
      </w:r>
      <w:r w:rsidR="00554BFC" w:rsidRPr="00BF064D">
        <w:t xml:space="preserve">and summarizing </w:t>
      </w:r>
      <w:r w:rsidRPr="00BF064D">
        <w:t xml:space="preserve">respondent statements are located in the Data Processing, Analysis, and Reporting (DPAR) document </w:t>
      </w:r>
      <w:r w:rsidR="00275175" w:rsidRPr="00BF064D">
        <w:t>in the</w:t>
      </w:r>
      <w:r w:rsidRPr="00BF064D">
        <w:t xml:space="preserve"> “Processing Respondent Statements”</w:t>
      </w:r>
      <w:r w:rsidR="00275175" w:rsidRPr="00BF064D">
        <w:t xml:space="preserve"> section.</w:t>
      </w:r>
      <w:r w:rsidRPr="00BF064D">
        <w:t xml:space="preserve"> </w:t>
      </w:r>
    </w:p>
    <w:bookmarkEnd w:id="10"/>
    <w:p w14:paraId="25CB2027" w14:textId="77777777" w:rsidR="00BE2A6C" w:rsidRPr="00BF064D" w:rsidRDefault="00BE2A6C" w:rsidP="00BE2A6C">
      <w:pPr>
        <w:pStyle w:val="ListBullet2"/>
      </w:pPr>
      <w:r w:rsidRPr="00BF064D">
        <w:t>Aggregating respondent statements would normally occur later in the process (i.e., after you’re finished the interview phase of the research). However, if you have the time and energy while in the field to aggregate the statements as you go, feel free to do so.</w:t>
      </w:r>
    </w:p>
    <w:p w14:paraId="02208333" w14:textId="77777777" w:rsidR="00270411" w:rsidRPr="00BF064D" w:rsidRDefault="00270411" w:rsidP="00270411">
      <w:pPr>
        <w:pStyle w:val="ListBullet"/>
      </w:pPr>
      <w:r w:rsidRPr="00BF064D">
        <w:t>After the respondent record has been completed, the data entered in to the Excel data grid, and the data backed up in multiple places, fill out the interview log.</w:t>
      </w:r>
    </w:p>
    <w:p w14:paraId="3455DE4C" w14:textId="77777777" w:rsidR="00270411" w:rsidRPr="00BF064D" w:rsidRDefault="00270411" w:rsidP="00270411">
      <w:pPr>
        <w:pStyle w:val="ListBullet3"/>
      </w:pPr>
      <w:r w:rsidRPr="00BF064D">
        <w:t>Survey code</w:t>
      </w:r>
    </w:p>
    <w:p w14:paraId="5D3DC7E0" w14:textId="77777777" w:rsidR="00270411" w:rsidRPr="00BF064D" w:rsidRDefault="00270411" w:rsidP="00270411">
      <w:pPr>
        <w:pStyle w:val="ListBullet3"/>
      </w:pPr>
      <w:r w:rsidRPr="00BF064D">
        <w:t>Interview date</w:t>
      </w:r>
    </w:p>
    <w:p w14:paraId="2629CB0C" w14:textId="77777777" w:rsidR="00270411" w:rsidRPr="00BF064D" w:rsidRDefault="00270411" w:rsidP="00270411">
      <w:pPr>
        <w:pStyle w:val="ListBullet3"/>
      </w:pPr>
      <w:r w:rsidRPr="00BF064D">
        <w:t>Respondent’s name</w:t>
      </w:r>
    </w:p>
    <w:p w14:paraId="2C5F49B4" w14:textId="77777777" w:rsidR="00270411" w:rsidRPr="00BF064D" w:rsidRDefault="00270411" w:rsidP="00270411">
      <w:pPr>
        <w:pStyle w:val="ListBullet3"/>
      </w:pPr>
      <w:r w:rsidRPr="00BF064D">
        <w:t>Respondent’s organization</w:t>
      </w:r>
    </w:p>
    <w:p w14:paraId="5E9B36A9" w14:textId="77777777" w:rsidR="00270411" w:rsidRPr="00BF064D" w:rsidRDefault="00270411" w:rsidP="00270411">
      <w:pPr>
        <w:pStyle w:val="ListBullet3"/>
      </w:pPr>
      <w:r w:rsidRPr="00BF064D">
        <w:t>Respondent’s job title(s)</w:t>
      </w:r>
    </w:p>
    <w:p w14:paraId="038CDB0C" w14:textId="77777777" w:rsidR="00270411" w:rsidRPr="00BF064D" w:rsidRDefault="00270411" w:rsidP="00270411">
      <w:pPr>
        <w:pStyle w:val="ListBullet3"/>
      </w:pPr>
      <w:r w:rsidRPr="00BF064D">
        <w:t>Surveyor’s name</w:t>
      </w:r>
    </w:p>
    <w:p w14:paraId="4DBC132E" w14:textId="77777777" w:rsidR="00270411" w:rsidRPr="00BF064D" w:rsidRDefault="00270411" w:rsidP="00270411">
      <w:pPr>
        <w:pStyle w:val="ListBullet3"/>
      </w:pPr>
      <w:r w:rsidRPr="00BF064D">
        <w:t>Translator’s name</w:t>
      </w:r>
    </w:p>
    <w:p w14:paraId="4338B1EA" w14:textId="77777777" w:rsidR="00270411" w:rsidRPr="00BF064D" w:rsidRDefault="00270411" w:rsidP="00270411">
      <w:pPr>
        <w:pStyle w:val="ListBullet2"/>
      </w:pPr>
      <w:r w:rsidRPr="00BF064D">
        <w:t>The extra column at the far left is for use in marking when that respondent record has been emailed.</w:t>
      </w:r>
    </w:p>
    <w:p w14:paraId="7C9D2E30" w14:textId="77777777" w:rsidR="00BA074D" w:rsidRPr="00BF064D" w:rsidRDefault="00516644" w:rsidP="00AC5A6E">
      <w:pPr>
        <w:pStyle w:val="Heading3"/>
      </w:pPr>
      <w:r w:rsidRPr="00BF064D">
        <w:t>PRELIMINARY</w:t>
      </w:r>
      <w:r w:rsidR="00BA074D" w:rsidRPr="00BF064D">
        <w:t xml:space="preserve"> INFORMATION</w:t>
      </w:r>
    </w:p>
    <w:p w14:paraId="3BA5B6AB" w14:textId="77777777" w:rsidR="00F50F9A" w:rsidRPr="00A9364B" w:rsidRDefault="00F50F9A" w:rsidP="00F50F9A">
      <w:pPr>
        <w:pStyle w:val="ListBullet"/>
      </w:pPr>
      <w:r>
        <w:t xml:space="preserve">If the respondent is a national, and their name is not easy for you to spell, hand them a piece of paper and a pen, and ask them to write their name for you. Tell them you want to be sure to spell it correctly. </w:t>
      </w:r>
    </w:p>
    <w:p w14:paraId="3501E638" w14:textId="0F026021" w:rsidR="00BA074D" w:rsidRPr="00BF064D" w:rsidRDefault="00BA074D" w:rsidP="00BA074D">
      <w:pPr>
        <w:pStyle w:val="ListBullet"/>
      </w:pPr>
      <w:r w:rsidRPr="00BF064D">
        <w:rPr>
          <w:b/>
        </w:rPr>
        <w:t xml:space="preserve">M </w:t>
      </w:r>
      <w:r w:rsidRPr="00BF064D">
        <w:t xml:space="preserve">= Male. </w:t>
      </w:r>
      <w:r w:rsidRPr="00BF064D">
        <w:rPr>
          <w:b/>
        </w:rPr>
        <w:t xml:space="preserve">F </w:t>
      </w:r>
      <w:r w:rsidRPr="00BF064D">
        <w:t xml:space="preserve">= Female. </w:t>
      </w:r>
      <w:r w:rsidRPr="00BF064D">
        <w:rPr>
          <w:b/>
        </w:rPr>
        <w:t xml:space="preserve"> </w:t>
      </w:r>
    </w:p>
    <w:p w14:paraId="24E9B2B6" w14:textId="77777777" w:rsidR="00BA074D" w:rsidRPr="00BF064D" w:rsidRDefault="00BA074D" w:rsidP="00BA074D">
      <w:pPr>
        <w:pStyle w:val="ListBullet"/>
      </w:pPr>
      <w:r w:rsidRPr="00BF064D">
        <w:rPr>
          <w:b/>
        </w:rPr>
        <w:t>Nationality.</w:t>
      </w:r>
      <w:r w:rsidRPr="00BF064D">
        <w:t xml:space="preserve"> The nationality(ies) the respondent(s) consider themselves to be. For example: Filipino, Dutch, Australian, Canadian, Gabonese, Cameroonian, Indonesian.</w:t>
      </w:r>
    </w:p>
    <w:p w14:paraId="3479A4B8" w14:textId="77777777" w:rsidR="00BA074D" w:rsidRPr="00BF064D" w:rsidRDefault="00BA074D" w:rsidP="00BA074D">
      <w:pPr>
        <w:pStyle w:val="ListBullet"/>
      </w:pPr>
      <w:r w:rsidRPr="00BF064D">
        <w:rPr>
          <w:b/>
        </w:rPr>
        <w:t>N</w:t>
      </w:r>
      <w:r w:rsidRPr="00BF064D">
        <w:t xml:space="preserve"> = National. </w:t>
      </w:r>
      <w:r w:rsidRPr="00BF064D">
        <w:rPr>
          <w:b/>
        </w:rPr>
        <w:t>X</w:t>
      </w:r>
      <w:r w:rsidRPr="00BF064D">
        <w:t xml:space="preserve"> = Expatriate. </w:t>
      </w:r>
    </w:p>
    <w:p w14:paraId="39B0EDF4" w14:textId="77777777" w:rsidR="00BA074D" w:rsidRPr="00BF064D" w:rsidRDefault="00BA074D" w:rsidP="00BA074D">
      <w:pPr>
        <w:pStyle w:val="ListBullet"/>
      </w:pPr>
      <w:r w:rsidRPr="00BF064D">
        <w:rPr>
          <w:b/>
        </w:rPr>
        <w:lastRenderedPageBreak/>
        <w:t>Org</w:t>
      </w:r>
      <w:r w:rsidRPr="00BF064D">
        <w:t xml:space="preserve"> = Organization the respondent(s) are representing/are members of (</w:t>
      </w:r>
      <w:r w:rsidR="00AC3436" w:rsidRPr="00BF064D">
        <w:t>e.g.,</w:t>
      </w:r>
      <w:r w:rsidRPr="00BF064D">
        <w:t xml:space="preserve"> AIM-US, SIL-Cameroon, Ethnos360-Germany).</w:t>
      </w:r>
    </w:p>
    <w:p w14:paraId="53A56B94" w14:textId="77777777" w:rsidR="00F17E1D" w:rsidRPr="00BF064D" w:rsidRDefault="00BA074D" w:rsidP="00BA074D">
      <w:pPr>
        <w:pStyle w:val="ListBullet"/>
      </w:pPr>
      <w:r w:rsidRPr="00BF064D">
        <w:rPr>
          <w:b/>
        </w:rPr>
        <w:t>Job.</w:t>
      </w:r>
      <w:r w:rsidRPr="00BF064D">
        <w:t xml:space="preserve"> Put the respondent(s) full title, so someone not familiar with that entity/organization will understand what the respondent does. </w:t>
      </w:r>
    </w:p>
    <w:p w14:paraId="0C1CE09D" w14:textId="77777777" w:rsidR="00BA074D" w:rsidRPr="00BF064D" w:rsidRDefault="00BA074D" w:rsidP="00F17E1D">
      <w:pPr>
        <w:pStyle w:val="ListBullet2"/>
      </w:pPr>
      <w:r w:rsidRPr="00BF064D">
        <w:t>Some common entries:</w:t>
      </w:r>
    </w:p>
    <w:p w14:paraId="4AE1A453" w14:textId="77777777" w:rsidR="00BA074D" w:rsidRPr="00BF064D" w:rsidRDefault="00BA074D" w:rsidP="00F17E1D">
      <w:pPr>
        <w:pStyle w:val="ListBullet3"/>
      </w:pPr>
      <w:r w:rsidRPr="00BF064D">
        <w:t>Director, Cameroon Branch (rather than just Director).</w:t>
      </w:r>
    </w:p>
    <w:p w14:paraId="4D69F452" w14:textId="77777777" w:rsidR="00BA074D" w:rsidRPr="00BF064D" w:rsidRDefault="00BA074D" w:rsidP="00F17E1D">
      <w:pPr>
        <w:pStyle w:val="ListBullet3"/>
      </w:pPr>
      <w:r w:rsidRPr="00BF064D">
        <w:t>Associate Director for Language Programs (rather than just Associate Director).</w:t>
      </w:r>
    </w:p>
    <w:p w14:paraId="74CEC467" w14:textId="77777777" w:rsidR="00BA074D" w:rsidRPr="00BF064D" w:rsidRDefault="00BA074D" w:rsidP="00F17E1D">
      <w:pPr>
        <w:pStyle w:val="ListBullet3"/>
      </w:pPr>
      <w:r w:rsidRPr="00BF064D">
        <w:t>Regional Executive Officer (rather than REO).</w:t>
      </w:r>
    </w:p>
    <w:p w14:paraId="321150E6" w14:textId="77777777" w:rsidR="00F17E1D" w:rsidRPr="00BF064D" w:rsidRDefault="00F17E1D" w:rsidP="00F17E1D">
      <w:pPr>
        <w:pStyle w:val="ListBullet2"/>
      </w:pPr>
      <w:r w:rsidRPr="00BF064D">
        <w:t xml:space="preserve">Some respondents will have more than one job, and hence, more than one title. </w:t>
      </w:r>
    </w:p>
    <w:p w14:paraId="5D594D29" w14:textId="77777777" w:rsidR="00F17E1D" w:rsidRPr="00BF064D" w:rsidRDefault="00F17E1D" w:rsidP="00F17E1D">
      <w:pPr>
        <w:pStyle w:val="ListBullet3"/>
      </w:pPr>
      <w:r w:rsidRPr="00BF064D">
        <w:t>In the data grid, enter both/all of them on the first row for the respondent, placing both/all job titles in the same cell.</w:t>
      </w:r>
    </w:p>
    <w:p w14:paraId="45F21448" w14:textId="77777777" w:rsidR="00F17E1D" w:rsidRPr="00BF064D" w:rsidRDefault="00F17E1D" w:rsidP="00F17E1D">
      <w:pPr>
        <w:pStyle w:val="ListBullet2"/>
      </w:pPr>
      <w:r w:rsidRPr="00BF064D">
        <w:t xml:space="preserve">Enter the respondent’s specialty/job only </w:t>
      </w:r>
      <w:r w:rsidRPr="00BF064D">
        <w:rPr>
          <w:u w:val="single"/>
        </w:rPr>
        <w:t>once</w:t>
      </w:r>
      <w:r w:rsidRPr="00BF064D">
        <w:t xml:space="preserve">. If a respondent has more than one </w:t>
      </w:r>
      <w:r w:rsidR="00DA2799" w:rsidRPr="00BF064D">
        <w:t>e</w:t>
      </w:r>
      <w:r w:rsidRPr="00BF064D">
        <w:t xml:space="preserve">ntry, put it on the first row and </w:t>
      </w:r>
      <w:r w:rsidR="00DA2799" w:rsidRPr="00BF064D">
        <w:t>fill</w:t>
      </w:r>
      <w:r w:rsidRPr="00BF064D">
        <w:t xml:space="preserve"> (color) the remaining cells gray.</w:t>
      </w:r>
    </w:p>
    <w:p w14:paraId="7300E7B1" w14:textId="77777777" w:rsidR="00DC599D" w:rsidRPr="00BF064D" w:rsidRDefault="00DC599D" w:rsidP="003B5378">
      <w:pPr>
        <w:pStyle w:val="Heading3"/>
        <w:spacing w:before="360"/>
      </w:pPr>
      <w:r w:rsidRPr="00BF064D">
        <w:t xml:space="preserve">SURVEY </w:t>
      </w:r>
      <w:r w:rsidR="00224E49" w:rsidRPr="00BF064D">
        <w:t>QUESTIONS</w:t>
      </w:r>
    </w:p>
    <w:p w14:paraId="43AF540B" w14:textId="779FCF8A" w:rsidR="004F33E4" w:rsidRDefault="000F03FB" w:rsidP="00FB7A6E">
      <w:pPr>
        <w:pStyle w:val="Heading5"/>
        <w:spacing w:before="240"/>
        <w:rPr>
          <w:b w:val="0"/>
          <w:bCs/>
        </w:rPr>
      </w:pPr>
      <w:r>
        <w:rPr>
          <w:rStyle w:val="Note"/>
          <w:b/>
          <w:bCs w:val="0"/>
        </w:rPr>
        <w:t>Current or future?</w:t>
      </w:r>
      <w:r w:rsidR="008C6F85" w:rsidRPr="00CD4D86">
        <w:rPr>
          <w:b w:val="0"/>
          <w:bCs/>
        </w:rPr>
        <w:t xml:space="preserve"> </w:t>
      </w:r>
    </w:p>
    <w:p w14:paraId="4492026C" w14:textId="701DD633" w:rsidR="008C6F85" w:rsidRDefault="008C6F85" w:rsidP="004F33E4">
      <w:pPr>
        <w:pStyle w:val="ListBullet2"/>
      </w:pPr>
      <w:r w:rsidRPr="00CD4D86">
        <w:t>Q1 (</w:t>
      </w:r>
      <w:r w:rsidR="00CD4D86" w:rsidRPr="00CD4D86">
        <w:t>f</w:t>
      </w:r>
      <w:r w:rsidRPr="00CD4D86">
        <w:t xml:space="preserve">uture </w:t>
      </w:r>
      <w:r w:rsidR="00CD4D86" w:rsidRPr="00CD4D86">
        <w:t>w</w:t>
      </w:r>
      <w:r w:rsidRPr="00CD4D86">
        <w:t xml:space="preserve">ork </w:t>
      </w:r>
      <w:r w:rsidR="00CD4D86" w:rsidRPr="00CD4D86">
        <w:t>l</w:t>
      </w:r>
      <w:r w:rsidRPr="00CD4D86">
        <w:t>ocations) and Q</w:t>
      </w:r>
      <w:r w:rsidR="00CD4D86" w:rsidRPr="00CD4D86">
        <w:t>15 (trips to future work locations)</w:t>
      </w:r>
      <w:r w:rsidR="004F33E4">
        <w:t xml:space="preserve"> pertain to </w:t>
      </w:r>
      <w:r w:rsidR="004F33E4" w:rsidRPr="00D92BEE">
        <w:rPr>
          <w:u w:val="single"/>
        </w:rPr>
        <w:t>future</w:t>
      </w:r>
      <w:r w:rsidR="004F33E4">
        <w:t xml:space="preserve"> work locations. </w:t>
      </w:r>
    </w:p>
    <w:p w14:paraId="590BEDFF" w14:textId="58BFAB6C" w:rsidR="004F33E4" w:rsidRDefault="004F33E4" w:rsidP="004F33E4">
      <w:pPr>
        <w:pStyle w:val="ListBullet2"/>
      </w:pPr>
      <w:r>
        <w:t>Q21 (hardness of current remote work locations)</w:t>
      </w:r>
      <w:r w:rsidR="000F03FB">
        <w:t xml:space="preserve"> pertains to </w:t>
      </w:r>
      <w:r w:rsidR="000F03FB" w:rsidRPr="00D92BEE">
        <w:rPr>
          <w:u w:val="single"/>
        </w:rPr>
        <w:t>current</w:t>
      </w:r>
      <w:r w:rsidR="000F03FB">
        <w:t xml:space="preserve"> work locations.</w:t>
      </w:r>
    </w:p>
    <w:p w14:paraId="0B5D33AB" w14:textId="01915DE1" w:rsidR="000F03FB" w:rsidRDefault="000F03FB" w:rsidP="004F33E4">
      <w:pPr>
        <w:pStyle w:val="ListBullet2"/>
      </w:pPr>
      <w:r>
        <w:t xml:space="preserve">All of the other questions pertain to </w:t>
      </w:r>
      <w:r w:rsidRPr="00D92BEE">
        <w:rPr>
          <w:u w:val="single"/>
        </w:rPr>
        <w:t>both</w:t>
      </w:r>
      <w:r>
        <w:t xml:space="preserve"> current and future work locations.</w:t>
      </w:r>
    </w:p>
    <w:p w14:paraId="04C573D4" w14:textId="08CD3C61" w:rsidR="001C7667" w:rsidRPr="00BF064D" w:rsidRDefault="00A47CC5" w:rsidP="00FB7A6E">
      <w:pPr>
        <w:pStyle w:val="Heading5"/>
        <w:spacing w:before="240"/>
      </w:pPr>
      <w:r w:rsidRPr="00BF064D">
        <w:t xml:space="preserve">Q1 </w:t>
      </w:r>
      <w:r w:rsidR="00AC4292" w:rsidRPr="00BF064D">
        <w:t>–</w:t>
      </w:r>
      <w:r w:rsidR="000A4951" w:rsidRPr="00BF064D">
        <w:t xml:space="preserve"> </w:t>
      </w:r>
      <w:r w:rsidR="00B64FE9" w:rsidRPr="00BF064D">
        <w:t>Future Work Locations</w:t>
      </w:r>
      <w:r w:rsidR="00A16F3D" w:rsidRPr="00BF064D">
        <w:t xml:space="preserve"> </w:t>
      </w:r>
    </w:p>
    <w:p w14:paraId="25F94FAE" w14:textId="6C03C421" w:rsidR="0016238F" w:rsidRDefault="0016238F" w:rsidP="001C7667">
      <w:pPr>
        <w:pStyle w:val="ListBullet2"/>
      </w:pPr>
      <w:r w:rsidRPr="00BF064D">
        <w:t xml:space="preserve">With this question, you’re trying to </w:t>
      </w:r>
      <w:r w:rsidR="00245944" w:rsidRPr="00BF064D">
        <w:t>obtain</w:t>
      </w:r>
      <w:r w:rsidRPr="00BF064D">
        <w:t xml:space="preserve"> an inventory of all future </w:t>
      </w:r>
      <w:r w:rsidR="00245944" w:rsidRPr="00BF064D">
        <w:t xml:space="preserve">work locations </w:t>
      </w:r>
      <w:r w:rsidR="00FA6F91" w:rsidRPr="00BF064D">
        <w:t>(</w:t>
      </w:r>
      <w:r w:rsidR="00DA14CD">
        <w:t>F</w:t>
      </w:r>
      <w:r w:rsidR="00FA6F91" w:rsidRPr="00BF064D">
        <w:t>WLs)</w:t>
      </w:r>
      <w:r w:rsidR="003F5E14" w:rsidRPr="00BF064D">
        <w:t>,</w:t>
      </w:r>
      <w:r w:rsidR="00FA6F91" w:rsidRPr="00BF064D">
        <w:t xml:space="preserve"> </w:t>
      </w:r>
      <w:r w:rsidR="00245944" w:rsidRPr="00BF064D">
        <w:t xml:space="preserve">in </w:t>
      </w:r>
      <w:r w:rsidRPr="00BF064D">
        <w:t>the GMA</w:t>
      </w:r>
      <w:r w:rsidR="003F5E14" w:rsidRPr="00BF064D">
        <w:t>, within the time horizon,</w:t>
      </w:r>
      <w:r w:rsidR="004362E4" w:rsidRPr="00BF064D">
        <w:t xml:space="preserve"> that </w:t>
      </w:r>
      <w:r w:rsidR="00245944" w:rsidRPr="00BF064D">
        <w:t xml:space="preserve">would </w:t>
      </w:r>
      <w:r w:rsidR="004362E4" w:rsidRPr="00BF064D">
        <w:t>involve transportation</w:t>
      </w:r>
      <w:r w:rsidRPr="00BF064D">
        <w:t>.</w:t>
      </w:r>
    </w:p>
    <w:p w14:paraId="66F34B4A" w14:textId="7234BB56" w:rsidR="00715453" w:rsidRPr="00486BDC" w:rsidRDefault="003F2110" w:rsidP="00715453">
      <w:pPr>
        <w:pStyle w:val="ListBullet3"/>
      </w:pPr>
      <w:r w:rsidRPr="00486BDC">
        <w:t xml:space="preserve">Whether or not </w:t>
      </w:r>
      <w:r w:rsidR="00715453" w:rsidRPr="00486BDC">
        <w:t xml:space="preserve">the future work locations </w:t>
      </w:r>
      <w:r w:rsidR="00DA14CD" w:rsidRPr="00486BDC">
        <w:t xml:space="preserve">would be </w:t>
      </w:r>
      <w:r w:rsidR="00715453" w:rsidRPr="00486BDC">
        <w:t>remote</w:t>
      </w:r>
      <w:r w:rsidRPr="00486BDC">
        <w:t xml:space="preserve"> </w:t>
      </w:r>
      <w:r w:rsidR="00DA14CD" w:rsidRPr="00486BDC">
        <w:t xml:space="preserve">work locations or central places </w:t>
      </w:r>
      <w:r w:rsidRPr="00486BDC">
        <w:t>doesn’t matter. We’re looking to inventory all future work locatio</w:t>
      </w:r>
      <w:r w:rsidR="008763A8" w:rsidRPr="00486BDC">
        <w:t>ns.</w:t>
      </w:r>
    </w:p>
    <w:p w14:paraId="0F7A4613" w14:textId="77777777" w:rsidR="00AA0DED" w:rsidRPr="00486BDC" w:rsidRDefault="00AA0DED" w:rsidP="00AA0DED">
      <w:pPr>
        <w:pStyle w:val="ListBullet3"/>
      </w:pPr>
      <w:r w:rsidRPr="00486BDC">
        <w:rPr>
          <w:rStyle w:val="Note"/>
        </w:rPr>
        <w:t>Definitions</w:t>
      </w:r>
      <w:r w:rsidRPr="00486BDC">
        <w:t>:</w:t>
      </w:r>
    </w:p>
    <w:p w14:paraId="60DEF43B" w14:textId="77777777" w:rsidR="00AA0DED" w:rsidRPr="00486BDC" w:rsidRDefault="00AA0DED" w:rsidP="00AA0DED">
      <w:pPr>
        <w:pStyle w:val="ListBullet4"/>
      </w:pPr>
      <w:r w:rsidRPr="00486BDC">
        <w:rPr>
          <w:b/>
          <w:bCs/>
        </w:rPr>
        <w:t>Current work location</w:t>
      </w:r>
      <w:r w:rsidRPr="00486BDC">
        <w:t xml:space="preserve"> = One at which a work or project has actually been started; it’s active and in-progress.</w:t>
      </w:r>
    </w:p>
    <w:p w14:paraId="644C7783" w14:textId="77777777" w:rsidR="00AA0DED" w:rsidRPr="00486BDC" w:rsidRDefault="00AA0DED" w:rsidP="00AA0DED">
      <w:pPr>
        <w:pStyle w:val="ListBullet4"/>
      </w:pPr>
      <w:r w:rsidRPr="00486BDC">
        <w:rPr>
          <w:b/>
          <w:bCs/>
        </w:rPr>
        <w:t>Future work location</w:t>
      </w:r>
      <w:r w:rsidRPr="00486BDC">
        <w:t xml:space="preserve"> = One at which a work or project has yet to be officially started. One at which only reconnaissance, recruiting, or preparatory activities are being conducted.</w:t>
      </w:r>
    </w:p>
    <w:p w14:paraId="68727A82" w14:textId="77777777" w:rsidR="00F95B0B" w:rsidRPr="00486BDC" w:rsidRDefault="00EF3C4C" w:rsidP="001C7667">
      <w:pPr>
        <w:pStyle w:val="ListBullet2"/>
      </w:pPr>
      <w:r w:rsidRPr="00486BDC">
        <w:t>Prior to doing the field work, m</w:t>
      </w:r>
      <w:r w:rsidR="00F95B0B" w:rsidRPr="00486BDC">
        <w:t xml:space="preserve">ake some extra copies of page 1 of the survey form and keep </w:t>
      </w:r>
      <w:r w:rsidR="00E678D8" w:rsidRPr="00486BDC">
        <w:t xml:space="preserve">them </w:t>
      </w:r>
      <w:r w:rsidR="00F95B0B" w:rsidRPr="00486BDC">
        <w:t>handy.</w:t>
      </w:r>
      <w:r w:rsidRPr="00486BDC">
        <w:t xml:space="preserve"> You don’t know how many </w:t>
      </w:r>
      <w:r w:rsidR="00245944" w:rsidRPr="00486BDC">
        <w:t>locations</w:t>
      </w:r>
      <w:r w:rsidRPr="00486BDC">
        <w:t xml:space="preserve"> there might be.</w:t>
      </w:r>
    </w:p>
    <w:p w14:paraId="0AD2C531" w14:textId="0EC87931" w:rsidR="002E4E99" w:rsidRPr="00F14BD1" w:rsidRDefault="002E4E99" w:rsidP="001C7667">
      <w:pPr>
        <w:pStyle w:val="ListBullet2"/>
      </w:pPr>
      <w:r w:rsidRPr="00486BDC">
        <w:t>If the respondent doesn’t</w:t>
      </w:r>
      <w:r w:rsidRPr="00BF064D">
        <w:t xml:space="preserve"> know all the details, </w:t>
      </w:r>
      <w:r w:rsidR="00486BDC">
        <w:t xml:space="preserve">simply </w:t>
      </w:r>
      <w:r w:rsidRPr="00BF064D">
        <w:t xml:space="preserve">try to get as much of the desired information as </w:t>
      </w:r>
      <w:r w:rsidRPr="00F14BD1">
        <w:t>possible.</w:t>
      </w:r>
    </w:p>
    <w:p w14:paraId="52E394DC" w14:textId="77777777" w:rsidR="00DF2C1F" w:rsidRPr="00F14BD1" w:rsidRDefault="00F90DCC" w:rsidP="00DF2C1F">
      <w:pPr>
        <w:pStyle w:val="ListBullet2"/>
      </w:pPr>
      <w:r w:rsidRPr="00F14BD1">
        <w:rPr>
          <w:b/>
        </w:rPr>
        <w:t>L</w:t>
      </w:r>
      <w:r w:rsidR="00DF2C1F" w:rsidRPr="00F14BD1">
        <w:rPr>
          <w:b/>
        </w:rPr>
        <w:t>ocation</w:t>
      </w:r>
      <w:r w:rsidR="00FA6F91" w:rsidRPr="00F14BD1">
        <w:rPr>
          <w:b/>
        </w:rPr>
        <w:t xml:space="preserve"> or </w:t>
      </w:r>
      <w:r w:rsidRPr="00F14BD1">
        <w:rPr>
          <w:b/>
        </w:rPr>
        <w:t>area</w:t>
      </w:r>
      <w:r w:rsidR="00DF2C1F" w:rsidRPr="00F14BD1">
        <w:t xml:space="preserve"> = Names of the </w:t>
      </w:r>
      <w:r w:rsidR="00B647D6" w:rsidRPr="00F14BD1">
        <w:t>location or area</w:t>
      </w:r>
      <w:r w:rsidR="00DF2C1F" w:rsidRPr="00F14BD1">
        <w:t xml:space="preserve"> where the work </w:t>
      </w:r>
      <w:r w:rsidR="000A4951" w:rsidRPr="00F14BD1">
        <w:t>will be</w:t>
      </w:r>
      <w:r w:rsidR="00DF2C1F" w:rsidRPr="00F14BD1">
        <w:t xml:space="preserve"> done.</w:t>
      </w:r>
    </w:p>
    <w:p w14:paraId="72ED255C" w14:textId="20B61522" w:rsidR="00B80F66" w:rsidRPr="00F14BD1" w:rsidRDefault="00B80F66" w:rsidP="00B80F66">
      <w:pPr>
        <w:pStyle w:val="ListBullet3"/>
      </w:pPr>
      <w:r w:rsidRPr="00F14BD1">
        <w:t xml:space="preserve">Start the entry with the location name and then </w:t>
      </w:r>
      <w:r w:rsidR="0043528A" w:rsidRPr="00F14BD1">
        <w:t>put any other descriptors.</w:t>
      </w:r>
    </w:p>
    <w:p w14:paraId="31EB5C9C" w14:textId="77777777" w:rsidR="00042227" w:rsidRPr="00F14BD1" w:rsidRDefault="0043528A" w:rsidP="0043528A">
      <w:pPr>
        <w:pStyle w:val="ListBullet4"/>
      </w:pPr>
      <w:r w:rsidRPr="00F14BD1">
        <w:t xml:space="preserve">For example: </w:t>
      </w:r>
    </w:p>
    <w:p w14:paraId="70ED3DA3" w14:textId="57E60FCA" w:rsidR="00042227" w:rsidRPr="00F14BD1" w:rsidRDefault="0043528A" w:rsidP="00042227">
      <w:pPr>
        <w:pStyle w:val="ListBullet5"/>
      </w:pPr>
      <w:r w:rsidRPr="00F14BD1">
        <w:t xml:space="preserve">Sembe Town Area </w:t>
      </w:r>
    </w:p>
    <w:p w14:paraId="60AC953C" w14:textId="77777777" w:rsidR="00BF7BCB" w:rsidRPr="00F14BD1" w:rsidRDefault="00BF7BCB" w:rsidP="00BF7BCB">
      <w:pPr>
        <w:pStyle w:val="ListBullet5"/>
      </w:pPr>
      <w:r w:rsidRPr="00F14BD1">
        <w:t>Ouesso Town (west of)</w:t>
      </w:r>
    </w:p>
    <w:p w14:paraId="6D8FEC11" w14:textId="651679DE" w:rsidR="00BF7BCB" w:rsidRPr="00F14BD1" w:rsidRDefault="00BF7BCB" w:rsidP="00BF7BCB">
      <w:pPr>
        <w:pStyle w:val="ListBullet5"/>
      </w:pPr>
      <w:r w:rsidRPr="00F14BD1">
        <w:t>Mvouti Village Area (NE of Pt. Noire City)</w:t>
      </w:r>
    </w:p>
    <w:p w14:paraId="113FE939" w14:textId="0AB92B95" w:rsidR="00BF7BCB" w:rsidRPr="00F14BD1" w:rsidRDefault="00BF7BCB" w:rsidP="00BF7BCB">
      <w:pPr>
        <w:pStyle w:val="ListBullet4"/>
      </w:pPr>
      <w:r w:rsidRPr="00F14BD1">
        <w:lastRenderedPageBreak/>
        <w:t xml:space="preserve">This will be beneficial when </w:t>
      </w:r>
      <w:r w:rsidR="00313637" w:rsidRPr="00F14BD1">
        <w:t>sorting</w:t>
      </w:r>
      <w:r w:rsidRPr="00F14BD1">
        <w:t xml:space="preserve"> locations </w:t>
      </w:r>
      <w:r w:rsidR="00313637" w:rsidRPr="00F14BD1">
        <w:t xml:space="preserve">to process the data for the </w:t>
      </w:r>
      <w:r w:rsidRPr="00F14BD1">
        <w:t>Hard Places</w:t>
      </w:r>
      <w:r w:rsidR="00704F24" w:rsidRPr="00F14BD1">
        <w:t xml:space="preserve"> variable.</w:t>
      </w:r>
    </w:p>
    <w:p w14:paraId="7FD28E44" w14:textId="63E4EEDE" w:rsidR="00B647D6" w:rsidRPr="00BF064D" w:rsidRDefault="00B647D6" w:rsidP="00B647D6">
      <w:pPr>
        <w:pStyle w:val="ListBullet3"/>
      </w:pPr>
      <w:r w:rsidRPr="00F14BD1">
        <w:t>Locations might be: villages</w:t>
      </w:r>
      <w:r w:rsidR="003B7366" w:rsidRPr="00F14BD1">
        <w:t xml:space="preserve">, </w:t>
      </w:r>
      <w:r w:rsidRPr="00F14BD1">
        <w:t>towns</w:t>
      </w:r>
      <w:r w:rsidR="003B7366" w:rsidRPr="00F14BD1">
        <w:t>, or islands</w:t>
      </w:r>
      <w:r w:rsidRPr="00F14BD1">
        <w:t>. Areas might be: valleys, provinces</w:t>
      </w:r>
      <w:r w:rsidR="00D87ECC" w:rsidRPr="00F14BD1">
        <w:t>, highland or lowland</w:t>
      </w:r>
      <w:r w:rsidR="00D87ECC" w:rsidRPr="00BF064D">
        <w:t xml:space="preserve"> areas</w:t>
      </w:r>
      <w:r w:rsidR="007D30CB" w:rsidRPr="00BF064D">
        <w:t xml:space="preserve">, or </w:t>
      </w:r>
      <w:r w:rsidR="003B7366" w:rsidRPr="00BF064D">
        <w:t>a</w:t>
      </w:r>
      <w:r w:rsidR="008F376A" w:rsidRPr="00BF064D">
        <w:t xml:space="preserve"> </w:t>
      </w:r>
      <w:r w:rsidR="007D30CB" w:rsidRPr="00BF064D">
        <w:t>geographically-defined area.</w:t>
      </w:r>
    </w:p>
    <w:p w14:paraId="4BA8B872" w14:textId="77777777" w:rsidR="00DF2C1F" w:rsidRPr="00BF064D" w:rsidRDefault="00DF2C1F" w:rsidP="00DF2C1F">
      <w:pPr>
        <w:pStyle w:val="ListBullet3"/>
      </w:pPr>
      <w:r w:rsidRPr="00BF064D">
        <w:t>Because people using the data probably won’t be familiar with the country being surveyed, please be sure to indicate the type of place the work location is, for example: Pucallpa City</w:t>
      </w:r>
      <w:r w:rsidR="00D908F1" w:rsidRPr="00BF064D">
        <w:t>, Galmi Town, or Akwaya Vill</w:t>
      </w:r>
      <w:r w:rsidR="00334299" w:rsidRPr="00BF064D">
        <w:t>age, the Baliem Valley, t</w:t>
      </w:r>
      <w:r w:rsidR="00D908F1" w:rsidRPr="00BF064D">
        <w:t>he Western Highlands. Whatever’s appropriate.</w:t>
      </w:r>
    </w:p>
    <w:p w14:paraId="22B8BD11" w14:textId="28E6DC71" w:rsidR="00DF2C1F" w:rsidRPr="00BF064D" w:rsidRDefault="00DF2C1F" w:rsidP="00DF2C1F">
      <w:pPr>
        <w:pStyle w:val="ListBullet3"/>
      </w:pPr>
      <w:r w:rsidRPr="00BF064D">
        <w:t xml:space="preserve">If the location is on an island, add the name of the island, for example: Toak Village, Ambrym Island. </w:t>
      </w:r>
      <w:r w:rsidR="00140431" w:rsidRPr="00BF064D">
        <w:t xml:space="preserve">(See the </w:t>
      </w:r>
      <w:hyperlink w:anchor="SettlementCategories" w:history="1">
        <w:r w:rsidR="00140431" w:rsidRPr="00BF064D">
          <w:rPr>
            <w:rStyle w:val="Hyperlink"/>
          </w:rPr>
          <w:t>Settlement Categories</w:t>
        </w:r>
      </w:hyperlink>
      <w:r w:rsidR="00140431" w:rsidRPr="00BF064D">
        <w:t xml:space="preserve"> table)</w:t>
      </w:r>
    </w:p>
    <w:p w14:paraId="2439EBE0" w14:textId="670878A1" w:rsidR="00141DD7" w:rsidRPr="00BF064D" w:rsidRDefault="00141DD7" w:rsidP="00141DD7">
      <w:pPr>
        <w:pStyle w:val="ListBullet3"/>
      </w:pPr>
      <w:r w:rsidRPr="00BF064D">
        <w:t>Hand the respondent a pen, and have them circle the work locations on the map (which should be open on the table in front of you). Leave the map open during the interview.</w:t>
      </w:r>
    </w:p>
    <w:p w14:paraId="5D1ABAC7" w14:textId="77777777" w:rsidR="00E325DA" w:rsidRPr="00BF064D" w:rsidRDefault="00F20D17" w:rsidP="00E325DA">
      <w:pPr>
        <w:pStyle w:val="ListBullet2"/>
      </w:pPr>
      <w:r w:rsidRPr="00BF064D">
        <w:rPr>
          <w:b/>
        </w:rPr>
        <w:t xml:space="preserve">When </w:t>
      </w:r>
      <w:r w:rsidR="003B7366" w:rsidRPr="00BF064D">
        <w:rPr>
          <w:b/>
        </w:rPr>
        <w:t>plan</w:t>
      </w:r>
      <w:r w:rsidR="006D3196" w:rsidRPr="00BF064D">
        <w:rPr>
          <w:b/>
        </w:rPr>
        <w:t xml:space="preserve"> to start</w:t>
      </w:r>
      <w:r w:rsidR="006D3196" w:rsidRPr="00BF064D">
        <w:t xml:space="preserve"> </w:t>
      </w:r>
      <w:r w:rsidRPr="00BF064D">
        <w:t xml:space="preserve">is asking about when they hope to </w:t>
      </w:r>
      <w:r w:rsidR="004225EF" w:rsidRPr="00BF064D">
        <w:t xml:space="preserve">either start or </w:t>
      </w:r>
      <w:r w:rsidRPr="00BF064D">
        <w:t xml:space="preserve">restart the </w:t>
      </w:r>
      <w:r w:rsidR="006358AD" w:rsidRPr="00BF064D">
        <w:t>work</w:t>
      </w:r>
      <w:r w:rsidRPr="00BF064D">
        <w:t xml:space="preserve">. </w:t>
      </w:r>
      <w:r w:rsidR="00F1235F" w:rsidRPr="00BF064D">
        <w:t>People</w:t>
      </w:r>
      <w:r w:rsidRPr="00BF064D">
        <w:t xml:space="preserve"> will probably give you responses such as: someday, maybe next year, hopefully soon</w:t>
      </w:r>
      <w:r w:rsidR="00F1235F" w:rsidRPr="00BF064D">
        <w:t>, or by 20</w:t>
      </w:r>
      <w:r w:rsidR="002B5C81" w:rsidRPr="00BF064D">
        <w:t>XX</w:t>
      </w:r>
      <w:r w:rsidR="00F1235F" w:rsidRPr="00BF064D">
        <w:t xml:space="preserve">. </w:t>
      </w:r>
      <w:r w:rsidR="007145B9" w:rsidRPr="00BF064D">
        <w:t>Simply write the short version of what they say.</w:t>
      </w:r>
    </w:p>
    <w:p w14:paraId="657C4C4B" w14:textId="40DEECF0" w:rsidR="00543ACA" w:rsidRPr="009570FA" w:rsidRDefault="006358AD" w:rsidP="00D05351">
      <w:pPr>
        <w:pStyle w:val="ListBullet2"/>
      </w:pPr>
      <w:r w:rsidRPr="00BF064D">
        <w:rPr>
          <w:b/>
        </w:rPr>
        <w:t>Hardness of the</w:t>
      </w:r>
      <w:r w:rsidR="00DF2C1F" w:rsidRPr="00BF064D">
        <w:rPr>
          <w:b/>
        </w:rPr>
        <w:t xml:space="preserve"> place</w:t>
      </w:r>
      <w:r w:rsidR="00DF2C1F" w:rsidRPr="00BF064D">
        <w:t xml:space="preserve"> = </w:t>
      </w:r>
      <w:r w:rsidR="00541AEA" w:rsidRPr="00B06C44">
        <w:rPr>
          <w:b/>
          <w:bCs/>
          <w:i/>
          <w:iCs/>
          <w:color w:val="0070C0"/>
        </w:rPr>
        <w:t>First</w:t>
      </w:r>
      <w:r w:rsidR="006B4445" w:rsidRPr="00BF064D">
        <w:t>,</w:t>
      </w:r>
      <w:r w:rsidR="00541AEA" w:rsidRPr="00BF064D">
        <w:t xml:space="preserve"> obtain the list of</w:t>
      </w:r>
      <w:r w:rsidR="00945EBB">
        <w:t xml:space="preserve"> all the</w:t>
      </w:r>
      <w:r w:rsidR="00541AEA" w:rsidRPr="00BF064D">
        <w:t xml:space="preserve"> future work locations</w:t>
      </w:r>
      <w:r w:rsidR="00C61952" w:rsidRPr="00BF064D">
        <w:t xml:space="preserve">, when they plan to start, and any notes. </w:t>
      </w:r>
      <w:r w:rsidR="00C61952" w:rsidRPr="00BF064D">
        <w:rPr>
          <w:b/>
          <w:bCs/>
          <w:i/>
          <w:iCs/>
          <w:color w:val="0070C0"/>
        </w:rPr>
        <w:t>Then</w:t>
      </w:r>
      <w:r w:rsidR="00C61952" w:rsidRPr="00BF064D">
        <w:t xml:space="preserve"> explain “hard places” (at the bottom of the page)</w:t>
      </w:r>
      <w:r w:rsidR="00D57B96" w:rsidRPr="00BF064D">
        <w:t>,</w:t>
      </w:r>
      <w:r w:rsidR="00C61952" w:rsidRPr="00BF064D">
        <w:t xml:space="preserve"> and </w:t>
      </w:r>
      <w:r w:rsidR="006B4445" w:rsidRPr="00BF064D">
        <w:t xml:space="preserve">then go </w:t>
      </w:r>
      <w:r w:rsidR="006B4445" w:rsidRPr="009570FA">
        <w:t xml:space="preserve">back and </w:t>
      </w:r>
      <w:r w:rsidR="00C61952" w:rsidRPr="009570FA">
        <w:t>ask about the hardness of each location.</w:t>
      </w:r>
    </w:p>
    <w:p w14:paraId="4C05372A" w14:textId="1997E09F" w:rsidR="00632A88" w:rsidRPr="009570FA" w:rsidRDefault="00632A88" w:rsidP="002D0886">
      <w:pPr>
        <w:pStyle w:val="ListBullet3"/>
      </w:pPr>
      <w:r w:rsidRPr="009570FA">
        <w:t xml:space="preserve">Circle the response(s). </w:t>
      </w:r>
    </w:p>
    <w:p w14:paraId="7F221D65" w14:textId="77777777" w:rsidR="00E325DA" w:rsidRPr="00BF064D" w:rsidRDefault="00E325DA" w:rsidP="00E325DA">
      <w:pPr>
        <w:pStyle w:val="ListBullet3"/>
      </w:pPr>
      <w:r w:rsidRPr="00BF064D">
        <w:t xml:space="preserve">If they give you “an in-between” answer (e.g., </w:t>
      </w:r>
      <w:r w:rsidR="00EB44BF" w:rsidRPr="00BF064D">
        <w:t>“</w:t>
      </w:r>
      <w:r w:rsidRPr="00BF064D">
        <w:t xml:space="preserve">oh, </w:t>
      </w:r>
      <w:r w:rsidR="00EB44BF" w:rsidRPr="00BF064D">
        <w:t xml:space="preserve">maybe moderately to very hard,” put one, big circle around both responses, but enter the </w:t>
      </w:r>
      <w:r w:rsidR="00B119A1" w:rsidRPr="00BF064D">
        <w:t>“higher/harder” one in the Excel data grid.</w:t>
      </w:r>
    </w:p>
    <w:p w14:paraId="7BA91C9A" w14:textId="77777777" w:rsidR="002E4E99" w:rsidRPr="00BF064D" w:rsidRDefault="002E4E99" w:rsidP="002E4E99">
      <w:pPr>
        <w:pStyle w:val="ListBullet2"/>
      </w:pPr>
      <w:r w:rsidRPr="00BF064D">
        <w:t>Data entry instructions.</w:t>
      </w:r>
    </w:p>
    <w:p w14:paraId="375AAF41" w14:textId="7DBE2022" w:rsidR="00E77C38" w:rsidRPr="00FF270D" w:rsidRDefault="00E77C38" w:rsidP="002E4E99">
      <w:pPr>
        <w:pStyle w:val="ListBullet3"/>
      </w:pPr>
      <w:r>
        <w:t xml:space="preserve">First. </w:t>
      </w:r>
      <w:r w:rsidR="00CA6483" w:rsidRPr="00BF064D">
        <w:t xml:space="preserve">In the Excel </w:t>
      </w:r>
      <w:r w:rsidR="00CA6483" w:rsidRPr="00FF270D">
        <w:t>data grid, g</w:t>
      </w:r>
      <w:r w:rsidR="0074143F" w:rsidRPr="00FF270D">
        <w:t xml:space="preserve">o to the Overall-Future WLs sheet. </w:t>
      </w:r>
    </w:p>
    <w:p w14:paraId="69651CA2" w14:textId="260B8FA5" w:rsidR="006D1442" w:rsidRPr="00FF270D" w:rsidRDefault="00E77C38" w:rsidP="002E4E99">
      <w:pPr>
        <w:pStyle w:val="ListBullet3"/>
      </w:pPr>
      <w:r w:rsidRPr="00FF270D">
        <w:t xml:space="preserve">Second. </w:t>
      </w:r>
      <w:r w:rsidR="0074143F" w:rsidRPr="00FF270D">
        <w:t xml:space="preserve">Enter the data from </w:t>
      </w:r>
      <w:r w:rsidR="002E4E99" w:rsidRPr="00FF270D">
        <w:t>the survey form</w:t>
      </w:r>
      <w:r w:rsidR="006D1442" w:rsidRPr="00FF270D">
        <w:t>.</w:t>
      </w:r>
    </w:p>
    <w:p w14:paraId="04D0537B" w14:textId="27E15D56" w:rsidR="00791FE5" w:rsidRPr="00FF270D" w:rsidRDefault="002D7E1F" w:rsidP="00791FE5">
      <w:pPr>
        <w:pStyle w:val="ListBullet4"/>
      </w:pPr>
      <w:r w:rsidRPr="00FF270D">
        <w:t xml:space="preserve">Locations and hardness levels. </w:t>
      </w:r>
      <w:r w:rsidR="00B8228C" w:rsidRPr="00FF270D">
        <w:t>C</w:t>
      </w:r>
      <w:r w:rsidR="006D1442" w:rsidRPr="00FF270D">
        <w:t xml:space="preserve">hange the font color to </w:t>
      </w:r>
      <w:r w:rsidR="00791FE5" w:rsidRPr="00FF270D">
        <w:rPr>
          <w:color w:val="984806" w:themeColor="accent6" w:themeShade="80"/>
        </w:rPr>
        <w:t>brown/dark orange</w:t>
      </w:r>
      <w:r w:rsidR="00791FE5" w:rsidRPr="00FF270D">
        <w:t xml:space="preserve">, as this will </w:t>
      </w:r>
      <w:r w:rsidR="00E62324">
        <w:t xml:space="preserve">help you distinguish future locations from current locations </w:t>
      </w:r>
      <w:r w:rsidR="00791FE5" w:rsidRPr="00FF270D">
        <w:t xml:space="preserve">when assembling the origins and destinations </w:t>
      </w:r>
      <w:r w:rsidR="003B73B8">
        <w:t xml:space="preserve">table </w:t>
      </w:r>
      <w:r w:rsidR="00791FE5" w:rsidRPr="00FF270D">
        <w:t xml:space="preserve">and the </w:t>
      </w:r>
      <w:r w:rsidR="003B73B8">
        <w:t>h</w:t>
      </w:r>
      <w:r w:rsidR="00791FE5" w:rsidRPr="00FF270D">
        <w:t xml:space="preserve">ard places </w:t>
      </w:r>
      <w:r w:rsidR="003B73B8">
        <w:t xml:space="preserve">table </w:t>
      </w:r>
      <w:r w:rsidR="00791FE5" w:rsidRPr="00FF270D">
        <w:t>for the report.</w:t>
      </w:r>
    </w:p>
    <w:p w14:paraId="3C0BDDC0" w14:textId="724B414D" w:rsidR="00B8228C" w:rsidRPr="00FF270D" w:rsidRDefault="009455F8" w:rsidP="00B8228C">
      <w:pPr>
        <w:pStyle w:val="ListBullet4"/>
      </w:pPr>
      <w:r w:rsidRPr="00FF270D">
        <w:t>Hardness levels. E</w:t>
      </w:r>
      <w:r w:rsidR="00B8228C" w:rsidRPr="00FF270D">
        <w:t>nter the numerical value for the level given</w:t>
      </w:r>
      <w:r w:rsidR="002D7E1F" w:rsidRPr="00FF270D">
        <w:t xml:space="preserve">. Change the font color to </w:t>
      </w:r>
      <w:r w:rsidR="002D7E1F" w:rsidRPr="00FF270D">
        <w:rPr>
          <w:color w:val="984806" w:themeColor="accent6" w:themeShade="80"/>
        </w:rPr>
        <w:t>brown/dark orange.</w:t>
      </w:r>
      <w:r w:rsidR="00B8228C" w:rsidRPr="00FF270D">
        <w:t xml:space="preserve"> </w:t>
      </w:r>
    </w:p>
    <w:p w14:paraId="2E46D8C8" w14:textId="77777777" w:rsidR="00B8228C" w:rsidRPr="00FF270D" w:rsidRDefault="00B8228C" w:rsidP="00B8228C">
      <w:pPr>
        <w:pStyle w:val="ListBullet5"/>
      </w:pPr>
      <w:r w:rsidRPr="00FF270D">
        <w:t xml:space="preserve">Not Hard = </w:t>
      </w:r>
      <w:r w:rsidRPr="00FF270D">
        <w:rPr>
          <w:color w:val="984806" w:themeColor="accent6" w:themeShade="80"/>
        </w:rPr>
        <w:t>1.00</w:t>
      </w:r>
    </w:p>
    <w:p w14:paraId="6EF735D0" w14:textId="77777777" w:rsidR="00B8228C" w:rsidRPr="00FF270D" w:rsidRDefault="00B8228C" w:rsidP="00B8228C">
      <w:pPr>
        <w:pStyle w:val="ListBullet5"/>
      </w:pPr>
      <w:r w:rsidRPr="00FF270D">
        <w:t xml:space="preserve">Somewhat = </w:t>
      </w:r>
      <w:r w:rsidRPr="00FF270D">
        <w:rPr>
          <w:color w:val="984806" w:themeColor="accent6" w:themeShade="80"/>
        </w:rPr>
        <w:t>3.66</w:t>
      </w:r>
    </w:p>
    <w:p w14:paraId="1CD85F81" w14:textId="77777777" w:rsidR="00B8228C" w:rsidRPr="00FF270D" w:rsidRDefault="00B8228C" w:rsidP="00B8228C">
      <w:pPr>
        <w:pStyle w:val="ListBullet5"/>
      </w:pPr>
      <w:r w:rsidRPr="00FF270D">
        <w:t xml:space="preserve">Moderately = </w:t>
      </w:r>
      <w:r w:rsidRPr="00FF270D">
        <w:rPr>
          <w:color w:val="984806" w:themeColor="accent6" w:themeShade="80"/>
        </w:rPr>
        <w:t>5.44</w:t>
      </w:r>
    </w:p>
    <w:p w14:paraId="33D4A3EB" w14:textId="77777777" w:rsidR="00B8228C" w:rsidRPr="00FF270D" w:rsidRDefault="00B8228C" w:rsidP="00B8228C">
      <w:pPr>
        <w:pStyle w:val="ListBullet5"/>
      </w:pPr>
      <w:r w:rsidRPr="00FF270D">
        <w:t xml:space="preserve">Very Hard = </w:t>
      </w:r>
      <w:r w:rsidRPr="00FF270D">
        <w:rPr>
          <w:color w:val="984806" w:themeColor="accent6" w:themeShade="80"/>
        </w:rPr>
        <w:t>7.22</w:t>
      </w:r>
    </w:p>
    <w:p w14:paraId="7FA12FDB" w14:textId="77777777" w:rsidR="00B8228C" w:rsidRPr="00FF270D" w:rsidRDefault="00B8228C" w:rsidP="00B8228C">
      <w:pPr>
        <w:pStyle w:val="ListBullet5"/>
      </w:pPr>
      <w:r w:rsidRPr="00FF270D">
        <w:t xml:space="preserve">Extremely = </w:t>
      </w:r>
      <w:r w:rsidRPr="00FF270D">
        <w:rPr>
          <w:color w:val="984806" w:themeColor="accent6" w:themeShade="80"/>
        </w:rPr>
        <w:t>10.00</w:t>
      </w:r>
    </w:p>
    <w:p w14:paraId="21BB3FED" w14:textId="7FA79171" w:rsidR="008D0C8F" w:rsidRPr="00FF270D" w:rsidRDefault="00B8228C" w:rsidP="00791FE5">
      <w:pPr>
        <w:pStyle w:val="ListBullet4"/>
      </w:pPr>
      <w:r w:rsidRPr="00FF270D">
        <w:t>N</w:t>
      </w:r>
      <w:r w:rsidR="00454E04" w:rsidRPr="00FF270D">
        <w:t>otes/</w:t>
      </w:r>
      <w:r w:rsidR="00575707" w:rsidRPr="00FF270D">
        <w:t>statements.</w:t>
      </w:r>
      <w:r w:rsidR="002E4E99" w:rsidRPr="00FF270D">
        <w:t xml:space="preserve"> </w:t>
      </w:r>
    </w:p>
    <w:p w14:paraId="0EC1DB83" w14:textId="6129651B" w:rsidR="009455F8" w:rsidRPr="00FF270D" w:rsidRDefault="009455F8" w:rsidP="009455F8">
      <w:pPr>
        <w:pStyle w:val="ListBullet5"/>
      </w:pPr>
      <w:r w:rsidRPr="00FF270D">
        <w:t>Enter any notes/statements in the Excel data grid. If there are no notes, enter “</w:t>
      </w:r>
      <w:r w:rsidRPr="00FF270D">
        <w:rPr>
          <w:b/>
          <w:bCs/>
        </w:rPr>
        <w:t>None</w:t>
      </w:r>
      <w:r w:rsidRPr="00FF270D">
        <w:t>.” Never leave a cell empty.</w:t>
      </w:r>
    </w:p>
    <w:p w14:paraId="279023DE" w14:textId="5D7B6329" w:rsidR="002E4E99" w:rsidRPr="00FF270D" w:rsidRDefault="00B65958" w:rsidP="00791FE5">
      <w:pPr>
        <w:pStyle w:val="ListBullet5"/>
      </w:pPr>
      <w:r w:rsidRPr="00FF270D">
        <w:t>Generally, t</w:t>
      </w:r>
      <w:r w:rsidR="00EF35B4" w:rsidRPr="00FF270D">
        <w:t xml:space="preserve">he </w:t>
      </w:r>
      <w:r w:rsidR="00454E04" w:rsidRPr="00FF270D">
        <w:t>notes/</w:t>
      </w:r>
      <w:r w:rsidR="00EF35B4" w:rsidRPr="00FF270D">
        <w:t xml:space="preserve">statements will remain in the Excel data grid </w:t>
      </w:r>
      <w:r w:rsidR="009528F6" w:rsidRPr="00FF270D">
        <w:t>if needed for future inquiry</w:t>
      </w:r>
      <w:r w:rsidR="00EF35B4" w:rsidRPr="00FF270D">
        <w:t xml:space="preserve">; </w:t>
      </w:r>
      <w:r w:rsidR="00B77E48" w:rsidRPr="00FF270D">
        <w:t xml:space="preserve">normally, </w:t>
      </w:r>
      <w:r w:rsidR="00EF35B4" w:rsidRPr="00FF270D">
        <w:t>they will not be aggregated with all of the other statements.</w:t>
      </w:r>
    </w:p>
    <w:p w14:paraId="5FBCBB09" w14:textId="77777777" w:rsidR="008D0C8F" w:rsidRPr="00FF270D" w:rsidRDefault="008D0C8F" w:rsidP="00791FE5">
      <w:pPr>
        <w:pStyle w:val="ListBullet5"/>
      </w:pPr>
      <w:r w:rsidRPr="00FF270D">
        <w:t xml:space="preserve">However, if a </w:t>
      </w:r>
      <w:r w:rsidR="00454E04" w:rsidRPr="00FF270D">
        <w:t>note/</w:t>
      </w:r>
      <w:r w:rsidRPr="00FF270D">
        <w:t xml:space="preserve">statement would be useful </w:t>
      </w:r>
      <w:r w:rsidR="00B65958" w:rsidRPr="00FF270D">
        <w:t xml:space="preserve">in </w:t>
      </w:r>
      <w:r w:rsidRPr="00FF270D">
        <w:t>understand</w:t>
      </w:r>
      <w:r w:rsidR="00B65958" w:rsidRPr="00FF270D">
        <w:t>ing</w:t>
      </w:r>
      <w:r w:rsidRPr="00FF270D">
        <w:t xml:space="preserve"> the transportation situation in the GMA, you may place it in the respondent record</w:t>
      </w:r>
      <w:r w:rsidR="0005021F" w:rsidRPr="00FF270D">
        <w:t xml:space="preserve"> under the most-applicable variable</w:t>
      </w:r>
      <w:r w:rsidRPr="00FF270D">
        <w:t xml:space="preserve">, and aggregate it with </w:t>
      </w:r>
      <w:r w:rsidR="0084259F" w:rsidRPr="00FF270D">
        <w:t>the others.</w:t>
      </w:r>
    </w:p>
    <w:p w14:paraId="01737778" w14:textId="77777777" w:rsidR="00AC72EB" w:rsidRPr="00BF064D" w:rsidRDefault="00AC72EB" w:rsidP="00D05351">
      <w:pPr>
        <w:pStyle w:val="ListBullet2"/>
      </w:pPr>
      <w:r w:rsidRPr="00FF270D">
        <w:rPr>
          <w:u w:val="single"/>
        </w:rPr>
        <w:lastRenderedPageBreak/>
        <w:t>Additional task</w:t>
      </w:r>
      <w:r w:rsidRPr="00FF270D">
        <w:t xml:space="preserve">. If you can, find </w:t>
      </w:r>
      <w:r w:rsidR="006B44E1" w:rsidRPr="00FF270D">
        <w:t xml:space="preserve">someone who can give you a complete list of </w:t>
      </w:r>
      <w:r w:rsidR="006B44E1" w:rsidRPr="00FF270D">
        <w:rPr>
          <w:b/>
          <w:bCs/>
        </w:rPr>
        <w:t>current</w:t>
      </w:r>
      <w:r w:rsidR="006B44E1" w:rsidRPr="00FF270D">
        <w:t xml:space="preserve"> remote work locations</w:t>
      </w:r>
      <w:r w:rsidR="006B44E1" w:rsidRPr="00BF064D">
        <w:t xml:space="preserve"> (RWLs). Perhaps the programs manager</w:t>
      </w:r>
      <w:r w:rsidR="005426E2" w:rsidRPr="00BF064D">
        <w:t xml:space="preserve">, operations manager, or HR person. </w:t>
      </w:r>
      <w:r w:rsidR="006A52B5" w:rsidRPr="00BF064D">
        <w:t xml:space="preserve">Treat this as in interview. </w:t>
      </w:r>
      <w:r w:rsidR="005426E2" w:rsidRPr="00BF064D">
        <w:t>Such a list will be useful</w:t>
      </w:r>
      <w:r w:rsidR="00A30770" w:rsidRPr="00BF064D">
        <w:t xml:space="preserve"> when assembling the report.</w:t>
      </w:r>
      <w:r w:rsidR="006A52B5" w:rsidRPr="00BF064D">
        <w:t xml:space="preserve"> See: </w:t>
      </w:r>
      <w:hyperlink w:anchor="DataDetective" w:history="1">
        <w:r w:rsidR="006A52B5" w:rsidRPr="00BF064D">
          <w:rPr>
            <w:rStyle w:val="Hyperlink"/>
          </w:rPr>
          <w:t>Be a Data Detective</w:t>
        </w:r>
      </w:hyperlink>
    </w:p>
    <w:p w14:paraId="45BAEB7E" w14:textId="77777777" w:rsidR="00AC5A6E" w:rsidRPr="00BF064D" w:rsidRDefault="00F90DCC" w:rsidP="002A1904">
      <w:pPr>
        <w:pStyle w:val="Heading5"/>
        <w:spacing w:before="360"/>
      </w:pPr>
      <w:r w:rsidRPr="00BF064D">
        <w:t>Qs</w:t>
      </w:r>
      <w:r w:rsidR="00A16F3D" w:rsidRPr="00BF064D">
        <w:t xml:space="preserve"> </w:t>
      </w:r>
      <w:r w:rsidR="007C2846" w:rsidRPr="00BF064D">
        <w:t xml:space="preserve">2, 3, 4, 6, </w:t>
      </w:r>
      <w:r w:rsidR="006171A1" w:rsidRPr="00BF064D">
        <w:t xml:space="preserve">and </w:t>
      </w:r>
      <w:r w:rsidR="007C2846" w:rsidRPr="00BF064D">
        <w:t>7</w:t>
      </w:r>
      <w:r w:rsidRPr="00BF064D">
        <w:t xml:space="preserve"> </w:t>
      </w:r>
    </w:p>
    <w:p w14:paraId="2EE923C2" w14:textId="77777777" w:rsidR="001F03AC" w:rsidRPr="00BF064D" w:rsidRDefault="000A4951" w:rsidP="00AC5A6E">
      <w:pPr>
        <w:pStyle w:val="ListBullet2"/>
      </w:pPr>
      <w:r w:rsidRPr="00BF064D">
        <w:t>For each of these questions, a</w:t>
      </w:r>
      <w:r w:rsidR="001F03AC" w:rsidRPr="00BF064D">
        <w:t>ll the numbers should add up</w:t>
      </w:r>
      <w:r w:rsidR="00A16F3D" w:rsidRPr="00BF064D">
        <w:t xml:space="preserve">. </w:t>
      </w:r>
      <w:r w:rsidR="001F03AC" w:rsidRPr="00BF064D">
        <w:t>For example, if they say there will be 1</w:t>
      </w:r>
      <w:r w:rsidR="006171A1" w:rsidRPr="00BF064D">
        <w:t>8</w:t>
      </w:r>
      <w:r w:rsidR="001F03AC" w:rsidRPr="00BF064D">
        <w:t xml:space="preserve"> nationals and </w:t>
      </w:r>
      <w:r w:rsidR="006171A1" w:rsidRPr="00BF064D">
        <w:t>31</w:t>
      </w:r>
      <w:r w:rsidR="001F03AC" w:rsidRPr="00BF064D">
        <w:t xml:space="preserve"> expats </w:t>
      </w:r>
      <w:r w:rsidR="006171A1" w:rsidRPr="00BF064D">
        <w:t>(49</w:t>
      </w:r>
      <w:r w:rsidR="001F03AC" w:rsidRPr="00BF064D">
        <w:t xml:space="preserve"> travelers</w:t>
      </w:r>
      <w:r w:rsidR="006171A1" w:rsidRPr="00BF064D">
        <w:t>)</w:t>
      </w:r>
      <w:r w:rsidR="001F03AC" w:rsidRPr="00BF064D">
        <w:t xml:space="preserve">, then the numbers entered for questions </w:t>
      </w:r>
      <w:r w:rsidR="00F90DCC" w:rsidRPr="00BF064D">
        <w:t xml:space="preserve">2, 3, 4, 6, </w:t>
      </w:r>
      <w:r w:rsidR="006171A1" w:rsidRPr="00BF064D">
        <w:t xml:space="preserve">and </w:t>
      </w:r>
      <w:r w:rsidR="00F90DCC" w:rsidRPr="00BF064D">
        <w:t xml:space="preserve">7 </w:t>
      </w:r>
      <w:r w:rsidR="001F03AC" w:rsidRPr="00BF064D">
        <w:t xml:space="preserve">should </w:t>
      </w:r>
      <w:r w:rsidR="00B829B8" w:rsidRPr="00BF064D">
        <w:t xml:space="preserve">each </w:t>
      </w:r>
      <w:r w:rsidR="001F03AC" w:rsidRPr="00BF064D">
        <w:t xml:space="preserve">add up to </w:t>
      </w:r>
      <w:r w:rsidR="006171A1" w:rsidRPr="00BF064D">
        <w:t>49</w:t>
      </w:r>
      <w:r w:rsidR="00A16F3D" w:rsidRPr="00BF064D">
        <w:t xml:space="preserve">. </w:t>
      </w:r>
      <w:r w:rsidRPr="00BF064D">
        <w:t>It m</w:t>
      </w:r>
      <w:r w:rsidR="001F03AC" w:rsidRPr="00BF064D">
        <w:t xml:space="preserve">ight not </w:t>
      </w:r>
      <w:r w:rsidR="006171A1" w:rsidRPr="00BF064D">
        <w:t>end up that way</w:t>
      </w:r>
      <w:r w:rsidR="001F03AC" w:rsidRPr="00BF064D">
        <w:t xml:space="preserve">, but </w:t>
      </w:r>
      <w:r w:rsidR="00B829B8" w:rsidRPr="00BF064D">
        <w:t>try</w:t>
      </w:r>
      <w:r w:rsidR="006171A1" w:rsidRPr="00BF064D">
        <w:t xml:space="preserve"> to make it happen.</w:t>
      </w:r>
    </w:p>
    <w:p w14:paraId="410D8665" w14:textId="127DA85C" w:rsidR="006171A1" w:rsidRPr="00BF064D" w:rsidRDefault="006171A1" w:rsidP="006171A1">
      <w:pPr>
        <w:pStyle w:val="ListBullet3"/>
      </w:pPr>
      <w:r w:rsidRPr="00BF064D">
        <w:t xml:space="preserve">Q2. Nationals and </w:t>
      </w:r>
      <w:r w:rsidR="00E818A0" w:rsidRPr="00BF064D">
        <w:t>expatriates</w:t>
      </w:r>
    </w:p>
    <w:p w14:paraId="3EE99E05" w14:textId="77777777" w:rsidR="006171A1" w:rsidRPr="00BF064D" w:rsidRDefault="006171A1" w:rsidP="006171A1">
      <w:pPr>
        <w:pStyle w:val="ListBullet3"/>
      </w:pPr>
      <w:r w:rsidRPr="00BF064D">
        <w:t>Q3. Cultural functionality</w:t>
      </w:r>
    </w:p>
    <w:p w14:paraId="235FEAAD" w14:textId="77777777" w:rsidR="006171A1" w:rsidRPr="00BF064D" w:rsidRDefault="006171A1" w:rsidP="006171A1">
      <w:pPr>
        <w:pStyle w:val="ListBullet3"/>
      </w:pPr>
      <w:r w:rsidRPr="00BF064D">
        <w:t>Q4. Women and men travelers</w:t>
      </w:r>
    </w:p>
    <w:p w14:paraId="31BAC5EA" w14:textId="77777777" w:rsidR="006171A1" w:rsidRPr="00BF064D" w:rsidRDefault="006171A1" w:rsidP="006171A1">
      <w:pPr>
        <w:pStyle w:val="ListBullet3"/>
      </w:pPr>
      <w:r w:rsidRPr="00BF064D">
        <w:t>Q6. Age</w:t>
      </w:r>
    </w:p>
    <w:p w14:paraId="65477E64" w14:textId="77777777" w:rsidR="006171A1" w:rsidRPr="00BF064D" w:rsidRDefault="006171A1" w:rsidP="006171A1">
      <w:pPr>
        <w:pStyle w:val="ListBullet3"/>
      </w:pPr>
      <w:r w:rsidRPr="00BF064D">
        <w:t>Q7. Personal ability</w:t>
      </w:r>
    </w:p>
    <w:p w14:paraId="02C8C11C" w14:textId="77777777" w:rsidR="00651F39" w:rsidRPr="00BF064D" w:rsidRDefault="00651F39" w:rsidP="00651F39">
      <w:pPr>
        <w:pStyle w:val="ListBullet2"/>
      </w:pPr>
      <w:r w:rsidRPr="00BF064D">
        <w:t xml:space="preserve">These </w:t>
      </w:r>
      <w:r w:rsidR="00495F6D" w:rsidRPr="00BF064D">
        <w:t xml:space="preserve">five </w:t>
      </w:r>
      <w:r w:rsidRPr="00BF064D">
        <w:t xml:space="preserve">questions pertain only to adult travelers; </w:t>
      </w:r>
      <w:r w:rsidR="00495F6D" w:rsidRPr="00BF064D">
        <w:t xml:space="preserve">children who travel are asked about in </w:t>
      </w:r>
      <w:r w:rsidRPr="00BF064D">
        <w:t>Qs 8 and 9.</w:t>
      </w:r>
    </w:p>
    <w:p w14:paraId="6AA50F88" w14:textId="77777777" w:rsidR="0012559D" w:rsidRPr="00BF064D" w:rsidRDefault="0012559D" w:rsidP="002A1904">
      <w:pPr>
        <w:pStyle w:val="Heading5"/>
        <w:spacing w:before="360"/>
      </w:pPr>
      <w:r w:rsidRPr="00BF064D">
        <w:t>Q2 – Nationals and Expat</w:t>
      </w:r>
      <w:r w:rsidR="009F2CB3" w:rsidRPr="00BF064D">
        <w:t>riate</w:t>
      </w:r>
      <w:r w:rsidRPr="00BF064D">
        <w:t>s</w:t>
      </w:r>
    </w:p>
    <w:p w14:paraId="5951D5BC" w14:textId="77777777" w:rsidR="0012559D" w:rsidRPr="00BF064D" w:rsidRDefault="0012559D" w:rsidP="0012559D">
      <w:pPr>
        <w:pStyle w:val="ListBullet2"/>
      </w:pPr>
      <w:r w:rsidRPr="00BF064D">
        <w:t>Nationals are people who are citizens of the country</w:t>
      </w:r>
      <w:r w:rsidR="003863AA" w:rsidRPr="00BF064D">
        <w:t>(ies)</w:t>
      </w:r>
      <w:r w:rsidRPr="00BF064D">
        <w:t xml:space="preserve"> being surveyed; expatriates are citizens of </w:t>
      </w:r>
      <w:r w:rsidR="003863AA" w:rsidRPr="00BF064D">
        <w:t>any</w:t>
      </w:r>
      <w:r w:rsidRPr="00BF064D">
        <w:t xml:space="preserve"> countr</w:t>
      </w:r>
      <w:r w:rsidR="003863AA" w:rsidRPr="00BF064D">
        <w:t>y(</w:t>
      </w:r>
      <w:r w:rsidRPr="00BF064D">
        <w:t>ies</w:t>
      </w:r>
      <w:r w:rsidR="003863AA" w:rsidRPr="00BF064D">
        <w:t>) not being surveyed</w:t>
      </w:r>
      <w:r w:rsidRPr="00BF064D">
        <w:t>.</w:t>
      </w:r>
    </w:p>
    <w:p w14:paraId="33816B68" w14:textId="77777777" w:rsidR="00F12612" w:rsidRPr="00BF064D" w:rsidRDefault="00F12612" w:rsidP="0012559D">
      <w:pPr>
        <w:pStyle w:val="ListBullet2"/>
      </w:pPr>
      <w:r w:rsidRPr="00BF064D">
        <w:t xml:space="preserve">Tip: Once you have the two numbers, write the total somewhere up between the two, which will enable you to reference it for use in Qs 3, 4, 6, and 7. </w:t>
      </w:r>
    </w:p>
    <w:p w14:paraId="07025405" w14:textId="77777777" w:rsidR="0012559D" w:rsidRPr="00BF064D" w:rsidRDefault="0012559D" w:rsidP="0012559D">
      <w:pPr>
        <w:pStyle w:val="ListBullet2"/>
      </w:pPr>
      <w:r w:rsidRPr="00BF064D">
        <w:t xml:space="preserve">The total number of workers established in this question will be the standard </w:t>
      </w:r>
      <w:r w:rsidR="002904E5" w:rsidRPr="00BF064D">
        <w:t xml:space="preserve">number used </w:t>
      </w:r>
      <w:r w:rsidRPr="00BF064D">
        <w:t>for Qs 3, 4, 6, and 7. So do your best to get an accurate count here.</w:t>
      </w:r>
    </w:p>
    <w:p w14:paraId="7F5DF21E" w14:textId="77777777" w:rsidR="0012559D" w:rsidRPr="00BF064D" w:rsidRDefault="0012559D" w:rsidP="0012559D">
      <w:pPr>
        <w:pStyle w:val="ListBullet2"/>
      </w:pPr>
      <w:r w:rsidRPr="00BF064D">
        <w:t xml:space="preserve">Enter the numbers on the </w:t>
      </w:r>
      <w:r w:rsidR="004449F6" w:rsidRPr="00BF064D">
        <w:t>Overall-</w:t>
      </w:r>
      <w:r w:rsidRPr="00BF064D">
        <w:t>Main Excel sheet.</w:t>
      </w:r>
    </w:p>
    <w:p w14:paraId="521E72D7" w14:textId="77777777" w:rsidR="0040672D" w:rsidRPr="00BF064D" w:rsidRDefault="0040672D" w:rsidP="00AC5A6E">
      <w:pPr>
        <w:pStyle w:val="Heading5"/>
      </w:pPr>
      <w:r w:rsidRPr="00BF064D">
        <w:t>Q</w:t>
      </w:r>
      <w:r w:rsidR="00F90DCC" w:rsidRPr="00BF064D">
        <w:t>3</w:t>
      </w:r>
      <w:r w:rsidRPr="00BF064D">
        <w:t xml:space="preserve"> – Cultural </w:t>
      </w:r>
      <w:r w:rsidR="00B576F5" w:rsidRPr="00BF064D">
        <w:t>F</w:t>
      </w:r>
      <w:r w:rsidR="007C2846" w:rsidRPr="00BF064D">
        <w:t>unctionality</w:t>
      </w:r>
    </w:p>
    <w:p w14:paraId="75288B60" w14:textId="085EB175" w:rsidR="008C7E82" w:rsidRPr="00BF064D" w:rsidRDefault="00C63644" w:rsidP="008C7E82">
      <w:pPr>
        <w:pStyle w:val="ListBullet2"/>
      </w:pPr>
      <w:r w:rsidRPr="00BF064D">
        <w:rPr>
          <w:rStyle w:val="Note"/>
        </w:rPr>
        <w:t>Definition:</w:t>
      </w:r>
      <w:r w:rsidRPr="00BF064D">
        <w:rPr>
          <w:rStyle w:val="Note"/>
          <w:b w:val="0"/>
          <w:bCs w:val="0"/>
          <w:color w:val="auto"/>
        </w:rPr>
        <w:t xml:space="preserve"> </w:t>
      </w:r>
      <w:r w:rsidR="00AF02E7" w:rsidRPr="00684AF7">
        <w:rPr>
          <w:b/>
          <w:bCs/>
        </w:rPr>
        <w:t>Cultural functionality</w:t>
      </w:r>
      <w:r w:rsidR="00AF02E7" w:rsidRPr="00BF064D">
        <w:t xml:space="preserve"> = </w:t>
      </w:r>
      <w:r w:rsidR="008C7E82" w:rsidRPr="00BF064D">
        <w:t xml:space="preserve">The degree to which a person can function in the cultural area they're traveling </w:t>
      </w:r>
      <w:r w:rsidR="005D64F9">
        <w:t xml:space="preserve">in or </w:t>
      </w:r>
      <w:r w:rsidR="008C7E82" w:rsidRPr="00BF064D">
        <w:t>through.</w:t>
      </w:r>
    </w:p>
    <w:p w14:paraId="2E72D22A" w14:textId="702091B5" w:rsidR="00225DEA" w:rsidRDefault="00225DEA" w:rsidP="00225DEA">
      <w:pPr>
        <w:pStyle w:val="ListBullet2"/>
      </w:pPr>
      <w:r>
        <w:t xml:space="preserve">This question pertains to the cultural functionality people have </w:t>
      </w:r>
      <w:r w:rsidRPr="00F6625C">
        <w:rPr>
          <w:i/>
          <w:iCs/>
        </w:rPr>
        <w:t>while they’re traveling</w:t>
      </w:r>
      <w:r>
        <w:t>, not at their destinations.</w:t>
      </w:r>
    </w:p>
    <w:p w14:paraId="2F77E9F2" w14:textId="304F1F3D" w:rsidR="008C7E82" w:rsidRPr="00BF064D" w:rsidRDefault="002A3BBE" w:rsidP="008C7E82">
      <w:pPr>
        <w:pStyle w:val="ListBullet2"/>
      </w:pPr>
      <w:r w:rsidRPr="00BF064D">
        <w:t>People</w:t>
      </w:r>
      <w:r w:rsidR="008C7E82" w:rsidRPr="00BF064D">
        <w:t xml:space="preserve"> have </w:t>
      </w:r>
      <w:r w:rsidR="008C7E82" w:rsidRPr="00BF064D">
        <w:rPr>
          <w:b/>
        </w:rPr>
        <w:t>high</w:t>
      </w:r>
      <w:r w:rsidR="008C7E82" w:rsidRPr="00BF064D">
        <w:t xml:space="preserve"> cultural functionality if they:</w:t>
      </w:r>
    </w:p>
    <w:p w14:paraId="2656BD5C" w14:textId="2B4FAF3D" w:rsidR="009B097E" w:rsidRPr="00BF064D" w:rsidRDefault="009B097E" w:rsidP="009B097E">
      <w:pPr>
        <w:pStyle w:val="ListBullet3"/>
      </w:pPr>
      <w:r w:rsidRPr="00BF064D">
        <w:t>Can speak the language very well</w:t>
      </w:r>
    </w:p>
    <w:p w14:paraId="68AB4118" w14:textId="2B027235" w:rsidR="009B097E" w:rsidRPr="00BF064D" w:rsidRDefault="002F3485" w:rsidP="009B097E">
      <w:pPr>
        <w:pStyle w:val="ListBullet3"/>
      </w:pPr>
      <w:r w:rsidRPr="00BF064D">
        <w:t>Are able to</w:t>
      </w:r>
      <w:r w:rsidR="009B097E" w:rsidRPr="00BF064D">
        <w:t xml:space="preserve"> arrange</w:t>
      </w:r>
      <w:r w:rsidRPr="00BF064D">
        <w:t>,</w:t>
      </w:r>
      <w:r w:rsidR="009B097E" w:rsidRPr="00BF064D">
        <w:t xml:space="preserve"> and use</w:t>
      </w:r>
      <w:r w:rsidRPr="00BF064D">
        <w:t>,</w:t>
      </w:r>
      <w:r w:rsidR="009B097E" w:rsidRPr="00BF064D">
        <w:t xml:space="preserve"> local transport</w:t>
      </w:r>
    </w:p>
    <w:p w14:paraId="0CED2B49" w14:textId="17E413D4" w:rsidR="009B097E" w:rsidRPr="00BF064D" w:rsidRDefault="009B097E" w:rsidP="009B097E">
      <w:pPr>
        <w:pStyle w:val="ListBullet3"/>
      </w:pPr>
      <w:r w:rsidRPr="00BF064D">
        <w:t>Can access food, water, the toilet, and lodging without difficulty</w:t>
      </w:r>
    </w:p>
    <w:p w14:paraId="01A242C6" w14:textId="23D964D0" w:rsidR="009B097E" w:rsidRPr="00BF064D" w:rsidRDefault="009B097E" w:rsidP="009B097E">
      <w:pPr>
        <w:pStyle w:val="ListBullet3"/>
      </w:pPr>
      <w:r w:rsidRPr="00BF064D">
        <w:t>Know the cultural cues for being “on the street” safely and securely</w:t>
      </w:r>
    </w:p>
    <w:p w14:paraId="48E862B2" w14:textId="65FD4D43" w:rsidR="009B097E" w:rsidRPr="00BF064D" w:rsidRDefault="009B097E" w:rsidP="009B097E">
      <w:pPr>
        <w:pStyle w:val="ListBullet3"/>
      </w:pPr>
      <w:r w:rsidRPr="00BF064D">
        <w:t>Have the ability to buy things at a fair price</w:t>
      </w:r>
    </w:p>
    <w:p w14:paraId="3ED68855" w14:textId="3BC59CC8" w:rsidR="00CE441B" w:rsidRPr="00BF064D" w:rsidRDefault="00CE441B" w:rsidP="00CE441B">
      <w:pPr>
        <w:pStyle w:val="ListBullet2"/>
      </w:pPr>
      <w:r w:rsidRPr="00D26C2D">
        <w:rPr>
          <w:shd w:val="clear" w:color="auto" w:fill="C6D9F1" w:themeFill="text2" w:themeFillTint="33"/>
        </w:rPr>
        <w:t>A good way to ask</w:t>
      </w:r>
      <w:r w:rsidRPr="00BF064D">
        <w:t xml:space="preserve"> this question is by using yourself as an example. Say something like: “Take me for example. I can’t speak the language. I don’t know how to use local transport. I don’t know how to get food, water, and lodging. I don’t know how to buy things at affair price. I have low cultural functionality.” (Then give/gesture the levels to them.) </w:t>
      </w:r>
    </w:p>
    <w:p w14:paraId="161F2C6C" w14:textId="3DF639C6"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this definition of “cultural functionality,” and have it available during interviews.</w:t>
      </w:r>
    </w:p>
    <w:p w14:paraId="44F7DD70" w14:textId="77777777" w:rsidR="00A25173" w:rsidRPr="00BF064D" w:rsidRDefault="00A25173" w:rsidP="00A25173">
      <w:pPr>
        <w:pStyle w:val="ListBullet2"/>
      </w:pPr>
      <w:r w:rsidRPr="00BF064D">
        <w:t>Write in the numbers of travelers with each level of functionality.</w:t>
      </w:r>
    </w:p>
    <w:p w14:paraId="73F6DFFC" w14:textId="77777777" w:rsidR="0055661C" w:rsidRPr="00BF064D" w:rsidRDefault="0055661C" w:rsidP="0055661C">
      <w:pPr>
        <w:pStyle w:val="ListBullet2"/>
      </w:pPr>
      <w:r w:rsidRPr="00BF064D">
        <w:lastRenderedPageBreak/>
        <w:t>The total number of workers spoken about by the respondents in this question should equal the total number of workers as found in Qs 2, 4, 6, and 7.</w:t>
      </w:r>
    </w:p>
    <w:p w14:paraId="60FBBFA1" w14:textId="51CB3C8F" w:rsidR="00A517CC" w:rsidRPr="00BF064D" w:rsidRDefault="00A517CC" w:rsidP="008C7E82">
      <w:pPr>
        <w:pStyle w:val="ListBullet2"/>
      </w:pPr>
      <w:r w:rsidRPr="00D26C2D">
        <w:rPr>
          <w:shd w:val="clear" w:color="auto" w:fill="C6D9F1" w:themeFill="text2" w:themeFillTint="33"/>
        </w:rPr>
        <w:t>A g</w:t>
      </w:r>
      <w:r w:rsidR="004B1DF6" w:rsidRPr="00D26C2D">
        <w:rPr>
          <w:shd w:val="clear" w:color="auto" w:fill="C6D9F1" w:themeFill="text2" w:themeFillTint="33"/>
        </w:rPr>
        <w:t>ood way to ask</w:t>
      </w:r>
      <w:r w:rsidR="004B1DF6" w:rsidRPr="00BF064D">
        <w:t xml:space="preserve"> this question is: First explain cultural functionality. Then say “You said there will be about 49 (nationals and expats) people who will have to travel. Of those 49, how many would have high cultural functionality? Moderately-high? Etc…” In this way, hopefully the total number of people spoken about will equal 49.</w:t>
      </w:r>
    </w:p>
    <w:p w14:paraId="34F371B5" w14:textId="77777777" w:rsidR="006A761D" w:rsidRPr="00BF064D" w:rsidRDefault="006A761D" w:rsidP="008C7E82">
      <w:pPr>
        <w:pStyle w:val="ListBullet2"/>
      </w:pPr>
      <w:r w:rsidRPr="00BF064D">
        <w:t xml:space="preserve">Enter the numbers on the </w:t>
      </w:r>
      <w:r w:rsidR="004449F6" w:rsidRPr="00BF064D">
        <w:t>Overall-</w:t>
      </w:r>
      <w:r w:rsidRPr="00BF064D">
        <w:t xml:space="preserve">Main </w:t>
      </w:r>
      <w:r w:rsidR="0072523B" w:rsidRPr="00BF064D">
        <w:t>Excel sheet</w:t>
      </w:r>
      <w:r w:rsidRPr="00BF064D">
        <w:t>.</w:t>
      </w:r>
    </w:p>
    <w:p w14:paraId="7A5E0E02" w14:textId="77777777" w:rsidR="008C7E82" w:rsidRPr="00BF064D" w:rsidRDefault="008C7E82" w:rsidP="008C7E82">
      <w:pPr>
        <w:pStyle w:val="ListBullet2"/>
      </w:pPr>
      <w:r w:rsidRPr="00BF064D">
        <w:t>Listen for</w:t>
      </w:r>
      <w:r w:rsidR="002A3BBE" w:rsidRPr="00BF064D">
        <w:t>, and write down,</w:t>
      </w:r>
      <w:r w:rsidRPr="00BF064D">
        <w:t xml:space="preserve"> any indications “outsiders” might face discrimination, harassment, or hostility when traveling (due to language, religion, ethnicity, or nationality).</w:t>
      </w:r>
    </w:p>
    <w:p w14:paraId="054C5A17" w14:textId="77777777" w:rsidR="00056773" w:rsidRPr="00BF064D" w:rsidRDefault="00F90DCC" w:rsidP="007C2846">
      <w:pPr>
        <w:pStyle w:val="Heading5"/>
      </w:pPr>
      <w:r w:rsidRPr="00BF064D">
        <w:t>Q4</w:t>
      </w:r>
      <w:r w:rsidR="00056773" w:rsidRPr="00BF064D">
        <w:t xml:space="preserve"> – </w:t>
      </w:r>
      <w:r w:rsidR="000A4951" w:rsidRPr="00BF064D">
        <w:t>Gender of</w:t>
      </w:r>
      <w:r w:rsidR="00056773" w:rsidRPr="00BF064D">
        <w:t xml:space="preserve"> </w:t>
      </w:r>
      <w:r w:rsidR="00B576F5" w:rsidRPr="00BF064D">
        <w:t>T</w:t>
      </w:r>
      <w:r w:rsidR="007C2846" w:rsidRPr="00BF064D">
        <w:t>ravelers</w:t>
      </w:r>
      <w:r w:rsidR="00056773" w:rsidRPr="00BF064D">
        <w:t xml:space="preserve"> </w:t>
      </w:r>
    </w:p>
    <w:p w14:paraId="5D28E577" w14:textId="77777777" w:rsidR="00A517CC" w:rsidRPr="00BF064D" w:rsidRDefault="00A517CC" w:rsidP="006B04F2">
      <w:pPr>
        <w:pStyle w:val="ListBullet2"/>
      </w:pPr>
      <w:r w:rsidRPr="00BF064D">
        <w:t>The total number of travelers spoken about by the respondents in this question should equal the total number of workers as found in Qs 2, 3, 6, and 7.</w:t>
      </w:r>
    </w:p>
    <w:p w14:paraId="04F80084" w14:textId="492FD571" w:rsidR="00124655" w:rsidRPr="00BF064D" w:rsidRDefault="00124655" w:rsidP="00124655">
      <w:pPr>
        <w:pStyle w:val="ListBullet2"/>
      </w:pPr>
      <w:r w:rsidRPr="00D26C2D">
        <w:rPr>
          <w:shd w:val="clear" w:color="auto" w:fill="C6D9F1" w:themeFill="text2" w:themeFillTint="33"/>
        </w:rPr>
        <w:t>A good way to ask</w:t>
      </w:r>
      <w:r w:rsidRPr="00BF064D">
        <w:t xml:space="preserve"> this question is: “Earlier, you said there will be about 49 (nationals and expats) people who will have to travel. Of those 49, how many would be women? How many would be men?” In this way, hopefully the total number of people spoken about will equal 49.</w:t>
      </w:r>
    </w:p>
    <w:p w14:paraId="39388C37" w14:textId="77777777" w:rsidR="006A761D" w:rsidRPr="00BF064D" w:rsidRDefault="006A761D" w:rsidP="006171A1">
      <w:pPr>
        <w:pStyle w:val="ListBullet2"/>
      </w:pPr>
      <w:r w:rsidRPr="00BF064D">
        <w:t xml:space="preserve">Enter the numbers on the </w:t>
      </w:r>
      <w:r w:rsidR="004449F6" w:rsidRPr="00BF064D">
        <w:t xml:space="preserve">Overall-Main </w:t>
      </w:r>
      <w:r w:rsidR="0072523B" w:rsidRPr="00BF064D">
        <w:t>Excel sheet</w:t>
      </w:r>
      <w:r w:rsidR="006171A1" w:rsidRPr="00BF064D">
        <w:t>, in the columns entitled “4a. Number of Women Travelers” and “4b. Number of Men Travelers.”</w:t>
      </w:r>
    </w:p>
    <w:p w14:paraId="4967DFAA" w14:textId="77777777" w:rsidR="00611259" w:rsidRPr="00BF064D" w:rsidRDefault="00B576F5" w:rsidP="007C2846">
      <w:pPr>
        <w:pStyle w:val="Heading5"/>
      </w:pPr>
      <w:r w:rsidRPr="00BF064D">
        <w:t>Q</w:t>
      </w:r>
      <w:r w:rsidR="00F90DCC" w:rsidRPr="00BF064D">
        <w:t>5</w:t>
      </w:r>
      <w:r w:rsidRPr="00BF064D">
        <w:t xml:space="preserve"> – Women T</w:t>
      </w:r>
      <w:r w:rsidR="00611259" w:rsidRPr="00BF064D">
        <w:t xml:space="preserve">raveling </w:t>
      </w:r>
      <w:r w:rsidRPr="00BF064D">
        <w:rPr>
          <w:u w:val="single"/>
        </w:rPr>
        <w:t>U</w:t>
      </w:r>
      <w:r w:rsidR="00611259" w:rsidRPr="00BF064D">
        <w:rPr>
          <w:u w:val="single"/>
        </w:rPr>
        <w:t>n</w:t>
      </w:r>
      <w:r w:rsidR="00150A98" w:rsidRPr="00BF064D">
        <w:t>accompanied</w:t>
      </w:r>
      <w:r w:rsidR="00611259" w:rsidRPr="00BF064D">
        <w:t xml:space="preserve"> </w:t>
      </w:r>
    </w:p>
    <w:p w14:paraId="30FC53C0" w14:textId="18E3DE64" w:rsidR="001C7667" w:rsidRPr="00BF064D" w:rsidRDefault="00DA1D95" w:rsidP="001C7667">
      <w:pPr>
        <w:pStyle w:val="ListBullet2"/>
      </w:pPr>
      <w:r w:rsidRPr="00BF064D">
        <w:rPr>
          <w:rStyle w:val="Note"/>
        </w:rPr>
        <w:t>Definition:</w:t>
      </w:r>
      <w:r w:rsidRPr="00BF064D">
        <w:rPr>
          <w:rStyle w:val="Note"/>
          <w:b w:val="0"/>
          <w:bCs w:val="0"/>
          <w:color w:val="auto"/>
        </w:rPr>
        <w:t xml:space="preserve"> </w:t>
      </w:r>
      <w:r w:rsidR="001C7667" w:rsidRPr="002E5CB2">
        <w:rPr>
          <w:b/>
          <w:bCs/>
        </w:rPr>
        <w:t>Unaccompanied</w:t>
      </w:r>
      <w:r w:rsidR="001C7667" w:rsidRPr="00BF064D">
        <w:t xml:space="preserve"> = One or two women traveling without an adult male. </w:t>
      </w:r>
    </w:p>
    <w:p w14:paraId="5B25C22B" w14:textId="77777777" w:rsidR="001C7667" w:rsidRPr="00BF064D" w:rsidRDefault="001C7667" w:rsidP="001C7667">
      <w:pPr>
        <w:pStyle w:val="ListBullet3"/>
      </w:pPr>
      <w:r w:rsidRPr="00BF064D">
        <w:t xml:space="preserve">Two women traveling together, or a woman traveling with children, would be considered </w:t>
      </w:r>
      <w:r w:rsidRPr="00BF064D">
        <w:rPr>
          <w:u w:val="single"/>
        </w:rPr>
        <w:t>un</w:t>
      </w:r>
      <w:r w:rsidRPr="00BF064D">
        <w:t>accompanied for this research, because they would probably receive the same harassment, and face the same safety and security risks as one woman traveling alone.</w:t>
      </w:r>
    </w:p>
    <w:p w14:paraId="5296C828" w14:textId="77777777" w:rsidR="001C7667" w:rsidRPr="00BF064D" w:rsidRDefault="001C7667" w:rsidP="001C7667">
      <w:pPr>
        <w:pStyle w:val="ListBullet3"/>
      </w:pPr>
      <w:r w:rsidRPr="00BF064D">
        <w:t>Three, or more, women traveling together would be considered accompanied.</w:t>
      </w:r>
    </w:p>
    <w:p w14:paraId="7D898CE1" w14:textId="77777777" w:rsidR="00102131" w:rsidRPr="00BF064D" w:rsidRDefault="00102131" w:rsidP="00102131">
      <w:pPr>
        <w:pStyle w:val="ListBullet3"/>
      </w:pPr>
      <w:r w:rsidRPr="00BF064D">
        <w:t>However, if the circumstances in the GMA are such that the respondent considers just two women traveling together as “accompanied,” you may use that definition for that particular respondent.</w:t>
      </w:r>
    </w:p>
    <w:p w14:paraId="20EE9897" w14:textId="77777777" w:rsidR="001C7667" w:rsidRPr="00BF064D" w:rsidRDefault="001C7667" w:rsidP="003E361A">
      <w:pPr>
        <w:pStyle w:val="ListBullet2"/>
      </w:pPr>
      <w:r w:rsidRPr="00BF064D">
        <w:t>The "need to travel" includes travel not just for traditional ministry activities, but also for the activities associated with ministry support, and with being a wife, mother, homeschool teacher, or community member. In other words, for all of work and life; for any reason.</w:t>
      </w:r>
    </w:p>
    <w:p w14:paraId="7C608E47" w14:textId="77777777" w:rsidR="00961396" w:rsidRPr="00BF064D" w:rsidRDefault="00961396" w:rsidP="001C7667">
      <w:pPr>
        <w:pStyle w:val="ListBullet2"/>
      </w:pPr>
      <w:r w:rsidRPr="00BF064D">
        <w:t>Women should be counted as having to travel unaccompanied whether they do so regularly, sometimes, or might possibly travel unaccompanied.</w:t>
      </w:r>
    </w:p>
    <w:p w14:paraId="1F3F2731" w14:textId="77777777" w:rsidR="006A761D" w:rsidRPr="00BF064D" w:rsidRDefault="006A761D" w:rsidP="006A761D">
      <w:pPr>
        <w:pStyle w:val="ListBullet2"/>
      </w:pPr>
      <w:r w:rsidRPr="00BF064D">
        <w:t xml:space="preserve">Enter the numbers on the </w:t>
      </w:r>
      <w:r w:rsidR="004449F6" w:rsidRPr="00BF064D">
        <w:t>Overall-</w:t>
      </w:r>
      <w:r w:rsidRPr="00BF064D">
        <w:t xml:space="preserve">Main </w:t>
      </w:r>
      <w:r w:rsidR="0072523B" w:rsidRPr="00BF064D">
        <w:t>Excel sheet</w:t>
      </w:r>
      <w:r w:rsidRPr="00BF064D">
        <w:t>.</w:t>
      </w:r>
    </w:p>
    <w:p w14:paraId="54CF3DC5" w14:textId="679647B0" w:rsidR="001C7667" w:rsidRPr="00BF064D" w:rsidRDefault="00B80DA0" w:rsidP="003D7E63">
      <w:pPr>
        <w:pStyle w:val="Heading5"/>
        <w:spacing w:before="360"/>
      </w:pPr>
      <w:r w:rsidRPr="00BF064D">
        <w:t>Q</w:t>
      </w:r>
      <w:r w:rsidR="00F90DCC" w:rsidRPr="00BF064D">
        <w:t>6</w:t>
      </w:r>
      <w:r w:rsidRPr="00BF064D">
        <w:t xml:space="preserve"> –</w:t>
      </w:r>
      <w:r w:rsidR="00315CAC" w:rsidRPr="00BF064D">
        <w:t xml:space="preserve"> </w:t>
      </w:r>
      <w:r w:rsidRPr="00BF064D">
        <w:t>A</w:t>
      </w:r>
      <w:r w:rsidR="001F5B82" w:rsidRPr="00BF064D">
        <w:t>ges</w:t>
      </w:r>
      <w:r w:rsidR="00315CAC" w:rsidRPr="00BF064D">
        <w:t xml:space="preserve"> of the Adult Travelers</w:t>
      </w:r>
    </w:p>
    <w:p w14:paraId="2D818689" w14:textId="77777777" w:rsidR="001F5B82" w:rsidRPr="00BF064D" w:rsidRDefault="0039134A" w:rsidP="001C7667">
      <w:pPr>
        <w:pStyle w:val="ListBullet2"/>
      </w:pPr>
      <w:r w:rsidRPr="00BF064D">
        <w:t xml:space="preserve">Write in the estimated number of </w:t>
      </w:r>
      <w:r w:rsidR="00B80DA0" w:rsidRPr="00BF064D">
        <w:t xml:space="preserve">adult </w:t>
      </w:r>
      <w:r w:rsidR="004D016B" w:rsidRPr="00BF064D">
        <w:t xml:space="preserve">(18 and older) </w:t>
      </w:r>
      <w:r w:rsidR="001F5B82" w:rsidRPr="00BF064D">
        <w:t xml:space="preserve">travelers </w:t>
      </w:r>
      <w:r w:rsidRPr="00BF064D">
        <w:t>for each age cohort.</w:t>
      </w:r>
    </w:p>
    <w:p w14:paraId="5D12F2AF" w14:textId="77777777" w:rsidR="00A517CC" w:rsidRPr="00BF064D" w:rsidRDefault="00A517CC" w:rsidP="00A517CC">
      <w:pPr>
        <w:pStyle w:val="ListBullet2"/>
      </w:pPr>
      <w:r w:rsidRPr="00BF064D">
        <w:t>The total number of workers spoken about by the respondents in this question should equal the total number of workers as found in Qs 2, 3, 4, and 7.</w:t>
      </w:r>
    </w:p>
    <w:p w14:paraId="3AF51744" w14:textId="3D39E45A" w:rsidR="00124655" w:rsidRPr="00BF064D" w:rsidRDefault="00124655" w:rsidP="00124655">
      <w:pPr>
        <w:pStyle w:val="ListBullet2"/>
      </w:pPr>
      <w:r w:rsidRPr="00D26C2D">
        <w:rPr>
          <w:shd w:val="clear" w:color="auto" w:fill="C6D9F1" w:themeFill="text2" w:themeFillTint="33"/>
        </w:rPr>
        <w:lastRenderedPageBreak/>
        <w:t>A good way to ask</w:t>
      </w:r>
      <w:r w:rsidRPr="00BF064D">
        <w:t xml:space="preserve"> this question is: “Earlier, you said there will be about 49 (nationals and expats) people who will have to travel. Of those 49, how many would be 18 to 29? In their 30s? Etc…” In this way, hopefully the total number of people spoken about will equal 49.</w:t>
      </w:r>
    </w:p>
    <w:p w14:paraId="678A508F" w14:textId="77777777" w:rsidR="006A761D" w:rsidRPr="00BF064D" w:rsidRDefault="006A761D" w:rsidP="006A761D">
      <w:pPr>
        <w:pStyle w:val="ListBullet2"/>
      </w:pPr>
      <w:r w:rsidRPr="00BF064D">
        <w:t xml:space="preserve">Enter the numbers on the </w:t>
      </w:r>
      <w:r w:rsidR="004449F6" w:rsidRPr="00BF064D">
        <w:t>Overall-</w:t>
      </w:r>
      <w:r w:rsidRPr="00BF064D">
        <w:t xml:space="preserve">Main </w:t>
      </w:r>
      <w:r w:rsidR="0072523B" w:rsidRPr="00BF064D">
        <w:t>Excel sheet</w:t>
      </w:r>
      <w:r w:rsidRPr="00BF064D">
        <w:t>.</w:t>
      </w:r>
    </w:p>
    <w:p w14:paraId="40417B61" w14:textId="77777777" w:rsidR="001C7667" w:rsidRPr="00BF064D" w:rsidRDefault="00886019" w:rsidP="007C2846">
      <w:pPr>
        <w:pStyle w:val="Heading5"/>
      </w:pPr>
      <w:r w:rsidRPr="00BF064D">
        <w:t>Q</w:t>
      </w:r>
      <w:r w:rsidR="00F90DCC" w:rsidRPr="00BF064D">
        <w:t>7</w:t>
      </w:r>
      <w:r w:rsidRPr="00BF064D">
        <w:t xml:space="preserve"> –</w:t>
      </w:r>
      <w:r w:rsidR="00F71E4C" w:rsidRPr="00BF064D">
        <w:t xml:space="preserve"> </w:t>
      </w:r>
      <w:r w:rsidR="00345D52" w:rsidRPr="00BF064D">
        <w:t>Personal Ability</w:t>
      </w:r>
    </w:p>
    <w:p w14:paraId="003543DB" w14:textId="77777777" w:rsidR="004B04FC" w:rsidRDefault="004B04FC" w:rsidP="004B04FC">
      <w:pPr>
        <w:pStyle w:val="ListBullet2"/>
      </w:pPr>
      <w:r>
        <w:rPr>
          <w:rStyle w:val="Note"/>
        </w:rPr>
        <w:t xml:space="preserve">Definition: </w:t>
      </w:r>
      <w:r w:rsidRPr="003E260B">
        <w:rPr>
          <w:rStyle w:val="Note"/>
          <w:color w:val="auto"/>
        </w:rPr>
        <w:t>Personal ability</w:t>
      </w:r>
      <w:r w:rsidRPr="003E260B">
        <w:rPr>
          <w:rStyle w:val="Note"/>
          <w:b w:val="0"/>
          <w:bCs w:val="0"/>
          <w:color w:val="auto"/>
        </w:rPr>
        <w:t xml:space="preserve"> =</w:t>
      </w:r>
      <w:r>
        <w:rPr>
          <w:rStyle w:val="Note"/>
          <w:b w:val="0"/>
          <w:bCs w:val="0"/>
          <w:color w:val="auto"/>
        </w:rPr>
        <w:t xml:space="preserve"> the mental and physical strength and stamina to make a trip by surface.</w:t>
      </w:r>
    </w:p>
    <w:p w14:paraId="2B2714A0" w14:textId="7FAB9FCB" w:rsidR="00886019" w:rsidRPr="00BF064D" w:rsidRDefault="00886019" w:rsidP="001C7667">
      <w:pPr>
        <w:pStyle w:val="ListBullet2"/>
      </w:pPr>
      <w:r w:rsidRPr="00BF064D">
        <w:t xml:space="preserve">In the AER, it was learned aviation is most beneficial for people who have a low </w:t>
      </w:r>
      <w:r w:rsidR="00F71E4C" w:rsidRPr="00BF064D">
        <w:t xml:space="preserve">personal </w:t>
      </w:r>
      <w:r w:rsidRPr="00BF064D">
        <w:t>ability to make the surface trip due to low amounts of physical strength, mental strength, physical stamina, and mental stamina.</w:t>
      </w:r>
    </w:p>
    <w:p w14:paraId="154F168B" w14:textId="77777777" w:rsidR="00886019" w:rsidRPr="00BF064D" w:rsidRDefault="00886019" w:rsidP="00A517CC">
      <w:pPr>
        <w:pStyle w:val="ListBullet3"/>
      </w:pPr>
      <w:r w:rsidRPr="00BF064D">
        <w:t xml:space="preserve">As an extreme example, think of a medevac patient. </w:t>
      </w:r>
    </w:p>
    <w:p w14:paraId="162092DD" w14:textId="77777777" w:rsidR="00886019" w:rsidRPr="00BF064D" w:rsidRDefault="00F71E4C" w:rsidP="00A517CC">
      <w:pPr>
        <w:pStyle w:val="ListBullet3"/>
      </w:pPr>
      <w:r w:rsidRPr="00BF064D">
        <w:t>Personal ability</w:t>
      </w:r>
      <w:r w:rsidR="004C52BF" w:rsidRPr="00BF064D">
        <w:t xml:space="preserve"> </w:t>
      </w:r>
      <w:r w:rsidR="00886019" w:rsidRPr="00BF064D">
        <w:t xml:space="preserve">could also be thought of as </w:t>
      </w:r>
      <w:r w:rsidRPr="00BF064D">
        <w:t>“hardiness</w:t>
      </w:r>
      <w:r w:rsidR="004C52BF" w:rsidRPr="00BF064D">
        <w:t>.</w:t>
      </w:r>
      <w:r w:rsidRPr="00BF064D">
        <w:t>”</w:t>
      </w:r>
    </w:p>
    <w:p w14:paraId="7AAEDCE2" w14:textId="77777777" w:rsidR="00886019" w:rsidRPr="00BF064D" w:rsidRDefault="00886019" w:rsidP="00A517CC">
      <w:pPr>
        <w:pStyle w:val="ListBullet3"/>
      </w:pPr>
      <w:r w:rsidRPr="00BF064D">
        <w:t>Written in short form: mental and physical strength and stamina.</w:t>
      </w:r>
    </w:p>
    <w:p w14:paraId="215CB793" w14:textId="77777777" w:rsidR="00A517CC" w:rsidRPr="00BF064D" w:rsidRDefault="00A517CC" w:rsidP="00A517CC">
      <w:pPr>
        <w:pStyle w:val="ListBullet2"/>
      </w:pPr>
      <w:r w:rsidRPr="00BF064D">
        <w:t>The total number of workers spoken about by the respondents in this question should equal the total number of workers as found in Qs 2, 3, 4, and 6.</w:t>
      </w:r>
    </w:p>
    <w:p w14:paraId="7CFB4469" w14:textId="5D0164F2" w:rsidR="00124655" w:rsidRPr="00BF064D" w:rsidRDefault="00124655" w:rsidP="00124655">
      <w:pPr>
        <w:pStyle w:val="ListBullet2"/>
      </w:pPr>
      <w:r w:rsidRPr="00667EB1">
        <w:rPr>
          <w:shd w:val="clear" w:color="auto" w:fill="C6D9F1" w:themeFill="text2" w:themeFillTint="33"/>
        </w:rPr>
        <w:t>A good way to ask</w:t>
      </w:r>
      <w:r w:rsidRPr="00BF064D">
        <w:t xml:space="preserve"> this question is: First explain personal ability. Then say “Earlier you said there will be about 49 (nationals and expats) people who will have to travel. Of those 49, how many would have high personal ability? Moderately-high? Etc…” In this way, hopefully the total number of people spoken about will equal 49.</w:t>
      </w:r>
    </w:p>
    <w:p w14:paraId="4E7C7152" w14:textId="77777777" w:rsidR="00886019" w:rsidRPr="00BF064D" w:rsidRDefault="006A761D" w:rsidP="006A761D">
      <w:pPr>
        <w:pStyle w:val="ListBullet2"/>
      </w:pPr>
      <w:r w:rsidRPr="00BF064D">
        <w:t>E</w:t>
      </w:r>
      <w:r w:rsidR="00886019" w:rsidRPr="00BF064D">
        <w:t>nter the number of</w:t>
      </w:r>
      <w:r w:rsidR="00CB27D0" w:rsidRPr="00BF064D">
        <w:t xml:space="preserve"> travelers with each level of </w:t>
      </w:r>
      <w:r w:rsidR="00F71E4C" w:rsidRPr="00BF064D">
        <w:t>personal ability</w:t>
      </w:r>
      <w:r w:rsidRPr="00BF064D">
        <w:t xml:space="preserve"> on the </w:t>
      </w:r>
      <w:r w:rsidR="004449F6" w:rsidRPr="00BF064D">
        <w:t xml:space="preserve">               Overall-</w:t>
      </w:r>
      <w:r w:rsidRPr="00BF064D">
        <w:t xml:space="preserve">Main </w:t>
      </w:r>
      <w:r w:rsidR="0072523B" w:rsidRPr="00BF064D">
        <w:t>Excel sheet</w:t>
      </w:r>
      <w:r w:rsidRPr="00BF064D">
        <w:t>.</w:t>
      </w:r>
    </w:p>
    <w:p w14:paraId="17143653" w14:textId="77777777" w:rsidR="00DD587E" w:rsidRPr="00BF064D" w:rsidRDefault="00DD587E" w:rsidP="00DD587E">
      <w:pPr>
        <w:pStyle w:val="Heading5"/>
      </w:pPr>
      <w:r w:rsidRPr="00BF064D">
        <w:t xml:space="preserve">Q8a – Total Number of Children Traveling </w:t>
      </w:r>
    </w:p>
    <w:p w14:paraId="7D74D854" w14:textId="32F75BBC" w:rsidR="00DD587E" w:rsidRPr="00BF064D" w:rsidRDefault="00DD587E" w:rsidP="00DD587E">
      <w:pPr>
        <w:pStyle w:val="ListBullet2"/>
      </w:pPr>
      <w:r w:rsidRPr="00BF064D">
        <w:t xml:space="preserve">This question is asking for the total number of children (birth </w:t>
      </w:r>
      <w:r w:rsidR="00F905A0" w:rsidRPr="00BF064D">
        <w:t>through</w:t>
      </w:r>
      <w:r w:rsidR="00213794" w:rsidRPr="00BF064D">
        <w:t xml:space="preserve"> </w:t>
      </w:r>
      <w:r w:rsidRPr="00BF064D">
        <w:t>age 1</w:t>
      </w:r>
      <w:r w:rsidR="00F905A0" w:rsidRPr="00BF064D">
        <w:t>7</w:t>
      </w:r>
      <w:r w:rsidRPr="00BF064D">
        <w:t xml:space="preserve">) who would be traveling </w:t>
      </w:r>
      <w:r w:rsidR="001C59C5" w:rsidRPr="00BF064D">
        <w:t>to</w:t>
      </w:r>
      <w:r w:rsidR="00820F53" w:rsidRPr="00BF064D">
        <w:t>/from</w:t>
      </w:r>
      <w:r w:rsidR="001C59C5" w:rsidRPr="00BF064D">
        <w:t xml:space="preserve"> remote locations </w:t>
      </w:r>
      <w:r w:rsidRPr="00BF064D">
        <w:t>in the GMA, for any reason, whether it be:</w:t>
      </w:r>
    </w:p>
    <w:p w14:paraId="069C07FA" w14:textId="28A6F858" w:rsidR="00DD587E" w:rsidRPr="00BF064D" w:rsidRDefault="00DD587E" w:rsidP="00DD587E">
      <w:pPr>
        <w:pStyle w:val="ListBullet3"/>
      </w:pPr>
      <w:r w:rsidRPr="00BF064D">
        <w:t xml:space="preserve">With their parents between the </w:t>
      </w:r>
      <w:hyperlink w:anchor="CentralPlace" w:history="1">
        <w:r w:rsidRPr="00BF00E6">
          <w:rPr>
            <w:rStyle w:val="Hyperlink"/>
          </w:rPr>
          <w:t>central place</w:t>
        </w:r>
      </w:hyperlink>
      <w:r w:rsidRPr="00BF064D">
        <w:t xml:space="preserve"> and a </w:t>
      </w:r>
      <w:hyperlink w:anchor="RemoteWorkLocation" w:history="1">
        <w:r w:rsidRPr="00BF00E6">
          <w:rPr>
            <w:rStyle w:val="Hyperlink"/>
          </w:rPr>
          <w:t>remote work location</w:t>
        </w:r>
      </w:hyperlink>
    </w:p>
    <w:p w14:paraId="2AEAC63B" w14:textId="77777777" w:rsidR="00DD587E" w:rsidRPr="00BF064D" w:rsidRDefault="00DD587E" w:rsidP="00DD587E">
      <w:pPr>
        <w:pStyle w:val="ListBullet3"/>
      </w:pPr>
      <w:r w:rsidRPr="00BF064D">
        <w:t>Back</w:t>
      </w:r>
      <w:r w:rsidR="00213794" w:rsidRPr="00BF064D">
        <w:t>-</w:t>
      </w:r>
      <w:r w:rsidRPr="00BF064D">
        <w:t>and</w:t>
      </w:r>
      <w:r w:rsidR="00213794" w:rsidRPr="00BF064D">
        <w:t>-</w:t>
      </w:r>
      <w:r w:rsidRPr="00BF064D">
        <w:t>forth to boarding school</w:t>
      </w:r>
    </w:p>
    <w:p w14:paraId="0BC3990F" w14:textId="77777777" w:rsidR="00DD587E" w:rsidRPr="00BF064D" w:rsidRDefault="00DD587E" w:rsidP="00DD587E">
      <w:pPr>
        <w:pStyle w:val="ListBullet3"/>
      </w:pPr>
      <w:r w:rsidRPr="00BF064D">
        <w:t xml:space="preserve">To camps, to participate in programs, to medical appointments, </w:t>
      </w:r>
      <w:r w:rsidR="00664DDB" w:rsidRPr="00BF064D">
        <w:t xml:space="preserve">to </w:t>
      </w:r>
      <w:r w:rsidRPr="00BF064D">
        <w:t>visit friends, or</w:t>
      </w:r>
      <w:r w:rsidR="00213794" w:rsidRPr="00BF064D">
        <w:t xml:space="preserve"> for</w:t>
      </w:r>
      <w:r w:rsidRPr="00BF064D">
        <w:t xml:space="preserve"> any other reason.</w:t>
      </w:r>
    </w:p>
    <w:p w14:paraId="76095DCE" w14:textId="12B965A3" w:rsidR="001C59C5" w:rsidRPr="00BF064D" w:rsidRDefault="001C59C5" w:rsidP="001C59C5">
      <w:pPr>
        <w:pStyle w:val="ListBullet2"/>
      </w:pPr>
      <w:r w:rsidRPr="00BF064D">
        <w:t xml:space="preserve">This question does </w:t>
      </w:r>
      <w:r w:rsidRPr="00BF064D">
        <w:rPr>
          <w:u w:val="single"/>
        </w:rPr>
        <w:t>not</w:t>
      </w:r>
      <w:r w:rsidRPr="00BF064D">
        <w:t xml:space="preserve"> apply to children who only “travel” in </w:t>
      </w:r>
      <w:r w:rsidR="00820F53" w:rsidRPr="00BF064D">
        <w:t>a</w:t>
      </w:r>
      <w:r w:rsidRPr="00BF064D">
        <w:t xml:space="preserve"> local area, such as within the central place (e.g., the city where the main office is located).</w:t>
      </w:r>
    </w:p>
    <w:p w14:paraId="69D37CD5" w14:textId="77777777" w:rsidR="00DD587E" w:rsidRPr="00BF064D" w:rsidRDefault="00DD587E" w:rsidP="00DD587E">
      <w:pPr>
        <w:pStyle w:val="ListBullet2"/>
      </w:pPr>
      <w:r w:rsidRPr="00BF064D">
        <w:t>This question (like all the others in th</w:t>
      </w:r>
      <w:r w:rsidR="00FA1D05" w:rsidRPr="00BF064D">
        <w:t>e</w:t>
      </w:r>
      <w:r w:rsidRPr="00BF064D">
        <w:t xml:space="preserve"> survey) only applies to children who fall within the parameters of the TNA.</w:t>
      </w:r>
    </w:p>
    <w:p w14:paraId="7168F3E8" w14:textId="77777777" w:rsidR="00664DDB" w:rsidRPr="00BF064D" w:rsidRDefault="00664DDB" w:rsidP="00664DDB">
      <w:pPr>
        <w:pStyle w:val="ListBullet2"/>
      </w:pPr>
      <w:r w:rsidRPr="00BF064D">
        <w:t>Enter the numbers on the Overall-Main Excel sheet.</w:t>
      </w:r>
    </w:p>
    <w:p w14:paraId="62620723" w14:textId="77777777" w:rsidR="00F85E57" w:rsidRPr="00BF064D" w:rsidRDefault="00B576F5" w:rsidP="00FB7A6E">
      <w:pPr>
        <w:pStyle w:val="Heading5"/>
        <w:spacing w:before="360"/>
      </w:pPr>
      <w:r w:rsidRPr="00BF064D">
        <w:t>Q</w:t>
      </w:r>
      <w:r w:rsidR="00DD587E" w:rsidRPr="00BF064D">
        <w:t>8</w:t>
      </w:r>
      <w:r w:rsidR="00D95747" w:rsidRPr="00BF064D">
        <w:t>b</w:t>
      </w:r>
      <w:r w:rsidRPr="00BF064D">
        <w:t xml:space="preserve"> –</w:t>
      </w:r>
      <w:r w:rsidR="0032056A" w:rsidRPr="00BF064D">
        <w:t xml:space="preserve"> </w:t>
      </w:r>
      <w:r w:rsidRPr="00BF064D">
        <w:t>C</w:t>
      </w:r>
      <w:r w:rsidR="00F85E57" w:rsidRPr="00BF064D">
        <w:t>hildren</w:t>
      </w:r>
      <w:r w:rsidR="00292FB1" w:rsidRPr="00BF064D">
        <w:t xml:space="preserve"> Traveling</w:t>
      </w:r>
      <w:r w:rsidR="00A35368" w:rsidRPr="00BF064D">
        <w:t xml:space="preserve"> to Boarding School</w:t>
      </w:r>
      <w:r w:rsidR="00F85E57" w:rsidRPr="00BF064D">
        <w:t xml:space="preserve"> </w:t>
      </w:r>
    </w:p>
    <w:p w14:paraId="65B8AD4B" w14:textId="77777777" w:rsidR="00DE3020" w:rsidRPr="00BF064D" w:rsidRDefault="00664DDB" w:rsidP="00213794">
      <w:pPr>
        <w:pStyle w:val="ListBullet2"/>
      </w:pPr>
      <w:r w:rsidRPr="00BF064D">
        <w:t xml:space="preserve">This question </w:t>
      </w:r>
      <w:r w:rsidRPr="00BF064D">
        <w:rPr>
          <w:u w:val="single"/>
        </w:rPr>
        <w:t>o</w:t>
      </w:r>
      <w:r w:rsidR="00D90B88" w:rsidRPr="00BF064D">
        <w:rPr>
          <w:u w:val="single"/>
        </w:rPr>
        <w:t>nly applies</w:t>
      </w:r>
      <w:r w:rsidR="00D90B88" w:rsidRPr="00BF064D">
        <w:t xml:space="preserve"> to</w:t>
      </w:r>
      <w:r w:rsidR="00A77DE7" w:rsidRPr="00BF064D">
        <w:t xml:space="preserve"> </w:t>
      </w:r>
      <w:r w:rsidR="00D90B88" w:rsidRPr="00BF064D">
        <w:t>children</w:t>
      </w:r>
      <w:r w:rsidR="00CD793E" w:rsidRPr="00BF064D">
        <w:t>:</w:t>
      </w:r>
    </w:p>
    <w:p w14:paraId="5CDDF9C9" w14:textId="77777777" w:rsidR="00BA0FC0" w:rsidRPr="00BF064D" w:rsidRDefault="00BA0FC0" w:rsidP="00BA0FC0">
      <w:pPr>
        <w:pStyle w:val="ListBullet3"/>
      </w:pPr>
      <w:r w:rsidRPr="00BF064D">
        <w:t>Who fall within the parameters of the TNA.</w:t>
      </w:r>
    </w:p>
    <w:p w14:paraId="78DCFF71" w14:textId="77777777" w:rsidR="00A74824" w:rsidRPr="00BF064D" w:rsidRDefault="00DE3020" w:rsidP="00664DDB">
      <w:pPr>
        <w:pStyle w:val="ListBullet3"/>
      </w:pPr>
      <w:r w:rsidRPr="00BF064D">
        <w:t>W</w:t>
      </w:r>
      <w:r w:rsidR="00D90B88" w:rsidRPr="00BF064D">
        <w:t>ho would be traveling because</w:t>
      </w:r>
      <w:r w:rsidR="00A35368" w:rsidRPr="00BF064D">
        <w:t xml:space="preserve"> t</w:t>
      </w:r>
      <w:r w:rsidR="00D90B88" w:rsidRPr="00BF064D">
        <w:t>hey’re going back-and-forth to boarding school</w:t>
      </w:r>
      <w:r w:rsidR="00D95747" w:rsidRPr="00BF064D">
        <w:t xml:space="preserve"> only – not for any other reason</w:t>
      </w:r>
      <w:r w:rsidR="00A35368" w:rsidRPr="00BF064D">
        <w:t>.</w:t>
      </w:r>
      <w:r w:rsidR="00D90B88" w:rsidRPr="00BF064D">
        <w:t xml:space="preserve"> </w:t>
      </w:r>
    </w:p>
    <w:p w14:paraId="355A17CF" w14:textId="4AC47EDE" w:rsidR="007B6925" w:rsidRPr="00BF064D" w:rsidRDefault="007B6925" w:rsidP="007B6925">
      <w:pPr>
        <w:pStyle w:val="ListBullet3"/>
      </w:pPr>
      <w:r w:rsidRPr="00BF064D">
        <w:t>Who would be traveling to and from a boarding school that’s close enough to the parents’ work location (whether it be a central place or a</w:t>
      </w:r>
      <w:r w:rsidR="005A032A">
        <w:t xml:space="preserve"> remote work location)</w:t>
      </w:r>
      <w:r w:rsidRPr="00BF064D">
        <w:t xml:space="preserve"> that </w:t>
      </w:r>
      <w:r w:rsidRPr="00BF064D">
        <w:rPr>
          <w:u w:val="single"/>
        </w:rPr>
        <w:t>airline travel is not required</w:t>
      </w:r>
      <w:r w:rsidRPr="00BF064D">
        <w:t xml:space="preserve">. That is, the school would </w:t>
      </w:r>
      <w:r w:rsidRPr="00BF064D">
        <w:lastRenderedPageBreak/>
        <w:t>be close enough that the children could travel to boarding school by surface, given the time available during school breaks.</w:t>
      </w:r>
    </w:p>
    <w:p w14:paraId="5C503577" w14:textId="77777777" w:rsidR="007B6925" w:rsidRPr="00BF064D" w:rsidRDefault="007B6925" w:rsidP="007B6925">
      <w:pPr>
        <w:pStyle w:val="ListBullet4"/>
      </w:pPr>
      <w:r w:rsidRPr="00BF064D">
        <w:t>An opposite example. Let’s say the parents work in N’Djamena, Chad, and the kids go to boarding school at RVA in Kijabe, Kenya. RVA is too far away for the kids to reasonably travel by surface, so they use the airlines. Therefore, th</w:t>
      </w:r>
      <w:r w:rsidR="006B7DBA" w:rsidRPr="00BF064D">
        <w:t>ese children should not be counted in the total.</w:t>
      </w:r>
      <w:r w:rsidRPr="00BF064D">
        <w:t xml:space="preserve"> </w:t>
      </w:r>
    </w:p>
    <w:p w14:paraId="1C30E032" w14:textId="77777777" w:rsidR="0055350B" w:rsidRPr="00BF064D" w:rsidRDefault="0055350B" w:rsidP="0055350B">
      <w:pPr>
        <w:pStyle w:val="ListBullet2"/>
      </w:pPr>
      <w:bookmarkStart w:id="11" w:name="_Hlk147909701"/>
      <w:r w:rsidRPr="00BF064D">
        <w:t>This question applies to situations where the parents would have to take the kids to boarding school, then return to their work location. Then, when that school session was over, travel to get the kids and then return to their work location.</w:t>
      </w:r>
    </w:p>
    <w:bookmarkEnd w:id="11"/>
    <w:p w14:paraId="0C200B32" w14:textId="46483B64" w:rsidR="006A761D" w:rsidRPr="00BF064D" w:rsidRDefault="006A761D" w:rsidP="006A761D">
      <w:pPr>
        <w:pStyle w:val="ListBullet2"/>
      </w:pPr>
      <w:r w:rsidRPr="00BF064D">
        <w:t xml:space="preserve">Enter the numbers on the </w:t>
      </w:r>
      <w:r w:rsidR="004449F6" w:rsidRPr="00BF064D">
        <w:t>Overall-</w:t>
      </w:r>
      <w:r w:rsidR="00322906" w:rsidRPr="00BF064D">
        <w:t>Main</w:t>
      </w:r>
      <w:r w:rsidRPr="00BF064D">
        <w:t xml:space="preserve"> </w:t>
      </w:r>
      <w:r w:rsidR="0072523B" w:rsidRPr="00BF064D">
        <w:t>Excel sheet</w:t>
      </w:r>
      <w:r w:rsidRPr="00BF064D">
        <w:t>.</w:t>
      </w:r>
    </w:p>
    <w:p w14:paraId="445A4565" w14:textId="77777777" w:rsidR="00DD587E" w:rsidRPr="00BF064D" w:rsidRDefault="00DD587E" w:rsidP="00FB7A6E">
      <w:pPr>
        <w:pStyle w:val="Heading5"/>
        <w:spacing w:before="360"/>
      </w:pPr>
      <w:r w:rsidRPr="00BF064D">
        <w:t xml:space="preserve">Q9 – Traveling with Children Under 12 </w:t>
      </w:r>
    </w:p>
    <w:p w14:paraId="5625116D" w14:textId="77777777" w:rsidR="00DD587E" w:rsidRPr="00BF064D" w:rsidRDefault="00DD587E" w:rsidP="00DD587E">
      <w:pPr>
        <w:pStyle w:val="ListBullet2"/>
      </w:pPr>
      <w:r w:rsidRPr="00BF064D">
        <w:t>This question applies to all children who fall within the parameters of the TNA. That is, expatriate, national, or both; in the entire GMA</w:t>
      </w:r>
    </w:p>
    <w:p w14:paraId="671A655A" w14:textId="77777777" w:rsidR="00DD587E" w:rsidRPr="00BF064D" w:rsidRDefault="00DD587E" w:rsidP="00DD587E">
      <w:pPr>
        <w:pStyle w:val="ListBullet2"/>
        <w:rPr>
          <w:rStyle w:val="tooltiptext"/>
        </w:rPr>
      </w:pPr>
      <w:r w:rsidRPr="00BF064D">
        <w:t>You’re looking for the percentage of personnel units who would be traveling with children under age 12. With regard to traveling with children under age 12, a</w:t>
      </w:r>
      <w:r w:rsidRPr="00BF064D">
        <w:rPr>
          <w:rStyle w:val="tooltiptext"/>
        </w:rPr>
        <w:t xml:space="preserve"> personnel unit can be:  </w:t>
      </w:r>
    </w:p>
    <w:p w14:paraId="7AAF16F7" w14:textId="66C082BB" w:rsidR="00DD587E" w:rsidRPr="00BF064D" w:rsidRDefault="00DD587E" w:rsidP="00DD587E">
      <w:pPr>
        <w:pStyle w:val="ListBullet3"/>
      </w:pPr>
      <w:r w:rsidRPr="00BF064D">
        <w:t>An unmarried or unaccompanied person (</w:t>
      </w:r>
      <w:r w:rsidR="00AC3436" w:rsidRPr="00BF064D">
        <w:t>i.e.,</w:t>
      </w:r>
      <w:r w:rsidRPr="00BF064D">
        <w:t xml:space="preserve"> “a single”)</w:t>
      </w:r>
    </w:p>
    <w:p w14:paraId="2A1109CD" w14:textId="02643D5E" w:rsidR="00DD587E" w:rsidRPr="00BF064D" w:rsidRDefault="00DD587E" w:rsidP="00DD587E">
      <w:pPr>
        <w:pStyle w:val="ListBullet3"/>
      </w:pPr>
      <w:r w:rsidRPr="00BF064D">
        <w:t>A married couple (regardless of whether or not they have children)</w:t>
      </w:r>
    </w:p>
    <w:p w14:paraId="6AB1D1EA" w14:textId="7717A48F" w:rsidR="001E4266" w:rsidRPr="00BF064D" w:rsidRDefault="001E4266" w:rsidP="00DD587E">
      <w:pPr>
        <w:pStyle w:val="ListBullet2"/>
      </w:pPr>
      <w:r w:rsidRPr="00BF064D">
        <w:t xml:space="preserve">You might have to first ask the respondent </w:t>
      </w:r>
      <w:r w:rsidR="00B73C6C" w:rsidRPr="00BF064D">
        <w:t>how</w:t>
      </w:r>
      <w:r w:rsidRPr="00BF064D">
        <w:t xml:space="preserve"> many personnel units would be in the GMA. Once they have that number in their head, it might be easier for them to answer this question. </w:t>
      </w:r>
    </w:p>
    <w:p w14:paraId="42CEF30C" w14:textId="77777777" w:rsidR="005F4FCD" w:rsidRPr="00BF064D" w:rsidRDefault="005F4FCD" w:rsidP="00DD587E">
      <w:pPr>
        <w:pStyle w:val="ListBullet2"/>
      </w:pPr>
      <w:r w:rsidRPr="00BF064D">
        <w:t xml:space="preserve">Respondents might give you the percentage </w:t>
      </w:r>
      <w:r w:rsidRPr="00BF064D">
        <w:rPr>
          <w:u w:val="single"/>
        </w:rPr>
        <w:t>of families</w:t>
      </w:r>
      <w:r w:rsidRPr="00BF064D">
        <w:t xml:space="preserve"> who travel with children under age 12, not the percentage of </w:t>
      </w:r>
      <w:r w:rsidRPr="00BF064D">
        <w:rPr>
          <w:u w:val="single"/>
        </w:rPr>
        <w:t>personnel units</w:t>
      </w:r>
      <w:r w:rsidRPr="00BF064D">
        <w:t>. In this situation, do some detective work, and go ask the personnel manager</w:t>
      </w:r>
      <w:r w:rsidR="007B2423" w:rsidRPr="00BF064D">
        <w:t xml:space="preserve">, or another staff person, </w:t>
      </w:r>
      <w:r w:rsidRPr="00BF064D">
        <w:t xml:space="preserve">how many </w:t>
      </w:r>
      <w:r w:rsidRPr="009F18EA">
        <w:rPr>
          <w:u w:val="single"/>
        </w:rPr>
        <w:t>personnel units</w:t>
      </w:r>
      <w:r w:rsidRPr="00BF064D">
        <w:t xml:space="preserve"> there are in the GMA. </w:t>
      </w:r>
    </w:p>
    <w:p w14:paraId="184EE290" w14:textId="77777777" w:rsidR="007B2423" w:rsidRPr="00BF064D" w:rsidRDefault="007B2423" w:rsidP="007B2423">
      <w:pPr>
        <w:pStyle w:val="ListBullet3"/>
      </w:pPr>
      <w:r w:rsidRPr="00BF064D">
        <w:t xml:space="preserve">Let’s say a respondent says there are about 12 families </w:t>
      </w:r>
      <w:r w:rsidR="0061712F" w:rsidRPr="00BF064D">
        <w:t xml:space="preserve">who travel with kids under age 12. The personnel manager told you there are 42 personnel units in the entity. </w:t>
      </w:r>
      <w:r w:rsidR="00C059A6" w:rsidRPr="00BF064D">
        <w:t>12 divided by 42 = 28.57%</w:t>
      </w:r>
      <w:r w:rsidR="00302EFF" w:rsidRPr="00BF064D">
        <w:t xml:space="preserve">; </w:t>
      </w:r>
      <w:r w:rsidR="00C059A6" w:rsidRPr="00BF064D">
        <w:t>round</w:t>
      </w:r>
      <w:r w:rsidR="00302EFF" w:rsidRPr="00BF064D">
        <w:t xml:space="preserve"> it</w:t>
      </w:r>
      <w:r w:rsidR="00C059A6" w:rsidRPr="00BF064D">
        <w:t xml:space="preserve"> to 29%</w:t>
      </w:r>
      <w:r w:rsidR="00302EFF" w:rsidRPr="00BF064D">
        <w:t>.</w:t>
      </w:r>
      <w:r w:rsidR="0061712F" w:rsidRPr="00BF064D">
        <w:t xml:space="preserve"> </w:t>
      </w:r>
    </w:p>
    <w:p w14:paraId="25566191" w14:textId="77777777" w:rsidR="00DD587E" w:rsidRPr="00BF064D" w:rsidRDefault="00DD587E" w:rsidP="00DD587E">
      <w:pPr>
        <w:pStyle w:val="ListBullet2"/>
      </w:pPr>
      <w:r w:rsidRPr="00BF064D">
        <w:t>An example of how to determine the percentage of units traveling with children under age 12.</w:t>
      </w:r>
    </w:p>
    <w:p w14:paraId="7DE9B470" w14:textId="77777777" w:rsidR="00DD587E" w:rsidRPr="00BF064D" w:rsidRDefault="00DD587E" w:rsidP="00DD587E">
      <w:pPr>
        <w:pStyle w:val="ListBullet3"/>
      </w:pPr>
      <w:r w:rsidRPr="00BF064D">
        <w:t>Let’s say there are 100 personnel units in the ministry area (20 singles and 80 couples).</w:t>
      </w:r>
    </w:p>
    <w:p w14:paraId="09BC38CF" w14:textId="77777777" w:rsidR="00DD587E" w:rsidRPr="00BF064D" w:rsidRDefault="00DD587E" w:rsidP="00DD587E">
      <w:pPr>
        <w:pStyle w:val="ListBullet3"/>
      </w:pPr>
      <w:r w:rsidRPr="00BF064D">
        <w:t>Of those 80 couples, 30 of them have children under age 12 that would be traveling with them.</w:t>
      </w:r>
    </w:p>
    <w:p w14:paraId="14DC0417" w14:textId="77777777" w:rsidR="00DD587E" w:rsidRPr="00BF064D" w:rsidRDefault="00DD587E" w:rsidP="00DD587E">
      <w:pPr>
        <w:pStyle w:val="ListBullet3"/>
      </w:pPr>
      <w:r w:rsidRPr="00BF064D">
        <w:t>30 units is 30% of 100 units (30/100 = 30%).</w:t>
      </w:r>
    </w:p>
    <w:p w14:paraId="5795A43F" w14:textId="77777777" w:rsidR="00DD587E" w:rsidRPr="00BF064D" w:rsidRDefault="00DD587E" w:rsidP="00DD587E">
      <w:pPr>
        <w:pStyle w:val="ListBullet2"/>
      </w:pPr>
      <w:r w:rsidRPr="00BF064D">
        <w:t>Enter the percentage (</w:t>
      </w:r>
      <w:r w:rsidR="00AC3436" w:rsidRPr="00BF064D">
        <w:t>e.g.,</w:t>
      </w:r>
      <w:r w:rsidRPr="00BF064D">
        <w:t xml:space="preserve"> 30%) on the Overall-Main Excel sheet.</w:t>
      </w:r>
    </w:p>
    <w:p w14:paraId="7D4630F1" w14:textId="733DD8A4" w:rsidR="00150A98" w:rsidRPr="00BF064D" w:rsidRDefault="00350958" w:rsidP="007C2846">
      <w:pPr>
        <w:pStyle w:val="Heading5"/>
      </w:pPr>
      <w:r w:rsidRPr="00BF064D">
        <w:t>Q1</w:t>
      </w:r>
      <w:r w:rsidR="00F90DCC" w:rsidRPr="00BF064D">
        <w:t>0</w:t>
      </w:r>
      <w:r w:rsidR="00FF21F8" w:rsidRPr="00BF064D">
        <w:t>a</w:t>
      </w:r>
      <w:r w:rsidRPr="00BF064D">
        <w:t xml:space="preserve"> – </w:t>
      </w:r>
      <w:r w:rsidR="0033581E">
        <w:t xml:space="preserve">Official, </w:t>
      </w:r>
      <w:r w:rsidR="009F2E2D" w:rsidRPr="00BF064D">
        <w:t xml:space="preserve">Internal </w:t>
      </w:r>
      <w:r w:rsidR="00956377" w:rsidRPr="00BF064D">
        <w:t>V</w:t>
      </w:r>
      <w:r w:rsidR="00B05D9E" w:rsidRPr="00BF064D">
        <w:t>isitors</w:t>
      </w:r>
      <w:r w:rsidR="00A16F3D" w:rsidRPr="00BF064D">
        <w:t xml:space="preserve"> </w:t>
      </w:r>
    </w:p>
    <w:p w14:paraId="08D088E3" w14:textId="224C567B" w:rsidR="00EB644D" w:rsidRPr="00BF064D" w:rsidRDefault="00435E52" w:rsidP="009F2E2D">
      <w:pPr>
        <w:pStyle w:val="ListBullet2"/>
      </w:pPr>
      <w:r>
        <w:rPr>
          <w:rStyle w:val="Note"/>
        </w:rPr>
        <w:t xml:space="preserve">Definition: </w:t>
      </w:r>
      <w:r w:rsidR="0033581E" w:rsidRPr="00543858">
        <w:rPr>
          <w:b/>
          <w:bCs/>
        </w:rPr>
        <w:t>Official, i</w:t>
      </w:r>
      <w:r w:rsidR="00EB644D" w:rsidRPr="00543858">
        <w:rPr>
          <w:b/>
          <w:bCs/>
        </w:rPr>
        <w:t>nternal v</w:t>
      </w:r>
      <w:r w:rsidR="009F2E2D" w:rsidRPr="00543858">
        <w:rPr>
          <w:b/>
          <w:bCs/>
        </w:rPr>
        <w:t>isitor</w:t>
      </w:r>
      <w:r w:rsidR="009F2E2D" w:rsidRPr="00BF064D">
        <w:t xml:space="preserve"> = A traveler </w:t>
      </w:r>
      <w:r w:rsidR="00412DB3" w:rsidRPr="00BF064D">
        <w:t>who</w:t>
      </w:r>
      <w:r w:rsidR="00EB644D" w:rsidRPr="00BF064D">
        <w:t>:</w:t>
      </w:r>
    </w:p>
    <w:p w14:paraId="19D322DA" w14:textId="36E3AAB5" w:rsidR="00B20730" w:rsidRPr="000C4322" w:rsidRDefault="00B20730" w:rsidP="00B20730">
      <w:pPr>
        <w:pStyle w:val="ListBullet3"/>
      </w:pPr>
      <w:r w:rsidRPr="000C4322">
        <w:t>Normally live</w:t>
      </w:r>
      <w:r>
        <w:t>s</w:t>
      </w:r>
      <w:r w:rsidRPr="000C4322">
        <w:t xml:space="preserve"> and work</w:t>
      </w:r>
      <w:r>
        <w:t>s</w:t>
      </w:r>
      <w:r w:rsidRPr="000C4322">
        <w:t xml:space="preserve"> </w:t>
      </w:r>
      <w:r w:rsidRPr="00B20730">
        <w:rPr>
          <w:u w:val="single"/>
        </w:rPr>
        <w:t>in</w:t>
      </w:r>
      <w:r w:rsidRPr="000C4322">
        <w:rPr>
          <w:u w:val="single"/>
        </w:rPr>
        <w:t>side</w:t>
      </w:r>
      <w:r w:rsidRPr="000C4322">
        <w:t xml:space="preserve"> of the geographic ministry area (GMA) being surveyed.</w:t>
      </w:r>
    </w:p>
    <w:p w14:paraId="53ECD285" w14:textId="77777777" w:rsidR="00B20730" w:rsidRPr="000C4322" w:rsidRDefault="00B20730" w:rsidP="00B20730">
      <w:pPr>
        <w:pStyle w:val="ListBullet3"/>
      </w:pPr>
      <w:r w:rsidRPr="000C4322">
        <w:t>Travel</w:t>
      </w:r>
      <w:r>
        <w:t>s</w:t>
      </w:r>
      <w:r w:rsidRPr="000C4322">
        <w:t xml:space="preserve"> out to </w:t>
      </w:r>
      <w:r w:rsidRPr="000C4322">
        <w:rPr>
          <w:u w:val="single"/>
        </w:rPr>
        <w:t>remote</w:t>
      </w:r>
      <w:r w:rsidRPr="000C4322">
        <w:t xml:space="preserve"> work locations (location at which people do their work, that is distant from, far away from, or geographically separate from their </w:t>
      </w:r>
      <w:hyperlink w:anchor="CentralPlace" w:history="1">
        <w:r w:rsidRPr="000C4322">
          <w:rPr>
            <w:rStyle w:val="Hyperlink"/>
          </w:rPr>
          <w:t>central places</w:t>
        </w:r>
      </w:hyperlink>
      <w:r w:rsidRPr="000C4322">
        <w:t xml:space="preserve">). </w:t>
      </w:r>
    </w:p>
    <w:p w14:paraId="3F55238A" w14:textId="77777777" w:rsidR="00B20730" w:rsidRPr="000C4322" w:rsidRDefault="00B20730" w:rsidP="00B20730">
      <w:pPr>
        <w:pStyle w:val="ListBullet3"/>
      </w:pPr>
      <w:r w:rsidRPr="000C4322">
        <w:t>Do</w:t>
      </w:r>
      <w:r>
        <w:t>es</w:t>
      </w:r>
      <w:r w:rsidRPr="000C4322">
        <w:t xml:space="preserve"> </w:t>
      </w:r>
      <w:r w:rsidRPr="000C4322">
        <w:rPr>
          <w:u w:val="single"/>
        </w:rPr>
        <w:t>not</w:t>
      </w:r>
      <w:r w:rsidRPr="000C4322">
        <w:t xml:space="preserve"> have a residence/house/dwelling at the remote work location(s).</w:t>
      </w:r>
    </w:p>
    <w:p w14:paraId="40413C33" w14:textId="4B86159E" w:rsidR="00B20730" w:rsidRPr="000C4322" w:rsidRDefault="00B20730" w:rsidP="00B20730">
      <w:pPr>
        <w:pStyle w:val="ListBullet3"/>
      </w:pPr>
      <w:r>
        <w:lastRenderedPageBreak/>
        <w:t>Is</w:t>
      </w:r>
      <w:r w:rsidRPr="000C4322">
        <w:t xml:space="preserve"> temporarily </w:t>
      </w:r>
      <w:r w:rsidR="006E4770">
        <w:t>at a</w:t>
      </w:r>
      <w:r w:rsidR="00EE5BE3">
        <w:t>n</w:t>
      </w:r>
      <w:r w:rsidR="006E4770">
        <w:t xml:space="preserve"> RWL</w:t>
      </w:r>
      <w:r w:rsidRPr="000C4322">
        <w:t xml:space="preserve"> for a relatively-short stay (i.e., a few days or weeks).</w:t>
      </w:r>
    </w:p>
    <w:p w14:paraId="21AF4CEB" w14:textId="71F839D8" w:rsidR="00B20730" w:rsidRPr="000C4322" w:rsidRDefault="00B20730" w:rsidP="00B20730">
      <w:pPr>
        <w:pStyle w:val="ListBullet3"/>
      </w:pPr>
      <w:r>
        <w:t>Is</w:t>
      </w:r>
      <w:r w:rsidRPr="000C4322">
        <w:t xml:space="preserve"> </w:t>
      </w:r>
      <w:r>
        <w:t>at a</w:t>
      </w:r>
      <w:r w:rsidR="00EE5BE3">
        <w:t>n</w:t>
      </w:r>
      <w:r>
        <w:t xml:space="preserve"> RWL</w:t>
      </w:r>
      <w:r w:rsidRPr="000C4322">
        <w:t xml:space="preserve"> for a set length of time (i.e., </w:t>
      </w:r>
      <w:r w:rsidR="00420E9B">
        <w:t xml:space="preserve">normally </w:t>
      </w:r>
      <w:r w:rsidRPr="000C4322">
        <w:t>does not have an open-ended stay; “they’re leaving this Thursday”).</w:t>
      </w:r>
    </w:p>
    <w:p w14:paraId="5D26856C" w14:textId="77777777" w:rsidR="00B20730" w:rsidRDefault="00B20730" w:rsidP="00B20730">
      <w:pPr>
        <w:pStyle w:val="ListBullet3"/>
      </w:pPr>
      <w:r>
        <w:t>I</w:t>
      </w:r>
      <w:r w:rsidRPr="000C4322">
        <w:t xml:space="preserve">s traveling to a remote work location in an official capacity, for organizational work reasons. That is, for official reasons pertaining to the work itself, not for personal reasons. </w:t>
      </w:r>
    </w:p>
    <w:p w14:paraId="3D2A6BDE" w14:textId="094FB398" w:rsidR="00EB644D" w:rsidRPr="00BF064D" w:rsidRDefault="00467166" w:rsidP="00EB644D">
      <w:pPr>
        <w:pStyle w:val="ListBullet2"/>
      </w:pPr>
      <w:r>
        <w:t>Official, i</w:t>
      </w:r>
      <w:r w:rsidR="00EB644D" w:rsidRPr="00BF064D">
        <w:t xml:space="preserve">nternal visitors often live in the </w:t>
      </w:r>
      <w:hyperlink w:anchor="CentralPlace" w:history="1">
        <w:r w:rsidR="00EB644D" w:rsidRPr="005A032A">
          <w:rPr>
            <w:rStyle w:val="Hyperlink"/>
          </w:rPr>
          <w:t>central place</w:t>
        </w:r>
      </w:hyperlink>
      <w:r w:rsidR="00EB644D" w:rsidRPr="00BF064D">
        <w:t xml:space="preserve"> and/or are based in the country office.</w:t>
      </w:r>
    </w:p>
    <w:p w14:paraId="04D9B56A" w14:textId="2E4CDF18" w:rsidR="006A4F67" w:rsidRDefault="00EB644D" w:rsidP="00EB644D">
      <w:pPr>
        <w:pStyle w:val="ListBullet3"/>
      </w:pPr>
      <w:r w:rsidRPr="00BF064D">
        <w:t>Examples of</w:t>
      </w:r>
      <w:r w:rsidR="006A4F67">
        <w:t xml:space="preserve"> official</w:t>
      </w:r>
      <w:r w:rsidR="00A1448E">
        <w:t>,</w:t>
      </w:r>
      <w:r w:rsidRPr="00BF064D">
        <w:t xml:space="preserve"> </w:t>
      </w:r>
      <w:r w:rsidRPr="00BF064D">
        <w:rPr>
          <w:u w:val="single"/>
        </w:rPr>
        <w:t>in</w:t>
      </w:r>
      <w:r w:rsidRPr="00BF064D">
        <w:t>ternal visitors:</w:t>
      </w:r>
    </w:p>
    <w:p w14:paraId="4DA872D9" w14:textId="77777777" w:rsidR="006A4F67" w:rsidRDefault="00EB644D" w:rsidP="006A4F67">
      <w:pPr>
        <w:pStyle w:val="ListBullet4"/>
      </w:pPr>
      <w:r w:rsidRPr="00BF064D">
        <w:t>Entity leaders from the country office</w:t>
      </w:r>
    </w:p>
    <w:p w14:paraId="153248FC" w14:textId="77777777" w:rsidR="006A4F67" w:rsidRDefault="006A4F67" w:rsidP="006A4F67">
      <w:pPr>
        <w:pStyle w:val="ListBullet4"/>
      </w:pPr>
      <w:r>
        <w:t>C</w:t>
      </w:r>
      <w:r w:rsidR="00EB644D" w:rsidRPr="00BF064D">
        <w:t>onsultants based in the central place</w:t>
      </w:r>
    </w:p>
    <w:p w14:paraId="362A088E" w14:textId="77777777" w:rsidR="006A4F67" w:rsidRDefault="006A4F67" w:rsidP="006A4F67">
      <w:pPr>
        <w:pStyle w:val="ListBullet4"/>
      </w:pPr>
      <w:r>
        <w:t>C</w:t>
      </w:r>
      <w:r w:rsidR="00EB644D" w:rsidRPr="00BF064D">
        <w:t>ountry-level managers</w:t>
      </w:r>
    </w:p>
    <w:p w14:paraId="0DE95518" w14:textId="2E5A42A0" w:rsidR="002E5CB2" w:rsidRDefault="006A4F67" w:rsidP="006A4F67">
      <w:pPr>
        <w:pStyle w:val="ListBullet4"/>
      </w:pPr>
      <w:r>
        <w:t>I</w:t>
      </w:r>
      <w:r w:rsidR="00EB644D" w:rsidRPr="00BF064D">
        <w:t>tinerant teachers, IT technicians, member care people, construction and maintenance people</w:t>
      </w:r>
      <w:r w:rsidR="000F62E1" w:rsidRPr="00BF064D">
        <w:t>, literacy trainers</w:t>
      </w:r>
      <w:r w:rsidR="00EB644D" w:rsidRPr="00BF064D">
        <w:t>.</w:t>
      </w:r>
    </w:p>
    <w:p w14:paraId="7E70C3C9" w14:textId="77777777" w:rsidR="00C4333D" w:rsidRPr="00BF064D" w:rsidRDefault="00C4333D" w:rsidP="00C4333D">
      <w:pPr>
        <w:pStyle w:val="ListBullet3"/>
        <w:numPr>
          <w:ilvl w:val="0"/>
          <w:numId w:val="0"/>
        </w:numPr>
        <w:ind w:left="1728" w:hanging="288"/>
      </w:pPr>
    </w:p>
    <w:tbl>
      <w:tblPr>
        <w:tblStyle w:val="TableGrid"/>
        <w:tblW w:w="10075" w:type="dxa"/>
        <w:tblLook w:val="04A0" w:firstRow="1" w:lastRow="0" w:firstColumn="1" w:lastColumn="0" w:noHBand="0" w:noVBand="1"/>
      </w:tblPr>
      <w:tblGrid>
        <w:gridCol w:w="3240"/>
        <w:gridCol w:w="3415"/>
        <w:gridCol w:w="3420"/>
      </w:tblGrid>
      <w:tr w:rsidR="00C4333D" w:rsidRPr="00BF064D" w14:paraId="566B2389" w14:textId="77777777" w:rsidTr="00F76C8E">
        <w:trPr>
          <w:trHeight w:val="413"/>
        </w:trPr>
        <w:tc>
          <w:tcPr>
            <w:tcW w:w="3240" w:type="dxa"/>
            <w:vAlign w:val="center"/>
          </w:tcPr>
          <w:p w14:paraId="4714049C" w14:textId="77777777" w:rsidR="00C4333D" w:rsidRPr="00BF064D" w:rsidRDefault="00966F93" w:rsidP="00F76C8E">
            <w:pPr>
              <w:pStyle w:val="ListBullet3"/>
              <w:numPr>
                <w:ilvl w:val="0"/>
                <w:numId w:val="0"/>
              </w:numPr>
              <w:jc w:val="center"/>
            </w:pPr>
            <w:r w:rsidRPr="00BF064D">
              <w:rPr>
                <w:b/>
              </w:rPr>
              <w:t>LIVING THERE</w:t>
            </w:r>
          </w:p>
        </w:tc>
        <w:tc>
          <w:tcPr>
            <w:tcW w:w="3415" w:type="dxa"/>
            <w:vAlign w:val="center"/>
          </w:tcPr>
          <w:p w14:paraId="6601A19F" w14:textId="60DE7D8F" w:rsidR="00C4333D" w:rsidRPr="00BF064D" w:rsidRDefault="00966F93" w:rsidP="00F76C8E">
            <w:pPr>
              <w:pStyle w:val="ListBullet3"/>
              <w:numPr>
                <w:ilvl w:val="0"/>
                <w:numId w:val="0"/>
              </w:numPr>
              <w:jc w:val="center"/>
              <w:rPr>
                <w:b/>
              </w:rPr>
            </w:pPr>
            <w:r w:rsidRPr="00BF064D">
              <w:rPr>
                <w:b/>
              </w:rPr>
              <w:t>VISITING/VISITORS</w:t>
            </w:r>
          </w:p>
        </w:tc>
        <w:tc>
          <w:tcPr>
            <w:tcW w:w="3420" w:type="dxa"/>
            <w:vAlign w:val="center"/>
          </w:tcPr>
          <w:p w14:paraId="67A23F81" w14:textId="77777777" w:rsidR="00C4333D" w:rsidRPr="00BF064D" w:rsidRDefault="00C4333D" w:rsidP="00F76C8E">
            <w:pPr>
              <w:pStyle w:val="ListBullet3"/>
              <w:numPr>
                <w:ilvl w:val="0"/>
                <w:numId w:val="0"/>
              </w:numPr>
              <w:jc w:val="center"/>
              <w:rPr>
                <w:b/>
              </w:rPr>
            </w:pPr>
            <w:r w:rsidRPr="00BF064D">
              <w:rPr>
                <w:b/>
              </w:rPr>
              <w:t>SHORT-TERM WORKERS</w:t>
            </w:r>
          </w:p>
        </w:tc>
      </w:tr>
      <w:tr w:rsidR="00C4333D" w:rsidRPr="00BF064D" w14:paraId="5BE5689F" w14:textId="77777777" w:rsidTr="00F76C8E">
        <w:trPr>
          <w:trHeight w:val="593"/>
        </w:trPr>
        <w:tc>
          <w:tcPr>
            <w:tcW w:w="3240" w:type="dxa"/>
            <w:vAlign w:val="center"/>
          </w:tcPr>
          <w:p w14:paraId="673F1948" w14:textId="77777777" w:rsidR="00C4333D" w:rsidRPr="00BF064D" w:rsidRDefault="00C4333D" w:rsidP="00F76C8E">
            <w:pPr>
              <w:pStyle w:val="ListBullet3"/>
              <w:numPr>
                <w:ilvl w:val="0"/>
                <w:numId w:val="0"/>
              </w:numPr>
              <w:rPr>
                <w:sz w:val="22"/>
              </w:rPr>
            </w:pPr>
            <w:r w:rsidRPr="00BF064D">
              <w:rPr>
                <w:sz w:val="22"/>
              </w:rPr>
              <w:t>Have a residence in the remote work location</w:t>
            </w:r>
          </w:p>
        </w:tc>
        <w:tc>
          <w:tcPr>
            <w:tcW w:w="3415" w:type="dxa"/>
            <w:vAlign w:val="center"/>
          </w:tcPr>
          <w:p w14:paraId="7AB9C92D" w14:textId="77777777" w:rsidR="00C4333D" w:rsidRPr="00BF064D" w:rsidRDefault="00C4333D" w:rsidP="00F76C8E">
            <w:pPr>
              <w:pStyle w:val="ListBullet3"/>
              <w:numPr>
                <w:ilvl w:val="0"/>
                <w:numId w:val="0"/>
              </w:numPr>
              <w:rPr>
                <w:sz w:val="22"/>
              </w:rPr>
            </w:pPr>
            <w:r w:rsidRPr="00BF064D">
              <w:rPr>
                <w:sz w:val="22"/>
              </w:rPr>
              <w:t xml:space="preserve">Do </w:t>
            </w:r>
            <w:r w:rsidRPr="00BF064D">
              <w:rPr>
                <w:sz w:val="22"/>
                <w:u w:val="single"/>
              </w:rPr>
              <w:t>not</w:t>
            </w:r>
            <w:r w:rsidRPr="00BF064D">
              <w:rPr>
                <w:sz w:val="22"/>
              </w:rPr>
              <w:t xml:space="preserve"> have a residence in the remote work location</w:t>
            </w:r>
          </w:p>
        </w:tc>
        <w:tc>
          <w:tcPr>
            <w:tcW w:w="3420" w:type="dxa"/>
            <w:vAlign w:val="center"/>
          </w:tcPr>
          <w:p w14:paraId="4467C460" w14:textId="77777777" w:rsidR="00C4333D" w:rsidRPr="00BF064D" w:rsidRDefault="00C4333D" w:rsidP="00F76C8E">
            <w:pPr>
              <w:pStyle w:val="ListBullet3"/>
              <w:numPr>
                <w:ilvl w:val="0"/>
                <w:numId w:val="0"/>
              </w:numPr>
              <w:rPr>
                <w:sz w:val="22"/>
              </w:rPr>
            </w:pPr>
            <w:r w:rsidRPr="00BF064D">
              <w:rPr>
                <w:sz w:val="22"/>
              </w:rPr>
              <w:t>Have a residence in the remote work location</w:t>
            </w:r>
          </w:p>
        </w:tc>
      </w:tr>
      <w:tr w:rsidR="00C4333D" w:rsidRPr="00BF064D" w14:paraId="45841940" w14:textId="77777777" w:rsidTr="00F76C8E">
        <w:trPr>
          <w:trHeight w:val="629"/>
        </w:trPr>
        <w:tc>
          <w:tcPr>
            <w:tcW w:w="3240" w:type="dxa"/>
            <w:vAlign w:val="center"/>
          </w:tcPr>
          <w:p w14:paraId="0AEB7C20" w14:textId="77777777" w:rsidR="00C4333D" w:rsidRPr="00BF064D" w:rsidRDefault="00C4333D" w:rsidP="00F76C8E">
            <w:pPr>
              <w:pStyle w:val="ListBullet3"/>
              <w:numPr>
                <w:ilvl w:val="0"/>
                <w:numId w:val="0"/>
              </w:numPr>
              <w:rPr>
                <w:sz w:val="22"/>
              </w:rPr>
            </w:pPr>
            <w:r w:rsidRPr="00BF064D">
              <w:rPr>
                <w:sz w:val="22"/>
              </w:rPr>
              <w:t>Have a relatively-long stays (several weeks or months)</w:t>
            </w:r>
          </w:p>
        </w:tc>
        <w:tc>
          <w:tcPr>
            <w:tcW w:w="3415" w:type="dxa"/>
            <w:vAlign w:val="center"/>
          </w:tcPr>
          <w:p w14:paraId="07057B5F" w14:textId="77777777" w:rsidR="00C4333D" w:rsidRPr="00BF064D" w:rsidRDefault="00C4333D" w:rsidP="00F76C8E">
            <w:pPr>
              <w:pStyle w:val="ListBullet3"/>
              <w:numPr>
                <w:ilvl w:val="0"/>
                <w:numId w:val="0"/>
              </w:numPr>
              <w:rPr>
                <w:sz w:val="22"/>
              </w:rPr>
            </w:pPr>
            <w:r w:rsidRPr="00BF064D">
              <w:rPr>
                <w:sz w:val="22"/>
              </w:rPr>
              <w:t>Have relatively-</w:t>
            </w:r>
            <w:r w:rsidRPr="00BF064D">
              <w:rPr>
                <w:sz w:val="22"/>
                <w:u w:val="single"/>
              </w:rPr>
              <w:t>short</w:t>
            </w:r>
            <w:r w:rsidRPr="00BF064D">
              <w:rPr>
                <w:sz w:val="22"/>
              </w:rPr>
              <w:t xml:space="preserve"> stays (a few days or weeks)</w:t>
            </w:r>
          </w:p>
        </w:tc>
        <w:tc>
          <w:tcPr>
            <w:tcW w:w="3420" w:type="dxa"/>
            <w:vAlign w:val="center"/>
          </w:tcPr>
          <w:p w14:paraId="785A9146" w14:textId="77777777" w:rsidR="00C4333D" w:rsidRPr="00BF064D" w:rsidRDefault="00C4333D" w:rsidP="00F76C8E">
            <w:pPr>
              <w:pStyle w:val="ListBullet3"/>
              <w:numPr>
                <w:ilvl w:val="0"/>
                <w:numId w:val="0"/>
              </w:numPr>
              <w:rPr>
                <w:sz w:val="22"/>
              </w:rPr>
            </w:pPr>
            <w:r w:rsidRPr="00BF064D">
              <w:rPr>
                <w:sz w:val="22"/>
              </w:rPr>
              <w:t>Have a relatively-long stays (several weeks or months)</w:t>
            </w:r>
          </w:p>
        </w:tc>
      </w:tr>
      <w:tr w:rsidR="00C4333D" w:rsidRPr="00BF064D" w14:paraId="65312D4A" w14:textId="77777777" w:rsidTr="00F76C8E">
        <w:trPr>
          <w:trHeight w:val="629"/>
        </w:trPr>
        <w:tc>
          <w:tcPr>
            <w:tcW w:w="3240" w:type="dxa"/>
            <w:vAlign w:val="center"/>
          </w:tcPr>
          <w:p w14:paraId="77C97899" w14:textId="77777777" w:rsidR="00C4333D" w:rsidRPr="00BF064D" w:rsidRDefault="00C4333D" w:rsidP="00F76C8E">
            <w:pPr>
              <w:pStyle w:val="ListBullet3"/>
              <w:numPr>
                <w:ilvl w:val="0"/>
                <w:numId w:val="0"/>
              </w:numPr>
              <w:rPr>
                <w:sz w:val="22"/>
              </w:rPr>
            </w:pPr>
            <w:r w:rsidRPr="00BF064D">
              <w:rPr>
                <w:sz w:val="22"/>
              </w:rPr>
              <w:t>Normally have open-ended stays in their work location</w:t>
            </w:r>
          </w:p>
        </w:tc>
        <w:tc>
          <w:tcPr>
            <w:tcW w:w="3415" w:type="dxa"/>
            <w:vAlign w:val="center"/>
          </w:tcPr>
          <w:p w14:paraId="0724894F" w14:textId="77777777" w:rsidR="00C4333D" w:rsidRPr="00BF064D" w:rsidRDefault="00C4333D" w:rsidP="00F76C8E">
            <w:pPr>
              <w:pStyle w:val="ListBullet3"/>
              <w:numPr>
                <w:ilvl w:val="0"/>
                <w:numId w:val="0"/>
              </w:numPr>
              <w:rPr>
                <w:sz w:val="22"/>
              </w:rPr>
            </w:pPr>
            <w:r w:rsidRPr="00BF064D">
              <w:rPr>
                <w:sz w:val="22"/>
              </w:rPr>
              <w:t>Normally are in the remote work location for a set length of time</w:t>
            </w:r>
          </w:p>
        </w:tc>
        <w:tc>
          <w:tcPr>
            <w:tcW w:w="3420" w:type="dxa"/>
            <w:vAlign w:val="center"/>
          </w:tcPr>
          <w:p w14:paraId="1FB45BC4" w14:textId="77777777" w:rsidR="00C4333D" w:rsidRPr="00BF064D" w:rsidRDefault="00C4333D" w:rsidP="00F76C8E">
            <w:pPr>
              <w:pStyle w:val="ListBullet3"/>
              <w:numPr>
                <w:ilvl w:val="0"/>
                <w:numId w:val="0"/>
              </w:numPr>
              <w:rPr>
                <w:sz w:val="22"/>
              </w:rPr>
            </w:pPr>
            <w:r w:rsidRPr="00BF064D">
              <w:rPr>
                <w:sz w:val="22"/>
              </w:rPr>
              <w:t>Normally are in the remote work location for a set length of time</w:t>
            </w:r>
          </w:p>
        </w:tc>
      </w:tr>
      <w:tr w:rsidR="008013FA" w:rsidRPr="00BF064D" w14:paraId="622035F2" w14:textId="77777777" w:rsidTr="00F76C8E">
        <w:trPr>
          <w:trHeight w:val="692"/>
        </w:trPr>
        <w:tc>
          <w:tcPr>
            <w:tcW w:w="3240" w:type="dxa"/>
            <w:vAlign w:val="center"/>
          </w:tcPr>
          <w:p w14:paraId="2AA36DD7" w14:textId="33830FCC" w:rsidR="008013FA" w:rsidRPr="00BF064D" w:rsidRDefault="008013FA" w:rsidP="008013FA">
            <w:pPr>
              <w:pStyle w:val="ListBullet3"/>
              <w:numPr>
                <w:ilvl w:val="0"/>
                <w:numId w:val="0"/>
              </w:numPr>
              <w:rPr>
                <w:sz w:val="22"/>
              </w:rPr>
            </w:pPr>
            <w:r w:rsidRPr="00BF064D">
              <w:rPr>
                <w:sz w:val="22"/>
              </w:rPr>
              <w:t xml:space="preserve">Are from </w:t>
            </w:r>
            <w:r w:rsidRPr="00BF064D">
              <w:rPr>
                <w:sz w:val="22"/>
                <w:u w:val="single"/>
              </w:rPr>
              <w:t>inside</w:t>
            </w:r>
            <w:r w:rsidRPr="00BF064D">
              <w:rPr>
                <w:sz w:val="22"/>
              </w:rPr>
              <w:t xml:space="preserve"> the organization and the GMA</w:t>
            </w:r>
          </w:p>
        </w:tc>
        <w:tc>
          <w:tcPr>
            <w:tcW w:w="3415" w:type="dxa"/>
            <w:vAlign w:val="center"/>
          </w:tcPr>
          <w:p w14:paraId="5AB9918B" w14:textId="4D4F2A6D" w:rsidR="008013FA" w:rsidRPr="00BF064D" w:rsidRDefault="008013FA" w:rsidP="008013FA">
            <w:pPr>
              <w:pStyle w:val="ListBullet3"/>
              <w:numPr>
                <w:ilvl w:val="0"/>
                <w:numId w:val="0"/>
              </w:numPr>
              <w:rPr>
                <w:sz w:val="22"/>
              </w:rPr>
            </w:pPr>
            <w:r w:rsidRPr="00BF064D">
              <w:rPr>
                <w:sz w:val="22"/>
              </w:rPr>
              <w:t>Might be from inside or outside the organization and the GMA</w:t>
            </w:r>
          </w:p>
        </w:tc>
        <w:tc>
          <w:tcPr>
            <w:tcW w:w="3420" w:type="dxa"/>
            <w:vAlign w:val="center"/>
          </w:tcPr>
          <w:p w14:paraId="1C11636E" w14:textId="485F5EE1" w:rsidR="008013FA" w:rsidRPr="00BF064D" w:rsidRDefault="008013FA" w:rsidP="008013FA">
            <w:pPr>
              <w:pStyle w:val="ListBullet3"/>
              <w:numPr>
                <w:ilvl w:val="0"/>
                <w:numId w:val="0"/>
              </w:numPr>
              <w:rPr>
                <w:sz w:val="22"/>
              </w:rPr>
            </w:pPr>
            <w:r w:rsidRPr="00BF064D">
              <w:rPr>
                <w:sz w:val="22"/>
              </w:rPr>
              <w:t xml:space="preserve">Normally are from </w:t>
            </w:r>
            <w:r w:rsidRPr="00BF064D">
              <w:rPr>
                <w:sz w:val="22"/>
                <w:u w:val="single"/>
              </w:rPr>
              <w:t>outside</w:t>
            </w:r>
            <w:r w:rsidRPr="00BF064D">
              <w:rPr>
                <w:sz w:val="22"/>
              </w:rPr>
              <w:t xml:space="preserve"> the organization and the GMA</w:t>
            </w:r>
          </w:p>
        </w:tc>
      </w:tr>
      <w:tr w:rsidR="00C4333D" w:rsidRPr="00BF064D" w14:paraId="0E18E585" w14:textId="77777777" w:rsidTr="00F76C8E">
        <w:trPr>
          <w:trHeight w:val="629"/>
        </w:trPr>
        <w:tc>
          <w:tcPr>
            <w:tcW w:w="3240" w:type="dxa"/>
            <w:vAlign w:val="center"/>
          </w:tcPr>
          <w:p w14:paraId="08C26D98" w14:textId="77777777" w:rsidR="00C4333D" w:rsidRPr="00BF064D" w:rsidRDefault="00C4333D" w:rsidP="00F76C8E">
            <w:pPr>
              <w:pStyle w:val="ListBullet3"/>
              <w:numPr>
                <w:ilvl w:val="0"/>
                <w:numId w:val="0"/>
              </w:numPr>
              <w:rPr>
                <w:sz w:val="22"/>
              </w:rPr>
            </w:pPr>
            <w:r w:rsidRPr="00BF064D">
              <w:rPr>
                <w:sz w:val="22"/>
              </w:rPr>
              <w:t>Perform organizational duties</w:t>
            </w:r>
          </w:p>
        </w:tc>
        <w:tc>
          <w:tcPr>
            <w:tcW w:w="3415" w:type="dxa"/>
            <w:vAlign w:val="center"/>
          </w:tcPr>
          <w:p w14:paraId="25F30A2E" w14:textId="77777777" w:rsidR="00C4333D" w:rsidRPr="00BF064D" w:rsidRDefault="00C4333D" w:rsidP="00F76C8E">
            <w:pPr>
              <w:pStyle w:val="ListBullet3"/>
              <w:numPr>
                <w:ilvl w:val="0"/>
                <w:numId w:val="0"/>
              </w:numPr>
              <w:rPr>
                <w:sz w:val="22"/>
              </w:rPr>
            </w:pPr>
            <w:r w:rsidRPr="00BF064D">
              <w:rPr>
                <w:sz w:val="22"/>
              </w:rPr>
              <w:t>Might or might not perform organizational duties</w:t>
            </w:r>
          </w:p>
        </w:tc>
        <w:tc>
          <w:tcPr>
            <w:tcW w:w="3420" w:type="dxa"/>
            <w:vAlign w:val="center"/>
          </w:tcPr>
          <w:p w14:paraId="77DA55C2" w14:textId="77777777" w:rsidR="00C4333D" w:rsidRPr="00BF064D" w:rsidRDefault="00C4333D" w:rsidP="00F76C8E">
            <w:pPr>
              <w:pStyle w:val="ListBullet3"/>
              <w:numPr>
                <w:ilvl w:val="0"/>
                <w:numId w:val="0"/>
              </w:numPr>
              <w:rPr>
                <w:sz w:val="22"/>
              </w:rPr>
            </w:pPr>
            <w:r w:rsidRPr="00BF064D">
              <w:rPr>
                <w:sz w:val="22"/>
              </w:rPr>
              <w:t>Perform organizational duties</w:t>
            </w:r>
          </w:p>
        </w:tc>
      </w:tr>
      <w:tr w:rsidR="00C4333D" w:rsidRPr="00BF064D" w14:paraId="6B5DA128" w14:textId="77777777" w:rsidTr="00F76C8E">
        <w:trPr>
          <w:trHeight w:val="611"/>
        </w:trPr>
        <w:tc>
          <w:tcPr>
            <w:tcW w:w="3240" w:type="dxa"/>
            <w:vAlign w:val="center"/>
          </w:tcPr>
          <w:p w14:paraId="6C29E479" w14:textId="77777777" w:rsidR="00C4333D" w:rsidRPr="00BF064D" w:rsidRDefault="00C4333D" w:rsidP="00F76C8E">
            <w:pPr>
              <w:pStyle w:val="ListBullet3"/>
              <w:numPr>
                <w:ilvl w:val="0"/>
                <w:numId w:val="0"/>
              </w:numPr>
              <w:rPr>
                <w:sz w:val="22"/>
              </w:rPr>
            </w:pPr>
            <w:r w:rsidRPr="00BF064D">
              <w:rPr>
                <w:sz w:val="22"/>
              </w:rPr>
              <w:t xml:space="preserve">Normally </w:t>
            </w:r>
            <w:r w:rsidRPr="00BF064D">
              <w:rPr>
                <w:sz w:val="22"/>
                <w:u w:val="single"/>
              </w:rPr>
              <w:t>have</w:t>
            </w:r>
            <w:r w:rsidRPr="00BF064D">
              <w:rPr>
                <w:sz w:val="22"/>
              </w:rPr>
              <w:t xml:space="preserve"> the cultural functionality and personal ability to travel by surface</w:t>
            </w:r>
          </w:p>
        </w:tc>
        <w:tc>
          <w:tcPr>
            <w:tcW w:w="3415" w:type="dxa"/>
            <w:vAlign w:val="center"/>
          </w:tcPr>
          <w:p w14:paraId="1E2EE8E6" w14:textId="77777777" w:rsidR="00C4333D" w:rsidRPr="00BF064D" w:rsidRDefault="00C4333D" w:rsidP="00F76C8E">
            <w:pPr>
              <w:pStyle w:val="ListBullet3"/>
              <w:numPr>
                <w:ilvl w:val="0"/>
                <w:numId w:val="0"/>
              </w:numPr>
              <w:rPr>
                <w:sz w:val="22"/>
              </w:rPr>
            </w:pPr>
            <w:r w:rsidRPr="00BF064D">
              <w:rPr>
                <w:sz w:val="22"/>
              </w:rPr>
              <w:t>Might or might not have the cultural functionality and personal ability to travel by surface</w:t>
            </w:r>
          </w:p>
        </w:tc>
        <w:tc>
          <w:tcPr>
            <w:tcW w:w="3420" w:type="dxa"/>
            <w:vAlign w:val="center"/>
          </w:tcPr>
          <w:p w14:paraId="08A98B9C" w14:textId="77777777" w:rsidR="00C4333D" w:rsidRPr="00BF064D" w:rsidRDefault="00C4333D" w:rsidP="00F76C8E">
            <w:pPr>
              <w:pStyle w:val="ListBullet3"/>
              <w:numPr>
                <w:ilvl w:val="0"/>
                <w:numId w:val="0"/>
              </w:numPr>
              <w:rPr>
                <w:sz w:val="22"/>
              </w:rPr>
            </w:pPr>
            <w:r w:rsidRPr="00BF064D">
              <w:rPr>
                <w:sz w:val="22"/>
              </w:rPr>
              <w:t xml:space="preserve">Often </w:t>
            </w:r>
            <w:r w:rsidRPr="00BF064D">
              <w:rPr>
                <w:sz w:val="22"/>
                <w:u w:val="single"/>
              </w:rPr>
              <w:t>lack</w:t>
            </w:r>
            <w:r w:rsidRPr="00BF064D">
              <w:rPr>
                <w:sz w:val="22"/>
              </w:rPr>
              <w:t xml:space="preserve"> the cultural functionality and personal ability to travel by surface </w:t>
            </w:r>
          </w:p>
        </w:tc>
      </w:tr>
      <w:tr w:rsidR="00C4333D" w:rsidRPr="00BF064D" w14:paraId="3B718D9E" w14:textId="77777777" w:rsidTr="00F76C8E">
        <w:trPr>
          <w:trHeight w:val="629"/>
        </w:trPr>
        <w:tc>
          <w:tcPr>
            <w:tcW w:w="3240" w:type="dxa"/>
            <w:vAlign w:val="center"/>
          </w:tcPr>
          <w:p w14:paraId="01FC724C" w14:textId="77777777" w:rsidR="00C4333D" w:rsidRPr="00BF064D" w:rsidRDefault="00C4333D" w:rsidP="00F76C8E">
            <w:pPr>
              <w:pStyle w:val="ListBullet3"/>
              <w:numPr>
                <w:ilvl w:val="0"/>
                <w:numId w:val="0"/>
              </w:numPr>
              <w:rPr>
                <w:sz w:val="22"/>
              </w:rPr>
            </w:pPr>
            <w:r w:rsidRPr="00BF064D">
              <w:rPr>
                <w:sz w:val="22"/>
              </w:rPr>
              <w:t>Generally travel alone, as a couple, or as a family</w:t>
            </w:r>
          </w:p>
        </w:tc>
        <w:tc>
          <w:tcPr>
            <w:tcW w:w="3415" w:type="dxa"/>
            <w:vAlign w:val="center"/>
          </w:tcPr>
          <w:p w14:paraId="4CB97D57" w14:textId="77777777" w:rsidR="00C4333D" w:rsidRPr="00BF064D" w:rsidRDefault="00C4333D" w:rsidP="00F76C8E">
            <w:pPr>
              <w:pStyle w:val="ListBullet3"/>
              <w:numPr>
                <w:ilvl w:val="0"/>
                <w:numId w:val="0"/>
              </w:numPr>
              <w:rPr>
                <w:sz w:val="22"/>
              </w:rPr>
            </w:pPr>
            <w:r w:rsidRPr="00BF064D">
              <w:rPr>
                <w:sz w:val="22"/>
              </w:rPr>
              <w:t>Generally travel alone or in pairs</w:t>
            </w:r>
          </w:p>
        </w:tc>
        <w:tc>
          <w:tcPr>
            <w:tcW w:w="3420" w:type="dxa"/>
            <w:vAlign w:val="center"/>
          </w:tcPr>
          <w:p w14:paraId="030A4123" w14:textId="77777777" w:rsidR="00C4333D" w:rsidRPr="00BF064D" w:rsidRDefault="00C4333D" w:rsidP="00F76C8E">
            <w:pPr>
              <w:pStyle w:val="ListBullet3"/>
              <w:numPr>
                <w:ilvl w:val="0"/>
                <w:numId w:val="0"/>
              </w:numPr>
              <w:rPr>
                <w:sz w:val="22"/>
              </w:rPr>
            </w:pPr>
            <w:r w:rsidRPr="00BF064D">
              <w:rPr>
                <w:sz w:val="22"/>
              </w:rPr>
              <w:t>Teams often travel in a group; individuals often travel alone</w:t>
            </w:r>
          </w:p>
        </w:tc>
      </w:tr>
    </w:tbl>
    <w:p w14:paraId="0E52BF32" w14:textId="77777777" w:rsidR="00361E47" w:rsidRPr="00BF064D" w:rsidRDefault="00361E47" w:rsidP="002A1904">
      <w:pPr>
        <w:pStyle w:val="SpaceHalf"/>
      </w:pPr>
    </w:p>
    <w:p w14:paraId="557B0081" w14:textId="77777777" w:rsidR="00B17F46" w:rsidRPr="000C4322" w:rsidRDefault="00B17F46" w:rsidP="00B17F46">
      <w:pPr>
        <w:pStyle w:val="ListBullet2"/>
      </w:pPr>
      <w:r w:rsidRPr="000C4322">
        <w:t xml:space="preserve">In this question, you’re trying to determine the total number of </w:t>
      </w:r>
      <w:r w:rsidRPr="000C4322">
        <w:rPr>
          <w:u w:val="single"/>
        </w:rPr>
        <w:t>official</w:t>
      </w:r>
      <w:r w:rsidRPr="000C4322">
        <w:t xml:space="preserve"> visitors from </w:t>
      </w:r>
      <w:r w:rsidRPr="00543858">
        <w:rPr>
          <w:u w:val="single"/>
        </w:rPr>
        <w:t>in</w:t>
      </w:r>
      <w:r w:rsidRPr="000C4322">
        <w:rPr>
          <w:u w:val="single"/>
        </w:rPr>
        <w:t>side</w:t>
      </w:r>
      <w:r w:rsidRPr="000C4322">
        <w:t xml:space="preserve"> the GMA, who would be traveling to </w:t>
      </w:r>
      <w:r w:rsidRPr="000C4322">
        <w:rPr>
          <w:u w:val="single"/>
        </w:rPr>
        <w:t>remote</w:t>
      </w:r>
      <w:r w:rsidRPr="000C4322">
        <w:t xml:space="preserve"> work locations. </w:t>
      </w:r>
    </w:p>
    <w:p w14:paraId="177D8EA6" w14:textId="3D64D7DC" w:rsidR="00EB644D" w:rsidRPr="00BF064D" w:rsidRDefault="007C0CF7" w:rsidP="007C0CF7">
      <w:pPr>
        <w:pStyle w:val="ListBullet2"/>
      </w:pPr>
      <w:r w:rsidRPr="00BF064D">
        <w:t xml:space="preserve">This question does </w:t>
      </w:r>
      <w:r w:rsidRPr="00BF064D">
        <w:rPr>
          <w:u w:val="single"/>
        </w:rPr>
        <w:t>not</w:t>
      </w:r>
      <w:r w:rsidRPr="00BF064D">
        <w:t xml:space="preserve"> pertain to</w:t>
      </w:r>
      <w:r w:rsidR="00EB644D" w:rsidRPr="00BF064D">
        <w:t>:</w:t>
      </w:r>
    </w:p>
    <w:p w14:paraId="0C41F513" w14:textId="77777777" w:rsidR="00EE5BE3" w:rsidRDefault="00EE5BE3" w:rsidP="00EE5BE3">
      <w:pPr>
        <w:pStyle w:val="ListBullet3"/>
      </w:pPr>
      <w:r w:rsidRPr="00BF064D">
        <w:rPr>
          <w:u w:val="single"/>
        </w:rPr>
        <w:t>Ex</w:t>
      </w:r>
      <w:r w:rsidRPr="00BF064D">
        <w:t>ternal visitors (they’re asked about in Q10b)</w:t>
      </w:r>
    </w:p>
    <w:p w14:paraId="46D63399" w14:textId="3AB6724A" w:rsidR="00EB644D" w:rsidRPr="00BF064D" w:rsidRDefault="00EB644D" w:rsidP="00EB644D">
      <w:pPr>
        <w:pStyle w:val="ListBullet3"/>
      </w:pPr>
      <w:r w:rsidRPr="00BF064D">
        <w:t>S</w:t>
      </w:r>
      <w:r w:rsidR="007C0CF7" w:rsidRPr="00BF064D">
        <w:t xml:space="preserve">hort-term workers (they’re </w:t>
      </w:r>
      <w:r w:rsidR="005710BE" w:rsidRPr="00BF064D">
        <w:t>asked about</w:t>
      </w:r>
      <w:r w:rsidR="007C0CF7" w:rsidRPr="00BF064D">
        <w:t xml:space="preserve"> in Q1</w:t>
      </w:r>
      <w:r w:rsidR="00F90DCC" w:rsidRPr="00BF064D">
        <w:t>1</w:t>
      </w:r>
      <w:r w:rsidR="007C0CF7" w:rsidRPr="00BF064D">
        <w:t>)</w:t>
      </w:r>
      <w:r w:rsidR="005710BE" w:rsidRPr="00BF064D">
        <w:t xml:space="preserve">   </w:t>
      </w:r>
    </w:p>
    <w:p w14:paraId="59FDA38A" w14:textId="77777777" w:rsidR="00A1448E" w:rsidRPr="00BF064D" w:rsidRDefault="00A1448E" w:rsidP="00A1448E">
      <w:pPr>
        <w:pStyle w:val="ListBullet3"/>
      </w:pPr>
      <w:r>
        <w:t>Personal visitors (they’re asked about in the Individual surveys, as the Overall respondents will probably know the total official visitors but not the total personal visitors their workers might have).</w:t>
      </w:r>
    </w:p>
    <w:p w14:paraId="13143296" w14:textId="77777777"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this table, and have it available during interviews.</w:t>
      </w:r>
    </w:p>
    <w:p w14:paraId="08E55713" w14:textId="77777777" w:rsidR="00183131" w:rsidRPr="00BF064D" w:rsidRDefault="00183131" w:rsidP="00183131">
      <w:pPr>
        <w:pStyle w:val="ListBullet2"/>
      </w:pPr>
      <w:r w:rsidRPr="00BF064D">
        <w:t xml:space="preserve">If respondents are thinking about particular </w:t>
      </w:r>
      <w:r w:rsidR="00364C35" w:rsidRPr="00BF064D">
        <w:t>travelers</w:t>
      </w:r>
      <w:r w:rsidRPr="00BF064D">
        <w:t xml:space="preserve"> but are not sure which category they fit into, ask them about the </w:t>
      </w:r>
      <w:r w:rsidR="00364C35" w:rsidRPr="00BF064D">
        <w:t>travelers.</w:t>
      </w:r>
      <w:r w:rsidRPr="00BF064D">
        <w:t xml:space="preserve"> From their description, you should be able to determine which category the people fit into. </w:t>
      </w:r>
    </w:p>
    <w:p w14:paraId="614A1851" w14:textId="77777777" w:rsidR="006A761D" w:rsidRPr="00BF064D" w:rsidRDefault="006A761D" w:rsidP="006A761D">
      <w:pPr>
        <w:pStyle w:val="ListBullet2"/>
      </w:pPr>
      <w:r w:rsidRPr="00BF064D">
        <w:t xml:space="preserve">Enter the </w:t>
      </w:r>
      <w:r w:rsidR="00914DB6" w:rsidRPr="00BF064D">
        <w:t>data</w:t>
      </w:r>
      <w:r w:rsidRPr="00BF064D">
        <w:t xml:space="preserve"> on the </w:t>
      </w:r>
      <w:r w:rsidR="004449F6" w:rsidRPr="00BF064D">
        <w:t>Overall-</w:t>
      </w:r>
      <w:r w:rsidR="00322906" w:rsidRPr="00BF064D">
        <w:t>Main</w:t>
      </w:r>
      <w:r w:rsidRPr="00BF064D">
        <w:t xml:space="preserve"> </w:t>
      </w:r>
      <w:r w:rsidR="0072523B" w:rsidRPr="00BF064D">
        <w:t>Excel sheet</w:t>
      </w:r>
      <w:r w:rsidRPr="00BF064D">
        <w:t>.</w:t>
      </w:r>
    </w:p>
    <w:p w14:paraId="7293BFE7" w14:textId="4C4B0878" w:rsidR="002C68EB" w:rsidRPr="00BF064D" w:rsidRDefault="002C68EB" w:rsidP="002C68EB">
      <w:pPr>
        <w:pStyle w:val="ListBullet2"/>
      </w:pPr>
      <w:r w:rsidRPr="00BF064D">
        <w:lastRenderedPageBreak/>
        <w:t xml:space="preserve">This information will be used to answer </w:t>
      </w:r>
      <w:r w:rsidR="00516687" w:rsidRPr="00BF064D">
        <w:t>Q</w:t>
      </w:r>
      <w:r w:rsidRPr="00BF064D">
        <w:t>uestion 7 on the SMI Tool.</w:t>
      </w:r>
    </w:p>
    <w:p w14:paraId="2935F103" w14:textId="0B708D41" w:rsidR="00FF21F8" w:rsidRPr="000C4322" w:rsidRDefault="00FF21F8" w:rsidP="007C2846">
      <w:pPr>
        <w:pStyle w:val="Heading5"/>
      </w:pPr>
      <w:r w:rsidRPr="00BF064D">
        <w:t>Q1</w:t>
      </w:r>
      <w:r w:rsidR="00F90DCC" w:rsidRPr="00BF064D">
        <w:t>0</w:t>
      </w:r>
      <w:r w:rsidRPr="00BF064D">
        <w:t xml:space="preserve">b.  </w:t>
      </w:r>
      <w:r w:rsidR="001E2854" w:rsidRPr="000C4322">
        <w:t>Official</w:t>
      </w:r>
      <w:r w:rsidR="0033581E">
        <w:t>, External</w:t>
      </w:r>
      <w:r w:rsidR="007C2846" w:rsidRPr="000C4322">
        <w:t xml:space="preserve"> Visitors</w:t>
      </w:r>
      <w:r w:rsidR="000B609F" w:rsidRPr="000C4322">
        <w:t xml:space="preserve"> </w:t>
      </w:r>
    </w:p>
    <w:p w14:paraId="42FFE808" w14:textId="58CBE006" w:rsidR="00B369FD" w:rsidRDefault="00435E52" w:rsidP="00B369FD">
      <w:pPr>
        <w:pStyle w:val="ListBullet2"/>
      </w:pPr>
      <w:r>
        <w:rPr>
          <w:rStyle w:val="Note"/>
        </w:rPr>
        <w:t xml:space="preserve">Definition: </w:t>
      </w:r>
      <w:r w:rsidR="00543858">
        <w:rPr>
          <w:b/>
          <w:bCs/>
        </w:rPr>
        <w:t>Of</w:t>
      </w:r>
      <w:r w:rsidR="00B369FD" w:rsidRPr="000C4322">
        <w:rPr>
          <w:b/>
          <w:bCs/>
        </w:rPr>
        <w:t>ficial</w:t>
      </w:r>
      <w:r w:rsidR="00B369FD">
        <w:rPr>
          <w:b/>
          <w:bCs/>
        </w:rPr>
        <w:t xml:space="preserve">, external </w:t>
      </w:r>
      <w:r w:rsidR="00B369FD" w:rsidRPr="000C4322">
        <w:rPr>
          <w:b/>
          <w:bCs/>
        </w:rPr>
        <w:t>visitor</w:t>
      </w:r>
      <w:r w:rsidR="00B369FD" w:rsidRPr="000C4322">
        <w:t xml:space="preserve"> = </w:t>
      </w:r>
      <w:r w:rsidR="004F49C1">
        <w:t>A traveler who:</w:t>
      </w:r>
    </w:p>
    <w:p w14:paraId="263D4694" w14:textId="56585F8F" w:rsidR="004F49C1" w:rsidRPr="000C4322" w:rsidRDefault="004F49C1" w:rsidP="004F49C1">
      <w:pPr>
        <w:pStyle w:val="ListBullet3"/>
      </w:pPr>
      <w:r w:rsidRPr="000C4322">
        <w:t>Normally live</w:t>
      </w:r>
      <w:r w:rsidR="00543858">
        <w:t>s</w:t>
      </w:r>
      <w:r w:rsidRPr="000C4322">
        <w:t xml:space="preserve"> and work</w:t>
      </w:r>
      <w:r w:rsidR="00543858">
        <w:t>s</w:t>
      </w:r>
      <w:r w:rsidRPr="000C4322">
        <w:t xml:space="preserve"> </w:t>
      </w:r>
      <w:r w:rsidRPr="000C4322">
        <w:rPr>
          <w:u w:val="single"/>
        </w:rPr>
        <w:t>outside</w:t>
      </w:r>
      <w:r w:rsidRPr="000C4322">
        <w:t xml:space="preserve"> of the geographic ministry area (GMA) being surveyed (</w:t>
      </w:r>
      <w:r w:rsidR="00BF09CA">
        <w:t xml:space="preserve">i.e., </w:t>
      </w:r>
      <w:r w:rsidRPr="000C4322">
        <w:t xml:space="preserve">on a different continent or </w:t>
      </w:r>
      <w:r w:rsidR="00BF09CA">
        <w:t xml:space="preserve">in a different </w:t>
      </w:r>
      <w:r w:rsidRPr="000C4322">
        <w:t>country).</w:t>
      </w:r>
    </w:p>
    <w:p w14:paraId="17C958E9" w14:textId="15A5A807" w:rsidR="004F49C1" w:rsidRPr="000C4322" w:rsidRDefault="004F49C1" w:rsidP="004F49C1">
      <w:pPr>
        <w:pStyle w:val="ListBullet3"/>
      </w:pPr>
      <w:r w:rsidRPr="000C4322">
        <w:t>Travel</w:t>
      </w:r>
      <w:r w:rsidR="00543858">
        <w:t>s</w:t>
      </w:r>
      <w:r w:rsidRPr="000C4322">
        <w:t xml:space="preserve"> out to </w:t>
      </w:r>
      <w:r w:rsidRPr="000C4322">
        <w:rPr>
          <w:u w:val="single"/>
        </w:rPr>
        <w:t>remote</w:t>
      </w:r>
      <w:r w:rsidRPr="000C4322">
        <w:t xml:space="preserve"> work locations (location at which people do their work, that is distant from, far away from, or geographically separate from their </w:t>
      </w:r>
      <w:hyperlink w:anchor="CentralPlace" w:history="1">
        <w:r w:rsidRPr="000C4322">
          <w:rPr>
            <w:rStyle w:val="Hyperlink"/>
          </w:rPr>
          <w:t>central places</w:t>
        </w:r>
      </w:hyperlink>
      <w:r w:rsidRPr="000C4322">
        <w:t xml:space="preserve">). </w:t>
      </w:r>
    </w:p>
    <w:p w14:paraId="22649E84" w14:textId="52E1B541" w:rsidR="004F49C1" w:rsidRPr="000C4322" w:rsidRDefault="004F49C1" w:rsidP="004F49C1">
      <w:pPr>
        <w:pStyle w:val="ListBullet3"/>
      </w:pPr>
      <w:r w:rsidRPr="000C4322">
        <w:t>Do</w:t>
      </w:r>
      <w:r w:rsidR="006D7D58">
        <w:t>es</w:t>
      </w:r>
      <w:r w:rsidRPr="000C4322">
        <w:t xml:space="preserve"> </w:t>
      </w:r>
      <w:r w:rsidRPr="000C4322">
        <w:rPr>
          <w:u w:val="single"/>
        </w:rPr>
        <w:t>not</w:t>
      </w:r>
      <w:r w:rsidRPr="000C4322">
        <w:t xml:space="preserve"> have a residence/house/dwelling at the remote work location(s).</w:t>
      </w:r>
    </w:p>
    <w:p w14:paraId="0921E674" w14:textId="1756D222" w:rsidR="004F49C1" w:rsidRPr="000C4322" w:rsidRDefault="006D7D58" w:rsidP="004F49C1">
      <w:pPr>
        <w:pStyle w:val="ListBullet3"/>
      </w:pPr>
      <w:r>
        <w:t>Is</w:t>
      </w:r>
      <w:r w:rsidR="004F49C1" w:rsidRPr="000C4322">
        <w:t xml:space="preserve"> temporarily </w:t>
      </w:r>
      <w:r w:rsidR="006E4770">
        <w:t>at a</w:t>
      </w:r>
      <w:r w:rsidR="00BF09CA">
        <w:t>n</w:t>
      </w:r>
      <w:r w:rsidR="006E4770">
        <w:t xml:space="preserve"> RWL</w:t>
      </w:r>
      <w:r w:rsidR="004F49C1" w:rsidRPr="000C4322">
        <w:t xml:space="preserve"> for a relatively-short stay (i.e., a few days or weeks).</w:t>
      </w:r>
    </w:p>
    <w:p w14:paraId="7492A1F7" w14:textId="78C82C61" w:rsidR="004F49C1" w:rsidRPr="000C4322" w:rsidRDefault="006D7D58" w:rsidP="004F49C1">
      <w:pPr>
        <w:pStyle w:val="ListBullet3"/>
      </w:pPr>
      <w:r>
        <w:t>Is</w:t>
      </w:r>
      <w:r w:rsidR="004F49C1" w:rsidRPr="000C4322">
        <w:t xml:space="preserve"> </w:t>
      </w:r>
      <w:r>
        <w:t>at a</w:t>
      </w:r>
      <w:r w:rsidR="00BF09CA">
        <w:t>n</w:t>
      </w:r>
      <w:r>
        <w:t xml:space="preserve"> RWL</w:t>
      </w:r>
      <w:r w:rsidR="004F49C1" w:rsidRPr="000C4322">
        <w:t xml:space="preserve"> for a set length of time (i.e., </w:t>
      </w:r>
      <w:r w:rsidR="00420E9B">
        <w:t xml:space="preserve">normally </w:t>
      </w:r>
      <w:r w:rsidR="004F49C1" w:rsidRPr="000C4322">
        <w:t>does not have an open-ended stay; “they’re leaving this Thursday”).</w:t>
      </w:r>
    </w:p>
    <w:p w14:paraId="3DDB556C" w14:textId="486E7AAF" w:rsidR="00D27CE9" w:rsidRDefault="005E2230" w:rsidP="00D27CE9">
      <w:pPr>
        <w:pStyle w:val="ListBullet3"/>
      </w:pPr>
      <w:r>
        <w:t>I</w:t>
      </w:r>
      <w:r w:rsidR="00D27CE9" w:rsidRPr="000C4322">
        <w:t xml:space="preserve">s traveling to a remote work location in an official capacity, for organizational work reasons. That is, for official reasons pertaining to the work itself, not for personal reasons. </w:t>
      </w:r>
    </w:p>
    <w:p w14:paraId="645B4EE5" w14:textId="67EFA0E2" w:rsidR="00CE7EA5" w:rsidRPr="00BF064D" w:rsidRDefault="00CE7EA5" w:rsidP="00CE7EA5">
      <w:pPr>
        <w:pStyle w:val="ListBullet2"/>
      </w:pPr>
      <w:r>
        <w:t xml:space="preserve">Official, </w:t>
      </w:r>
      <w:r w:rsidR="004874E2">
        <w:t>external</w:t>
      </w:r>
      <w:r w:rsidRPr="00BF064D">
        <w:t xml:space="preserve"> visitors </w:t>
      </w:r>
      <w:r w:rsidR="004874E2">
        <w:t xml:space="preserve">normally live and work </w:t>
      </w:r>
      <w:r w:rsidR="004874E2" w:rsidRPr="006D7D58">
        <w:rPr>
          <w:u w:val="single"/>
        </w:rPr>
        <w:t>out</w:t>
      </w:r>
      <w:r w:rsidR="004874E2">
        <w:t>side the GMA</w:t>
      </w:r>
      <w:r w:rsidRPr="00BF064D">
        <w:t>.</w:t>
      </w:r>
    </w:p>
    <w:p w14:paraId="1A9B54F0" w14:textId="2CF984D9" w:rsidR="0092773A" w:rsidRPr="000C4322" w:rsidRDefault="0092773A" w:rsidP="00457BCD">
      <w:pPr>
        <w:pStyle w:val="ListBullet3"/>
      </w:pPr>
      <w:r w:rsidRPr="000C4322">
        <w:t>Examples</w:t>
      </w:r>
      <w:r w:rsidR="006A4F67">
        <w:t xml:space="preserve"> of official, external visitors</w:t>
      </w:r>
      <w:r w:rsidRPr="000C4322">
        <w:t xml:space="preserve">: </w:t>
      </w:r>
    </w:p>
    <w:p w14:paraId="70FC42D1" w14:textId="77777777" w:rsidR="004A0A69" w:rsidRPr="000C4322" w:rsidRDefault="00BC4C8C" w:rsidP="00457BCD">
      <w:pPr>
        <w:pStyle w:val="ListBullet4"/>
      </w:pPr>
      <w:r w:rsidRPr="000C4322">
        <w:t>Leaders or staff from the parent organization on another continent</w:t>
      </w:r>
    </w:p>
    <w:p w14:paraId="2F33ACE4" w14:textId="77777777" w:rsidR="00B54B0C" w:rsidRPr="000C4322" w:rsidRDefault="004A0A69" w:rsidP="00457BCD">
      <w:pPr>
        <w:pStyle w:val="ListBullet4"/>
      </w:pPr>
      <w:r w:rsidRPr="000C4322">
        <w:t>R</w:t>
      </w:r>
      <w:r w:rsidR="00BC4C8C" w:rsidRPr="000C4322">
        <w:t>egional leaders or staff from another country</w:t>
      </w:r>
    </w:p>
    <w:p w14:paraId="7F0F0F4C" w14:textId="77777777" w:rsidR="00B54B0C" w:rsidRPr="000C4322" w:rsidRDefault="00B54B0C" w:rsidP="00457BCD">
      <w:pPr>
        <w:pStyle w:val="ListBullet4"/>
      </w:pPr>
      <w:r w:rsidRPr="000C4322">
        <w:t>Representatives from a funding organization monitoring the work</w:t>
      </w:r>
    </w:p>
    <w:p w14:paraId="2633C0CD" w14:textId="3A917CEC" w:rsidR="00E31E44" w:rsidRPr="000C4322" w:rsidRDefault="00E31E44" w:rsidP="00457BCD">
      <w:pPr>
        <w:pStyle w:val="ListBullet4"/>
      </w:pPr>
      <w:r w:rsidRPr="000C4322">
        <w:t>People from other organizations coming “to check out the work,” do safety audits, provide professional development</w:t>
      </w:r>
      <w:r w:rsidR="009E2626" w:rsidRPr="000C4322">
        <w:t>, or provide other services</w:t>
      </w:r>
    </w:p>
    <w:p w14:paraId="0A9DB136" w14:textId="77777777" w:rsidR="00B17F46" w:rsidRPr="000C4322" w:rsidRDefault="00B17F46" w:rsidP="00B17F46">
      <w:pPr>
        <w:pStyle w:val="ListBullet2"/>
      </w:pPr>
      <w:r w:rsidRPr="000C4322">
        <w:t xml:space="preserve">In this question, you’re trying to determine the total number of </w:t>
      </w:r>
      <w:r w:rsidRPr="000C4322">
        <w:rPr>
          <w:u w:val="single"/>
        </w:rPr>
        <w:t>official</w:t>
      </w:r>
      <w:r w:rsidRPr="000C4322">
        <w:t xml:space="preserve"> visitors from </w:t>
      </w:r>
      <w:r w:rsidRPr="000C4322">
        <w:rPr>
          <w:u w:val="single"/>
        </w:rPr>
        <w:t>outside</w:t>
      </w:r>
      <w:r w:rsidRPr="000C4322">
        <w:t xml:space="preserve"> the GMA, who would be traveling to </w:t>
      </w:r>
      <w:r w:rsidRPr="000C4322">
        <w:rPr>
          <w:u w:val="single"/>
        </w:rPr>
        <w:t>remote</w:t>
      </w:r>
      <w:r w:rsidRPr="000C4322">
        <w:t xml:space="preserve"> work locations. </w:t>
      </w:r>
    </w:p>
    <w:p w14:paraId="32C48A49" w14:textId="2C953AA7" w:rsidR="00C22AC5" w:rsidRPr="000C4322" w:rsidRDefault="00C22AC5" w:rsidP="00C22AC5">
      <w:pPr>
        <w:pStyle w:val="ListBullet2"/>
      </w:pPr>
      <w:r w:rsidRPr="000C4322">
        <w:t xml:space="preserve">This question does </w:t>
      </w:r>
      <w:r w:rsidRPr="000C4322">
        <w:rPr>
          <w:u w:val="single"/>
        </w:rPr>
        <w:t>not</w:t>
      </w:r>
      <w:r w:rsidRPr="000C4322">
        <w:t xml:space="preserve"> pertain to:</w:t>
      </w:r>
    </w:p>
    <w:p w14:paraId="3DB2283F" w14:textId="77777777" w:rsidR="00F329CF" w:rsidRDefault="00F329CF" w:rsidP="00F329CF">
      <w:pPr>
        <w:pStyle w:val="ListBullet3"/>
      </w:pPr>
      <w:r w:rsidRPr="00BF064D">
        <w:rPr>
          <w:u w:val="single"/>
        </w:rPr>
        <w:t>In</w:t>
      </w:r>
      <w:r w:rsidRPr="00BF064D">
        <w:t>ternal visitors (they’re asked about in Q10a).</w:t>
      </w:r>
    </w:p>
    <w:p w14:paraId="2F7D111F" w14:textId="77777777" w:rsidR="00457BCD" w:rsidRPr="00BF064D" w:rsidRDefault="00457BCD" w:rsidP="00457BCD">
      <w:pPr>
        <w:pStyle w:val="ListBullet3"/>
      </w:pPr>
      <w:r w:rsidRPr="000C4322">
        <w:t>Short-term workers (</w:t>
      </w:r>
      <w:r w:rsidRPr="00BF064D">
        <w:t xml:space="preserve">they’re asked about in Q11).  </w:t>
      </w:r>
    </w:p>
    <w:p w14:paraId="64172F21" w14:textId="104BE68D" w:rsidR="00F01B60" w:rsidRPr="00BF064D" w:rsidRDefault="00F01B60" w:rsidP="00F01B60">
      <w:pPr>
        <w:pStyle w:val="ListBullet3"/>
      </w:pPr>
      <w:r>
        <w:t xml:space="preserve">Personal visitors (they’re asked about in the Individual surveys, as the Overall respondents will probably know the total official visitors but not the </w:t>
      </w:r>
      <w:r w:rsidR="00DB6FF2">
        <w:t>total personal visitors their workers might have).</w:t>
      </w:r>
    </w:p>
    <w:p w14:paraId="73AA0BFD" w14:textId="77777777" w:rsidR="00C22AC5" w:rsidRPr="00BF064D" w:rsidRDefault="00966F93" w:rsidP="00C22AC5">
      <w:pPr>
        <w:pStyle w:val="ListBullet3"/>
      </w:pPr>
      <w:r w:rsidRPr="00BF064D">
        <w:t xml:space="preserve">People coming into the GMA and </w:t>
      </w:r>
      <w:r w:rsidRPr="00BF064D">
        <w:rPr>
          <w:u w:val="single"/>
        </w:rPr>
        <w:t>only</w:t>
      </w:r>
      <w:r w:rsidRPr="00BF064D">
        <w:t xml:space="preserve"> v</w:t>
      </w:r>
      <w:r w:rsidR="00C22AC5" w:rsidRPr="00BF064D">
        <w:t>isit</w:t>
      </w:r>
      <w:r w:rsidRPr="00BF064D">
        <w:t>ing</w:t>
      </w:r>
      <w:r w:rsidR="00C22AC5" w:rsidRPr="00BF064D">
        <w:t xml:space="preserve"> central places. Why? Because </w:t>
      </w:r>
      <w:r w:rsidR="00377430" w:rsidRPr="00BF064D">
        <w:t>TNA</w:t>
      </w:r>
      <w:r w:rsidR="00C22AC5" w:rsidRPr="00BF064D">
        <w:t>s primarily assess the transport required between central places and remote work locations, and it is during that trip which aviation is particularly effective at improving access for (most) visitors.</w:t>
      </w:r>
    </w:p>
    <w:p w14:paraId="5D9AE2AB" w14:textId="77777777" w:rsidR="00B97737" w:rsidRPr="00BF064D" w:rsidRDefault="00B97737" w:rsidP="00B97737">
      <w:pPr>
        <w:pStyle w:val="ListBullet2"/>
      </w:pPr>
      <w:r w:rsidRPr="00BF064D">
        <w:t>Tip: Consider printing the “</w:t>
      </w:r>
      <w:hyperlink w:anchor="_DEFINITIONS_SHEET_1" w:history="1">
        <w:r w:rsidRPr="00BF064D">
          <w:rPr>
            <w:rStyle w:val="Hyperlink"/>
          </w:rPr>
          <w:t>Definitions Sheet</w:t>
        </w:r>
      </w:hyperlink>
      <w:r w:rsidRPr="00BF064D">
        <w:t>,” which contains this table, and have it available during interviews.</w:t>
      </w:r>
    </w:p>
    <w:p w14:paraId="19F69A68" w14:textId="77777777" w:rsidR="00183131" w:rsidRPr="00BF064D" w:rsidRDefault="00183131" w:rsidP="00183131">
      <w:pPr>
        <w:pStyle w:val="ListBullet2"/>
      </w:pPr>
      <w:r w:rsidRPr="00BF064D">
        <w:t>If respondents are thinking about particular</w:t>
      </w:r>
      <w:r w:rsidR="00364C35" w:rsidRPr="00BF064D">
        <w:t xml:space="preserve"> travelers,</w:t>
      </w:r>
      <w:r w:rsidRPr="00BF064D">
        <w:t xml:space="preserve"> but are not sure which category they fit into, ask them about the </w:t>
      </w:r>
      <w:r w:rsidR="00364C35" w:rsidRPr="00BF064D">
        <w:t>travelers.</w:t>
      </w:r>
      <w:r w:rsidRPr="00BF064D">
        <w:t xml:space="preserve"> From their description, you should be able to determine which category the people fit into. </w:t>
      </w:r>
    </w:p>
    <w:p w14:paraId="248E4AEB" w14:textId="77777777" w:rsidR="002C68EB" w:rsidRPr="00BF064D" w:rsidRDefault="002C68EB" w:rsidP="002C68EB">
      <w:pPr>
        <w:pStyle w:val="ListBullet2"/>
      </w:pPr>
      <w:r w:rsidRPr="00BF064D">
        <w:t xml:space="preserve">Enter the data on the </w:t>
      </w:r>
      <w:r w:rsidR="004449F6" w:rsidRPr="00BF064D">
        <w:t>Overall-</w:t>
      </w:r>
      <w:r w:rsidR="00322906" w:rsidRPr="00BF064D">
        <w:t>Main</w:t>
      </w:r>
      <w:r w:rsidRPr="00BF064D">
        <w:t xml:space="preserve"> Excel sheet.</w:t>
      </w:r>
    </w:p>
    <w:p w14:paraId="01DCE9A0" w14:textId="77777777" w:rsidR="007C0CF7" w:rsidRPr="00BF064D" w:rsidRDefault="007C0CF7" w:rsidP="007C0CF7">
      <w:pPr>
        <w:pStyle w:val="ListBullet2"/>
      </w:pPr>
      <w:r w:rsidRPr="00BF064D">
        <w:t xml:space="preserve">This information will be used to answer </w:t>
      </w:r>
      <w:r w:rsidR="000B2484" w:rsidRPr="00BF064D">
        <w:t>Q</w:t>
      </w:r>
      <w:r w:rsidRPr="00BF064D">
        <w:t>uestion 7 on the SMI Tool.</w:t>
      </w:r>
    </w:p>
    <w:p w14:paraId="12FB40D9" w14:textId="77777777" w:rsidR="0078363A" w:rsidRPr="00BF064D" w:rsidRDefault="00C97F73" w:rsidP="007C2846">
      <w:pPr>
        <w:pStyle w:val="Heading5"/>
      </w:pPr>
      <w:r w:rsidRPr="00BF064D">
        <w:t>Q1</w:t>
      </w:r>
      <w:r w:rsidR="00F90DCC" w:rsidRPr="00BF064D">
        <w:t>1</w:t>
      </w:r>
      <w:r w:rsidR="00B576F5" w:rsidRPr="00BF064D">
        <w:t xml:space="preserve"> – </w:t>
      </w:r>
      <w:r w:rsidR="001E588F" w:rsidRPr="00BF064D">
        <w:t xml:space="preserve">Importance of </w:t>
      </w:r>
      <w:r w:rsidR="00B576F5" w:rsidRPr="00BF064D">
        <w:t>Short-Term W</w:t>
      </w:r>
      <w:r w:rsidRPr="00BF064D">
        <w:t>orkers</w:t>
      </w:r>
      <w:r w:rsidR="00A16F3D" w:rsidRPr="00BF064D">
        <w:t xml:space="preserve"> </w:t>
      </w:r>
      <w:r w:rsidR="001E588F" w:rsidRPr="00BF064D">
        <w:t xml:space="preserve">  </w:t>
      </w:r>
    </w:p>
    <w:p w14:paraId="4BF36E45" w14:textId="3C140442" w:rsidR="003B5195" w:rsidRPr="00BF064D" w:rsidRDefault="00B17F46" w:rsidP="0078363A">
      <w:pPr>
        <w:pStyle w:val="ListBullet2"/>
      </w:pPr>
      <w:r>
        <w:rPr>
          <w:rStyle w:val="Note"/>
        </w:rPr>
        <w:t xml:space="preserve">Definition: </w:t>
      </w:r>
      <w:r w:rsidRPr="00B17F46">
        <w:rPr>
          <w:b/>
          <w:bCs/>
        </w:rPr>
        <w:t>S</w:t>
      </w:r>
      <w:r w:rsidR="00224E49" w:rsidRPr="00B17F46">
        <w:rPr>
          <w:b/>
          <w:bCs/>
        </w:rPr>
        <w:t>hort-term worker</w:t>
      </w:r>
      <w:r w:rsidR="00224E49" w:rsidRPr="00BF064D">
        <w:t xml:space="preserve"> </w:t>
      </w:r>
      <w:r>
        <w:t>=</w:t>
      </w:r>
      <w:r w:rsidR="00224E49" w:rsidRPr="00BF064D">
        <w:t xml:space="preserve"> </w:t>
      </w:r>
      <w:r w:rsidR="000A47FF" w:rsidRPr="00BF064D">
        <w:t>someone</w:t>
      </w:r>
      <w:r w:rsidR="00873A1B" w:rsidRPr="00BF064D">
        <w:t xml:space="preserve"> </w:t>
      </w:r>
      <w:r w:rsidR="00224E49" w:rsidRPr="00BF064D">
        <w:t xml:space="preserve">from outside the organization, </w:t>
      </w:r>
      <w:r w:rsidR="00873A1B" w:rsidRPr="00BF064D">
        <w:t xml:space="preserve">who performs </w:t>
      </w:r>
      <w:r w:rsidR="00224E49" w:rsidRPr="00BF064D">
        <w:t xml:space="preserve">organizational duties </w:t>
      </w:r>
      <w:r w:rsidR="0078363A" w:rsidRPr="00BF064D">
        <w:t xml:space="preserve">for a specific length of time. </w:t>
      </w:r>
    </w:p>
    <w:p w14:paraId="54DA28B4" w14:textId="31414AC1" w:rsidR="00F33BE5" w:rsidRPr="00BF064D" w:rsidRDefault="00F33BE5" w:rsidP="00F33BE5">
      <w:pPr>
        <w:pStyle w:val="ListBullet2"/>
      </w:pPr>
      <w:r w:rsidRPr="00BF064D">
        <w:lastRenderedPageBreak/>
        <w:t xml:space="preserve">These are people assigned to </w:t>
      </w:r>
      <w:hyperlink w:anchor="RemoteWorkLocation" w:history="1">
        <w:r w:rsidRPr="00AC2AA9">
          <w:rPr>
            <w:rStyle w:val="Hyperlink"/>
          </w:rPr>
          <w:t>remote work locations</w:t>
        </w:r>
      </w:hyperlink>
      <w:r w:rsidRPr="00BF064D">
        <w:t xml:space="preserve"> and are based there (</w:t>
      </w:r>
      <w:r w:rsidR="00AC3436" w:rsidRPr="00BF064D">
        <w:t>i.e.,</w:t>
      </w:r>
      <w:r w:rsidRPr="00BF064D">
        <w:t xml:space="preserve"> they live there) </w:t>
      </w:r>
      <w:r w:rsidR="00C84BA7" w:rsidRPr="00BF064D">
        <w:t>for a relatively-long period of time (</w:t>
      </w:r>
      <w:r w:rsidR="00AC3436" w:rsidRPr="00BF064D">
        <w:t>i.e.,</w:t>
      </w:r>
      <w:r w:rsidR="00C84BA7" w:rsidRPr="00BF064D">
        <w:t xml:space="preserve"> several weeks or months).</w:t>
      </w:r>
    </w:p>
    <w:p w14:paraId="7C05E71E" w14:textId="77777777" w:rsidR="00A81B1D" w:rsidRPr="00BF064D" w:rsidRDefault="00A81B1D" w:rsidP="00A81B1D">
      <w:pPr>
        <w:pStyle w:val="ListBullet2"/>
      </w:pPr>
      <w:r w:rsidRPr="00BF064D">
        <w:t>What we’re looking for here is people who generally don’t have the cultural functionality to travel to remote work locations on their own.</w:t>
      </w:r>
    </w:p>
    <w:p w14:paraId="098058DF" w14:textId="399843A9" w:rsidR="00A81B1D" w:rsidRPr="00BF064D" w:rsidRDefault="00A81B1D" w:rsidP="00A81B1D">
      <w:pPr>
        <w:pStyle w:val="ListBullet2"/>
      </w:pPr>
      <w:r w:rsidRPr="00BF064D">
        <w:t xml:space="preserve">For TNA purposes, short-term workers do not include local people who </w:t>
      </w:r>
      <w:r w:rsidR="0090142E">
        <w:t xml:space="preserve">regularly </w:t>
      </w:r>
      <w:r w:rsidRPr="00BF064D">
        <w:t>help with organizational work, such as language helpers.</w:t>
      </w:r>
    </w:p>
    <w:p w14:paraId="7FD47494" w14:textId="77777777" w:rsidR="00AC2AA9" w:rsidRDefault="00F33BE5" w:rsidP="00F33BE5">
      <w:pPr>
        <w:pStyle w:val="ListBullet2"/>
      </w:pPr>
      <w:r w:rsidRPr="00BF064D">
        <w:t xml:space="preserve">Examples of short-term workers: </w:t>
      </w:r>
    </w:p>
    <w:p w14:paraId="72DB2BAF" w14:textId="77777777" w:rsidR="00AC2AA9" w:rsidRDefault="00F33BE5" w:rsidP="00AC2AA9">
      <w:pPr>
        <w:pStyle w:val="ListBullet3"/>
      </w:pPr>
      <w:r w:rsidRPr="00BF064D">
        <w:t xml:space="preserve">Non-mission doctors from Europe working at a remote mission hospital in Africa for 2 weeks. </w:t>
      </w:r>
    </w:p>
    <w:p w14:paraId="5A051ADF" w14:textId="77777777" w:rsidR="00AC2AA9" w:rsidRDefault="00F33BE5" w:rsidP="00AC2AA9">
      <w:pPr>
        <w:pStyle w:val="ListBullet3"/>
      </w:pPr>
      <w:r w:rsidRPr="00BF064D">
        <w:t xml:space="preserve">College students from the USA doing a vacation Bible school program in a village in Peru for a month. </w:t>
      </w:r>
    </w:p>
    <w:p w14:paraId="505860D9" w14:textId="5D27C6DE" w:rsidR="00F33BE5" w:rsidRPr="00BF064D" w:rsidRDefault="00F33BE5" w:rsidP="00AC2AA9">
      <w:pPr>
        <w:pStyle w:val="ListBullet3"/>
      </w:pPr>
      <w:r w:rsidRPr="00BF064D">
        <w:t>A construction team from Australia renovating a worker’s village house in PNG for 3 weeks.</w:t>
      </w:r>
    </w:p>
    <w:p w14:paraId="69884E67" w14:textId="77777777" w:rsidR="00E37B43" w:rsidRPr="00BF064D" w:rsidRDefault="000C383F" w:rsidP="00E37B43">
      <w:pPr>
        <w:pStyle w:val="ListBullet2"/>
      </w:pPr>
      <w:r w:rsidRPr="00BF064D">
        <w:t>Also b</w:t>
      </w:r>
      <w:r w:rsidR="00E37B43" w:rsidRPr="00BF064D">
        <w:t xml:space="preserve">e sure to </w:t>
      </w:r>
      <w:r w:rsidR="00F24439" w:rsidRPr="00BF064D">
        <w:t>write</w:t>
      </w:r>
      <w:r w:rsidR="00E37B43" w:rsidRPr="00BF064D">
        <w:t xml:space="preserve"> </w:t>
      </w:r>
      <w:r w:rsidR="00F24439" w:rsidRPr="00BF064D">
        <w:t xml:space="preserve">any other details, such as </w:t>
      </w:r>
      <w:r w:rsidR="00E37B43" w:rsidRPr="00BF064D">
        <w:t>the number</w:t>
      </w:r>
      <w:r w:rsidR="00F24439" w:rsidRPr="00BF064D">
        <w:t xml:space="preserve"> of future short-term workers</w:t>
      </w:r>
      <w:r w:rsidR="00E37B43" w:rsidRPr="00BF064D">
        <w:t xml:space="preserve">, in the </w:t>
      </w:r>
      <w:r w:rsidR="00C37100" w:rsidRPr="00BF064D">
        <w:t>r</w:t>
      </w:r>
      <w:r w:rsidR="00E37B43" w:rsidRPr="00BF064D">
        <w:t xml:space="preserve">espondent’s </w:t>
      </w:r>
      <w:r w:rsidR="00C37100" w:rsidRPr="00BF064D">
        <w:t>r</w:t>
      </w:r>
      <w:r w:rsidR="00E37B43" w:rsidRPr="00BF064D">
        <w:t>ecord.</w:t>
      </w:r>
      <w:r w:rsidR="009D224A" w:rsidRPr="00BF064D">
        <w:t xml:space="preserve">  </w:t>
      </w:r>
    </w:p>
    <w:p w14:paraId="5537589C" w14:textId="77777777" w:rsidR="008E4D0D" w:rsidRPr="00BF064D" w:rsidRDefault="008E4D0D" w:rsidP="008E4D0D">
      <w:pPr>
        <w:pStyle w:val="ListBullet2"/>
      </w:pPr>
      <w:r w:rsidRPr="00BF064D">
        <w:t>The question pertains to:</w:t>
      </w:r>
    </w:p>
    <w:p w14:paraId="474F2C97" w14:textId="77777777" w:rsidR="008E4D0D" w:rsidRPr="00BF064D" w:rsidRDefault="008E4D0D" w:rsidP="008E4D0D">
      <w:pPr>
        <w:pStyle w:val="ListBullet3"/>
      </w:pPr>
      <w:r w:rsidRPr="00BF064D">
        <w:t>The importance of short-term workers to the overall work in the</w:t>
      </w:r>
      <w:r w:rsidR="00695D61" w:rsidRPr="00BF064D">
        <w:t xml:space="preserve"> </w:t>
      </w:r>
      <w:r w:rsidR="00695D61" w:rsidRPr="00BF064D">
        <w:rPr>
          <w:b/>
        </w:rPr>
        <w:t>g</w:t>
      </w:r>
      <w:r w:rsidRPr="00BF064D">
        <w:rPr>
          <w:b/>
        </w:rPr>
        <w:t>eographic ministry area</w:t>
      </w:r>
      <w:r w:rsidRPr="00BF064D">
        <w:t>, not to the work of the respondent. That is, to the project(s)/endeavors being undertaken in the GMA as a whole.</w:t>
      </w:r>
    </w:p>
    <w:p w14:paraId="436E877B" w14:textId="17FBD74E" w:rsidR="008E4D0D" w:rsidRPr="00AC2AA9" w:rsidRDefault="008E4D0D" w:rsidP="008E4D0D">
      <w:pPr>
        <w:pStyle w:val="ListBullet3"/>
      </w:pPr>
      <w:r w:rsidRPr="00BF064D">
        <w:t xml:space="preserve">Short-termers who are working </w:t>
      </w:r>
      <w:r w:rsidRPr="00AC2AA9">
        <w:t xml:space="preserve">at </w:t>
      </w:r>
      <w:r w:rsidRPr="00AC2AA9">
        <w:rPr>
          <w:b/>
        </w:rPr>
        <w:t>remote work locations</w:t>
      </w:r>
      <w:r w:rsidRPr="00AC2AA9">
        <w:t xml:space="preserve">, not at </w:t>
      </w:r>
      <w:hyperlink w:anchor="CentralPlace" w:history="1">
        <w:r w:rsidRPr="00AC2AA9">
          <w:rPr>
            <w:rStyle w:val="Hyperlink"/>
          </w:rPr>
          <w:t>central places</w:t>
        </w:r>
      </w:hyperlink>
      <w:r w:rsidRPr="00AC2AA9">
        <w:t>, such as country offices or mission bases/centers.</w:t>
      </w:r>
    </w:p>
    <w:p w14:paraId="7B1664E7" w14:textId="41CC475A" w:rsidR="00AC2AA9" w:rsidRPr="00AC2AA9" w:rsidRDefault="00AC2AA9" w:rsidP="00AC2AA9">
      <w:pPr>
        <w:pStyle w:val="ListBullet4"/>
      </w:pPr>
      <w:r w:rsidRPr="00AC2AA9">
        <w:t xml:space="preserve">Remote work location (RWL) = A location at which someone does their work, that is distant from, far away from, or geographically separate from </w:t>
      </w:r>
      <w:r w:rsidR="00B77D75">
        <w:t>their</w:t>
      </w:r>
      <w:r w:rsidRPr="00AC2AA9">
        <w:t xml:space="preserve"> central place. </w:t>
      </w:r>
    </w:p>
    <w:p w14:paraId="5B9BD024" w14:textId="77777777" w:rsidR="00F453C8" w:rsidRPr="00AC2AA9" w:rsidRDefault="00F453C8" w:rsidP="00F453C8">
      <w:pPr>
        <w:pStyle w:val="ListBullet2"/>
      </w:pPr>
      <w:r w:rsidRPr="00AC2AA9">
        <w:t xml:space="preserve">This question does not pertain to visitors (they’re </w:t>
      </w:r>
      <w:r w:rsidR="009D224A" w:rsidRPr="00AC2AA9">
        <w:t>asked about</w:t>
      </w:r>
      <w:r w:rsidRPr="00AC2AA9">
        <w:t xml:space="preserve"> in Q1</w:t>
      </w:r>
      <w:r w:rsidR="00F90DCC" w:rsidRPr="00AC2AA9">
        <w:t>0</w:t>
      </w:r>
      <w:r w:rsidRPr="00AC2AA9">
        <w:t>).</w:t>
      </w:r>
      <w:r w:rsidR="009D224A" w:rsidRPr="00AC2AA9">
        <w:t xml:space="preserve">  </w:t>
      </w:r>
    </w:p>
    <w:p w14:paraId="038CCA81" w14:textId="77777777" w:rsidR="00183131" w:rsidRPr="00BF064D" w:rsidRDefault="00183131" w:rsidP="00183131">
      <w:pPr>
        <w:pStyle w:val="ListBullet2"/>
      </w:pPr>
      <w:r w:rsidRPr="00AC2AA9">
        <w:t>If respondents are thinking about particular workers, but are not sure which category they fit into, ask them about the workers. From their description, you should be able to determine which category the</w:t>
      </w:r>
      <w:r w:rsidRPr="00BF064D">
        <w:t xml:space="preserve"> people fit into. </w:t>
      </w:r>
    </w:p>
    <w:p w14:paraId="4B415DAD" w14:textId="77777777" w:rsidR="00B97737" w:rsidRPr="00BF064D" w:rsidRDefault="00B97737" w:rsidP="00B97737">
      <w:pPr>
        <w:pStyle w:val="ListBullet2"/>
      </w:pPr>
      <w:r w:rsidRPr="00BF064D">
        <w:t>Tip: Consider printing the “</w:t>
      </w:r>
      <w:hyperlink w:anchor="_DEFINITIONS_SHEET_1" w:history="1">
        <w:r w:rsidRPr="00BF064D">
          <w:rPr>
            <w:rStyle w:val="Hyperlink"/>
          </w:rPr>
          <w:t>Definitions Sheet</w:t>
        </w:r>
      </w:hyperlink>
      <w:r w:rsidRPr="00BF064D">
        <w:t>,” which contains this table, and have it available during interviews.</w:t>
      </w:r>
    </w:p>
    <w:p w14:paraId="25B39323" w14:textId="77777777" w:rsidR="007C3625" w:rsidRPr="00BF064D" w:rsidRDefault="007C3625" w:rsidP="007C3625">
      <w:pPr>
        <w:pStyle w:val="ListBullet2"/>
      </w:pPr>
      <w:r w:rsidRPr="00BF064D">
        <w:t>Enter values using one decimal place (</w:t>
      </w:r>
      <w:r w:rsidR="00AC3436" w:rsidRPr="00BF064D">
        <w:t>e.g.,</w:t>
      </w:r>
      <w:r w:rsidRPr="00BF064D">
        <w:t xml:space="preserve"> 3.0, 5.0).</w:t>
      </w:r>
    </w:p>
    <w:p w14:paraId="75205EA8" w14:textId="77777777" w:rsidR="008E4D0D" w:rsidRPr="00BF064D" w:rsidRDefault="008E4D0D" w:rsidP="008E4D0D">
      <w:pPr>
        <w:pStyle w:val="ListBullet2"/>
      </w:pPr>
      <w:r w:rsidRPr="00BF064D">
        <w:t xml:space="preserve">If no short-termers would be working in the geographic ministry area, enter </w:t>
      </w:r>
      <w:r w:rsidR="00166AAF" w:rsidRPr="00BF064D">
        <w:t>“</w:t>
      </w:r>
      <w:r w:rsidRPr="00BF064D">
        <w:rPr>
          <w:b/>
        </w:rPr>
        <w:t>0</w:t>
      </w:r>
      <w:r w:rsidR="004225EF" w:rsidRPr="00BF064D">
        <w:rPr>
          <w:b/>
        </w:rPr>
        <w:t>,</w:t>
      </w:r>
      <w:r w:rsidR="00166AAF" w:rsidRPr="00BF064D">
        <w:t>”</w:t>
      </w:r>
      <w:r w:rsidR="004225EF" w:rsidRPr="00BF064D">
        <w:t xml:space="preserve"> as in “short-termers would be of zero importance to the work in the GMA.”</w:t>
      </w:r>
      <w:r w:rsidRPr="00BF064D">
        <w:t xml:space="preserve"> </w:t>
      </w:r>
    </w:p>
    <w:p w14:paraId="75DC5507" w14:textId="77777777" w:rsidR="006A761D" w:rsidRPr="00BF064D" w:rsidRDefault="006A761D" w:rsidP="006A761D">
      <w:pPr>
        <w:pStyle w:val="ListBullet2"/>
      </w:pPr>
      <w:r w:rsidRPr="00BF064D">
        <w:t xml:space="preserve">Enter the </w:t>
      </w:r>
      <w:r w:rsidR="00914DB6" w:rsidRPr="00BF064D">
        <w:t>data</w:t>
      </w:r>
      <w:r w:rsidRPr="00BF064D">
        <w:t xml:space="preserve"> on the </w:t>
      </w:r>
      <w:r w:rsidR="004449F6" w:rsidRPr="00BF064D">
        <w:t>Overall-</w:t>
      </w:r>
      <w:r w:rsidR="00322906" w:rsidRPr="00BF064D">
        <w:t>Main</w:t>
      </w:r>
      <w:r w:rsidRPr="00BF064D">
        <w:t xml:space="preserve"> </w:t>
      </w:r>
      <w:r w:rsidR="0072523B" w:rsidRPr="00BF064D">
        <w:t>Excel sheet</w:t>
      </w:r>
      <w:r w:rsidRPr="00BF064D">
        <w:t>.</w:t>
      </w:r>
    </w:p>
    <w:p w14:paraId="20B6F371" w14:textId="77777777" w:rsidR="001C7667" w:rsidRPr="00BF064D" w:rsidRDefault="00F43608" w:rsidP="00387987">
      <w:pPr>
        <w:pStyle w:val="Heading5"/>
        <w:spacing w:before="360"/>
      </w:pPr>
      <w:r w:rsidRPr="00BF064D">
        <w:t>Q</w:t>
      </w:r>
      <w:r w:rsidR="004212EB" w:rsidRPr="00BF064D">
        <w:t>1</w:t>
      </w:r>
      <w:r w:rsidR="00F90DCC" w:rsidRPr="00BF064D">
        <w:t>2</w:t>
      </w:r>
      <w:r w:rsidR="004212EB" w:rsidRPr="00BF064D">
        <w:t xml:space="preserve"> – Coordinate</w:t>
      </w:r>
      <w:r w:rsidR="00FB6F4B" w:rsidRPr="00BF064D">
        <w:t>/</w:t>
      </w:r>
      <w:r w:rsidR="00B576F5" w:rsidRPr="00BF064D">
        <w:t>A</w:t>
      </w:r>
      <w:r w:rsidRPr="00BF064D">
        <w:t>dministrate</w:t>
      </w:r>
      <w:r w:rsidR="00FB6F4B" w:rsidRPr="00BF064D">
        <w:t>/</w:t>
      </w:r>
      <w:r w:rsidR="00B576F5" w:rsidRPr="00BF064D">
        <w:t>M</w:t>
      </w:r>
      <w:r w:rsidRPr="00BF064D">
        <w:t>anage</w:t>
      </w:r>
      <w:r w:rsidR="00A16F3D" w:rsidRPr="00BF064D">
        <w:t xml:space="preserve"> </w:t>
      </w:r>
    </w:p>
    <w:p w14:paraId="25A6004F" w14:textId="77777777" w:rsidR="00F43608" w:rsidRPr="00BF064D" w:rsidRDefault="00F43608" w:rsidP="001C7667">
      <w:pPr>
        <w:pStyle w:val="ListBullet2"/>
      </w:pPr>
      <w:r w:rsidRPr="00BF064D">
        <w:t xml:space="preserve">Some workers </w:t>
      </w:r>
      <w:r w:rsidR="004212EB" w:rsidRPr="00BF064D">
        <w:t>have jobs in which they have to coordinate</w:t>
      </w:r>
      <w:r w:rsidR="00FB6F4B" w:rsidRPr="00BF064D">
        <w:t>/</w:t>
      </w:r>
      <w:r w:rsidR="004212EB" w:rsidRPr="00BF064D">
        <w:t>administrate</w:t>
      </w:r>
      <w:r w:rsidR="00FB6F4B" w:rsidRPr="00BF064D">
        <w:t>/</w:t>
      </w:r>
      <w:r w:rsidR="004212EB" w:rsidRPr="00BF064D">
        <w:t>manage (such as country-level leaders and project managers)</w:t>
      </w:r>
      <w:r w:rsidR="00A16F3D" w:rsidRPr="00BF064D">
        <w:t xml:space="preserve">. </w:t>
      </w:r>
      <w:r w:rsidR="004212EB" w:rsidRPr="00BF064D">
        <w:t xml:space="preserve">You’re looking for the </w:t>
      </w:r>
      <w:r w:rsidR="000B2D09" w:rsidRPr="00BF064D">
        <w:t>number</w:t>
      </w:r>
      <w:r w:rsidR="004212EB" w:rsidRPr="00BF064D">
        <w:t xml:space="preserve"> who would have to travel </w:t>
      </w:r>
      <w:r w:rsidRPr="00BF064D">
        <w:t>in order to</w:t>
      </w:r>
      <w:r w:rsidR="004212EB" w:rsidRPr="00BF064D">
        <w:t xml:space="preserve"> do so.</w:t>
      </w:r>
      <w:r w:rsidRPr="00BF064D">
        <w:t xml:space="preserve"> </w:t>
      </w:r>
    </w:p>
    <w:p w14:paraId="6C668A66" w14:textId="77777777" w:rsidR="002C7D16" w:rsidRPr="00BF064D" w:rsidRDefault="00F20D17" w:rsidP="00F20D17">
      <w:pPr>
        <w:pStyle w:val="ListBullet2"/>
      </w:pPr>
      <w:r w:rsidRPr="00BF064D">
        <w:t xml:space="preserve">If there are none, </w:t>
      </w:r>
      <w:r w:rsidR="002C7D16" w:rsidRPr="00BF064D">
        <w:t xml:space="preserve">enter </w:t>
      </w:r>
      <w:r w:rsidRPr="00BF064D">
        <w:t>“</w:t>
      </w:r>
      <w:r w:rsidR="002C7D16" w:rsidRPr="00BF064D">
        <w:rPr>
          <w:b/>
        </w:rPr>
        <w:t>0</w:t>
      </w:r>
      <w:r w:rsidR="002C7D16" w:rsidRPr="00BF064D">
        <w:t>.</w:t>
      </w:r>
      <w:r w:rsidRPr="00BF064D">
        <w:t>”</w:t>
      </w:r>
      <w:r w:rsidR="002C7D16" w:rsidRPr="00BF064D">
        <w:t xml:space="preserve"> </w:t>
      </w:r>
      <w:r w:rsidRPr="00BF064D">
        <w:t>If the respondent doesn’t know, enter “</w:t>
      </w:r>
      <w:r w:rsidRPr="00BF064D">
        <w:rPr>
          <w:b/>
        </w:rPr>
        <w:t>Don’t Know</w:t>
      </w:r>
      <w:r w:rsidRPr="00BF064D">
        <w:t>.”</w:t>
      </w:r>
    </w:p>
    <w:p w14:paraId="34D851A2" w14:textId="77777777" w:rsidR="0072523B" w:rsidRPr="00BF064D" w:rsidRDefault="0072523B" w:rsidP="00F20D17">
      <w:pPr>
        <w:pStyle w:val="ListBullet2"/>
      </w:pPr>
      <w:r w:rsidRPr="00BF064D">
        <w:t xml:space="preserve">Enter the </w:t>
      </w:r>
      <w:r w:rsidR="00914DB6" w:rsidRPr="00BF064D">
        <w:t>data</w:t>
      </w:r>
      <w:r w:rsidRPr="00BF064D">
        <w:t xml:space="preserve"> on the </w:t>
      </w:r>
      <w:r w:rsidR="004449F6" w:rsidRPr="00BF064D">
        <w:t>Overall-</w:t>
      </w:r>
      <w:r w:rsidR="00322906" w:rsidRPr="00BF064D">
        <w:t>Main</w:t>
      </w:r>
      <w:r w:rsidRPr="00BF064D">
        <w:t xml:space="preserve"> Excel sheet.</w:t>
      </w:r>
    </w:p>
    <w:p w14:paraId="69C080F3" w14:textId="77777777" w:rsidR="001C7667" w:rsidRPr="00BF064D" w:rsidRDefault="00C97F73" w:rsidP="00C71B86">
      <w:pPr>
        <w:pStyle w:val="Heading5"/>
        <w:spacing w:before="360"/>
      </w:pPr>
      <w:r w:rsidRPr="00BF064D">
        <w:t>Q1</w:t>
      </w:r>
      <w:r w:rsidR="00F90DCC" w:rsidRPr="00BF064D">
        <w:t>3</w:t>
      </w:r>
      <w:r w:rsidRPr="00BF064D">
        <w:t xml:space="preserve"> – </w:t>
      </w:r>
      <w:r w:rsidR="00B576F5" w:rsidRPr="00BF064D">
        <w:t>High T</w:t>
      </w:r>
      <w:r w:rsidR="00C313B7" w:rsidRPr="00BF064D">
        <w:t xml:space="preserve">ravel </w:t>
      </w:r>
      <w:r w:rsidR="00B576F5" w:rsidRPr="00BF064D">
        <w:t>R</w:t>
      </w:r>
      <w:r w:rsidR="00C313B7" w:rsidRPr="00BF064D">
        <w:t>equirements</w:t>
      </w:r>
      <w:r w:rsidR="00A16F3D" w:rsidRPr="00BF064D">
        <w:t xml:space="preserve"> </w:t>
      </w:r>
    </w:p>
    <w:p w14:paraId="71A35949" w14:textId="77777777" w:rsidR="00EC611D" w:rsidRDefault="00EC611D" w:rsidP="00EC611D">
      <w:pPr>
        <w:pStyle w:val="ListBullet2"/>
        <w:rPr>
          <w:rStyle w:val="Note"/>
          <w:b w:val="0"/>
          <w:bCs w:val="0"/>
          <w:color w:val="auto"/>
        </w:rPr>
      </w:pPr>
      <w:r>
        <w:rPr>
          <w:rStyle w:val="Note"/>
        </w:rPr>
        <w:t>Definition:</w:t>
      </w:r>
      <w:r>
        <w:rPr>
          <w:rStyle w:val="Note"/>
          <w:b w:val="0"/>
          <w:bCs w:val="0"/>
          <w:color w:val="auto"/>
        </w:rPr>
        <w:t xml:space="preserve"> </w:t>
      </w:r>
      <w:r w:rsidRPr="003413BD">
        <w:rPr>
          <w:rStyle w:val="Note"/>
          <w:color w:val="auto"/>
        </w:rPr>
        <w:t>High travel requirements</w:t>
      </w:r>
      <w:r>
        <w:rPr>
          <w:rStyle w:val="Note"/>
          <w:b w:val="0"/>
          <w:bCs w:val="0"/>
          <w:color w:val="auto"/>
        </w:rPr>
        <w:t xml:space="preserve"> entails having to do at least four of the following:</w:t>
      </w:r>
    </w:p>
    <w:p w14:paraId="22A52F65" w14:textId="77777777" w:rsidR="00EC611D" w:rsidRPr="00A53CED" w:rsidRDefault="00EC611D" w:rsidP="00EC611D">
      <w:pPr>
        <w:pStyle w:val="ListBullet3"/>
      </w:pPr>
      <w:r w:rsidRPr="00A53CED">
        <w:t>Make many trips in a year</w:t>
      </w:r>
    </w:p>
    <w:p w14:paraId="3618027E" w14:textId="77777777" w:rsidR="00EC611D" w:rsidRPr="00A53CED" w:rsidRDefault="00EC611D" w:rsidP="00EC611D">
      <w:pPr>
        <w:pStyle w:val="ListBullet3"/>
      </w:pPr>
      <w:r w:rsidRPr="00A53CED">
        <w:t>Visit many different locations</w:t>
      </w:r>
    </w:p>
    <w:p w14:paraId="52247C94" w14:textId="77777777" w:rsidR="00EC611D" w:rsidRPr="00A53CED" w:rsidRDefault="00EC611D" w:rsidP="00EC611D">
      <w:pPr>
        <w:pStyle w:val="ListBullet3"/>
      </w:pPr>
      <w:r w:rsidRPr="00A53CED">
        <w:lastRenderedPageBreak/>
        <w:t>Travel throughout a large geographic area</w:t>
      </w:r>
    </w:p>
    <w:p w14:paraId="5CCC2DAE" w14:textId="77777777" w:rsidR="00EC611D" w:rsidRPr="00A53CED" w:rsidRDefault="00EC611D" w:rsidP="00EC611D">
      <w:pPr>
        <w:pStyle w:val="ListBullet3"/>
      </w:pPr>
      <w:r w:rsidRPr="00A53CED">
        <w:t>Travel in a timely manner (i.e., depart and arrive on schedule)</w:t>
      </w:r>
    </w:p>
    <w:p w14:paraId="200145FA" w14:textId="77777777" w:rsidR="00EC611D" w:rsidRPr="00A53CED" w:rsidRDefault="00EC611D" w:rsidP="00EC611D">
      <w:pPr>
        <w:pStyle w:val="ListBullet3"/>
      </w:pPr>
      <w:r w:rsidRPr="00A53CED">
        <w:t>Make one trip shortly after another (in close succession)</w:t>
      </w:r>
    </w:p>
    <w:p w14:paraId="6BE65285" w14:textId="77777777" w:rsidR="00EC611D" w:rsidRPr="00A53CED" w:rsidRDefault="00EC611D" w:rsidP="00EC611D">
      <w:pPr>
        <w:pStyle w:val="ListBullet3"/>
      </w:pPr>
      <w:r w:rsidRPr="00A53CED">
        <w:t>Make trips with short stays at destinations</w:t>
      </w:r>
    </w:p>
    <w:p w14:paraId="2F5B2EA0" w14:textId="77777777" w:rsidR="00956377" w:rsidRPr="00BF064D" w:rsidRDefault="00ED0D54" w:rsidP="001C7667">
      <w:pPr>
        <w:pStyle w:val="ListBullet2"/>
      </w:pPr>
      <w:r w:rsidRPr="00BF064D">
        <w:t>All six of th</w:t>
      </w:r>
      <w:r w:rsidR="001C7667" w:rsidRPr="00BF064D">
        <w:t>e</w:t>
      </w:r>
      <w:r w:rsidRPr="00BF064D">
        <w:t xml:space="preserve"> characteristics</w:t>
      </w:r>
      <w:r w:rsidR="00C84BA7" w:rsidRPr="00BF064D">
        <w:t xml:space="preserve"> listed on the survey form</w:t>
      </w:r>
      <w:r w:rsidRPr="00BF064D">
        <w:t>, taken together, constitute “high travel requirements.</w:t>
      </w:r>
      <w:r w:rsidR="002B42DA" w:rsidRPr="00BF064D">
        <w:t xml:space="preserve">” </w:t>
      </w:r>
      <w:r w:rsidR="00434833" w:rsidRPr="00BF064D">
        <w:t xml:space="preserve">However, if four of the six apply, consider </w:t>
      </w:r>
      <w:r w:rsidR="00036419" w:rsidRPr="00BF064D">
        <w:t>traveler</w:t>
      </w:r>
      <w:r w:rsidR="004B4045" w:rsidRPr="00BF064D">
        <w:t>s</w:t>
      </w:r>
      <w:r w:rsidR="00434833" w:rsidRPr="00BF064D">
        <w:t xml:space="preserve"> as having high travel requirements</w:t>
      </w:r>
      <w:r w:rsidR="00A16F3D" w:rsidRPr="00BF064D">
        <w:t xml:space="preserve">. </w:t>
      </w:r>
    </w:p>
    <w:p w14:paraId="58186F83" w14:textId="1A3335C9" w:rsidR="00C97F73" w:rsidRPr="00BF064D" w:rsidRDefault="0014623F" w:rsidP="00956377">
      <w:pPr>
        <w:pStyle w:val="ListBullet2"/>
      </w:pPr>
      <w:r w:rsidRPr="00BF064D">
        <w:rPr>
          <w:rStyle w:val="Note"/>
        </w:rPr>
        <w:t>Definition:</w:t>
      </w:r>
      <w:r w:rsidRPr="00BF064D">
        <w:rPr>
          <w:rStyle w:val="Note"/>
          <w:b w:val="0"/>
          <w:bCs w:val="0"/>
          <w:color w:val="auto"/>
        </w:rPr>
        <w:t xml:space="preserve"> </w:t>
      </w:r>
      <w:r w:rsidR="00502198" w:rsidRPr="00BF064D">
        <w:t>“</w:t>
      </w:r>
      <w:r w:rsidR="00502198" w:rsidRPr="002429AA">
        <w:rPr>
          <w:b/>
          <w:bCs/>
        </w:rPr>
        <w:t>Traveling in a timely manner</w:t>
      </w:r>
      <w:r w:rsidR="00502198" w:rsidRPr="00BF064D">
        <w:t>” means traveler</w:t>
      </w:r>
      <w:r w:rsidR="004B4045" w:rsidRPr="00BF064D">
        <w:t>s</w:t>
      </w:r>
      <w:r w:rsidR="00502198" w:rsidRPr="00BF064D">
        <w:t xml:space="preserve"> ha</w:t>
      </w:r>
      <w:r w:rsidR="004B4045" w:rsidRPr="00BF064D">
        <w:t>ve</w:t>
      </w:r>
      <w:r w:rsidR="00502198" w:rsidRPr="00BF064D">
        <w:t xml:space="preserve"> to depart and arrive on schedule.</w:t>
      </w:r>
    </w:p>
    <w:p w14:paraId="72FF8755" w14:textId="77777777" w:rsidR="00EC611D" w:rsidRPr="00BF064D" w:rsidRDefault="00EC611D" w:rsidP="00EC611D">
      <w:pPr>
        <w:pStyle w:val="ListBullet2"/>
      </w:pPr>
      <w:r w:rsidRPr="00BF064D">
        <w:t xml:space="preserve">This question only pertains to travel within the GMA, or within the immediate region of the GMA (i.e., to nearby countries, provinces, or areas). </w:t>
      </w:r>
    </w:p>
    <w:p w14:paraId="4FF7CF20" w14:textId="77777777" w:rsidR="00EC611D" w:rsidRPr="00BF064D" w:rsidRDefault="00EC611D" w:rsidP="00EC611D">
      <w:pPr>
        <w:pStyle w:val="ListBullet3"/>
      </w:pPr>
      <w:r w:rsidRPr="00BF064D">
        <w:t>This question does not pertain to inter-continental travel.</w:t>
      </w:r>
    </w:p>
    <w:p w14:paraId="70D1D337" w14:textId="77777777" w:rsidR="00EC611D" w:rsidRPr="00BF064D" w:rsidRDefault="00EC611D" w:rsidP="00EC611D">
      <w:pPr>
        <w:pStyle w:val="ListBullet3"/>
      </w:pPr>
      <w:r w:rsidRPr="00BF064D">
        <w:t>Travel can be to any type of location (i.e., a remote work location, a central place, or any other type of location).</w:t>
      </w:r>
    </w:p>
    <w:p w14:paraId="3C7AE80E" w14:textId="77777777" w:rsidR="00F20D17" w:rsidRPr="00BF064D" w:rsidRDefault="00F20D17" w:rsidP="00F20D17">
      <w:pPr>
        <w:pStyle w:val="ListBullet2"/>
      </w:pPr>
      <w:r w:rsidRPr="00BF064D">
        <w:t>If there are none, enter “</w:t>
      </w:r>
      <w:r w:rsidRPr="00BF064D">
        <w:rPr>
          <w:b/>
        </w:rPr>
        <w:t>0</w:t>
      </w:r>
      <w:r w:rsidRPr="00BF064D">
        <w:t>.” If the respondent doesn’t know, enter “</w:t>
      </w:r>
      <w:r w:rsidRPr="00BF064D">
        <w:rPr>
          <w:b/>
        </w:rPr>
        <w:t>Don’t Know</w:t>
      </w:r>
      <w:r w:rsidRPr="00BF064D">
        <w:t>.”</w:t>
      </w:r>
    </w:p>
    <w:p w14:paraId="52253767" w14:textId="77777777" w:rsidR="0072523B" w:rsidRDefault="0072523B" w:rsidP="0072523B">
      <w:pPr>
        <w:pStyle w:val="ListBullet2"/>
      </w:pPr>
      <w:r w:rsidRPr="00BF064D">
        <w:t xml:space="preserve">Enter the </w:t>
      </w:r>
      <w:r w:rsidR="00914DB6" w:rsidRPr="00BF064D">
        <w:t>data</w:t>
      </w:r>
      <w:r w:rsidRPr="00BF064D">
        <w:t xml:space="preserve"> on the </w:t>
      </w:r>
      <w:r w:rsidR="004449F6" w:rsidRPr="00BF064D">
        <w:t>Overall-</w:t>
      </w:r>
      <w:r w:rsidR="00322906" w:rsidRPr="00BF064D">
        <w:t>Main</w:t>
      </w:r>
      <w:r w:rsidRPr="00BF064D">
        <w:t xml:space="preserve"> Excel sheet.</w:t>
      </w:r>
    </w:p>
    <w:p w14:paraId="78CB4DD8" w14:textId="77777777" w:rsidR="001C7667" w:rsidRPr="00BF064D" w:rsidRDefault="001941DB" w:rsidP="007C2846">
      <w:pPr>
        <w:pStyle w:val="Heading5"/>
      </w:pPr>
      <w:r w:rsidRPr="00BF064D">
        <w:t>Q1</w:t>
      </w:r>
      <w:r w:rsidR="00F90DCC" w:rsidRPr="00BF064D">
        <w:t>4</w:t>
      </w:r>
      <w:r w:rsidRPr="00BF064D">
        <w:t xml:space="preserve"> – </w:t>
      </w:r>
      <w:r w:rsidR="008446A8" w:rsidRPr="00BF064D">
        <w:t xml:space="preserve">Seeking </w:t>
      </w:r>
      <w:r w:rsidR="00ED0D54" w:rsidRPr="00BF064D">
        <w:t xml:space="preserve">Benefit </w:t>
      </w:r>
      <w:r w:rsidR="00B576F5" w:rsidRPr="00BF064D">
        <w:t xml:space="preserve">at Destinations </w:t>
      </w:r>
    </w:p>
    <w:p w14:paraId="2A765919" w14:textId="77777777" w:rsidR="000C54D8" w:rsidRPr="00BF064D" w:rsidRDefault="000C54D8" w:rsidP="000C54D8">
      <w:pPr>
        <w:pStyle w:val="ListBullet2"/>
      </w:pPr>
      <w:r w:rsidRPr="00BF064D">
        <w:t>Two paradigms.</w:t>
      </w:r>
    </w:p>
    <w:p w14:paraId="1944D0DA" w14:textId="77777777" w:rsidR="000C54D8" w:rsidRPr="00BF064D" w:rsidRDefault="000C54D8" w:rsidP="000C54D8">
      <w:pPr>
        <w:pStyle w:val="ListBullet3"/>
      </w:pPr>
      <w:r w:rsidRPr="00BF064D">
        <w:t xml:space="preserve">Some workers have ministries in which they primarily/normally want to benefit relationships and ministry at </w:t>
      </w:r>
      <w:r w:rsidRPr="00BF064D">
        <w:rPr>
          <w:b/>
        </w:rPr>
        <w:t>destinations</w:t>
      </w:r>
      <w:r w:rsidRPr="00BF064D">
        <w:t xml:space="preserve"> (</w:t>
      </w:r>
      <w:r w:rsidR="00AC3436" w:rsidRPr="00BF064D">
        <w:t>e.g.,</w:t>
      </w:r>
      <w:r w:rsidRPr="00BF064D">
        <w:t xml:space="preserve"> in a village). </w:t>
      </w:r>
    </w:p>
    <w:p w14:paraId="000CFA97" w14:textId="77777777" w:rsidR="000C54D8" w:rsidRPr="00BF064D" w:rsidRDefault="000C54D8" w:rsidP="000C54D8">
      <w:pPr>
        <w:pStyle w:val="ListBullet4"/>
      </w:pPr>
      <w:r w:rsidRPr="00BF064D">
        <w:t xml:space="preserve">These workers (for the most part) </w:t>
      </w:r>
      <w:r w:rsidRPr="00BF064D">
        <w:rPr>
          <w:u w:val="single"/>
        </w:rPr>
        <w:t>do not use</w:t>
      </w:r>
      <w:r w:rsidRPr="00BF064D">
        <w:t xml:space="preserve"> the travel time and experience to benefit relationships and ministry. They </w:t>
      </w:r>
      <w:r w:rsidRPr="00BF064D">
        <w:rPr>
          <w:u w:val="single"/>
        </w:rPr>
        <w:t>don’t</w:t>
      </w:r>
      <w:r w:rsidRPr="00BF064D">
        <w:t xml:space="preserve"> seek benefit while traveling; they "simply want to get there." </w:t>
      </w:r>
    </w:p>
    <w:p w14:paraId="0CF61999" w14:textId="77777777" w:rsidR="000C54D8" w:rsidRPr="00BF064D" w:rsidRDefault="000814A7" w:rsidP="000C54D8">
      <w:pPr>
        <w:pStyle w:val="ListBullet4"/>
      </w:pPr>
      <w:r w:rsidRPr="00BF064D">
        <w:t>A</w:t>
      </w:r>
      <w:r w:rsidR="000C54D8" w:rsidRPr="00BF064D">
        <w:t xml:space="preserve"> majority of workers</w:t>
      </w:r>
      <w:r w:rsidRPr="00BF064D">
        <w:t xml:space="preserve"> use this paradigm</w:t>
      </w:r>
      <w:r w:rsidR="000C54D8" w:rsidRPr="00BF064D">
        <w:t>.</w:t>
      </w:r>
    </w:p>
    <w:p w14:paraId="5840B289" w14:textId="77777777" w:rsidR="000C54D8" w:rsidRPr="00BF064D" w:rsidRDefault="000C54D8" w:rsidP="000C54D8">
      <w:pPr>
        <w:pStyle w:val="ListBullet3"/>
      </w:pPr>
      <w:r w:rsidRPr="00BF064D">
        <w:t>Other workers have ministries (</w:t>
      </w:r>
      <w:r w:rsidR="00AC3436" w:rsidRPr="00BF064D">
        <w:t>e.g.,</w:t>
      </w:r>
      <w:r w:rsidRPr="00BF064D">
        <w:t xml:space="preserve"> discipleship, mentoring) in which they intentionally and regularly want to </w:t>
      </w:r>
      <w:r w:rsidRPr="00BF064D">
        <w:rPr>
          <w:u w:val="single"/>
        </w:rPr>
        <w:t>use</w:t>
      </w:r>
      <w:r w:rsidRPr="00BF064D">
        <w:t xml:space="preserve"> the travel time and experience to benefit relationships and ministry while </w:t>
      </w:r>
      <w:r w:rsidRPr="00BF064D">
        <w:rPr>
          <w:b/>
        </w:rPr>
        <w:t>traveling</w:t>
      </w:r>
      <w:r w:rsidRPr="00BF064D">
        <w:t xml:space="preserve">. They do this in addition to seeking benefit at destinations. </w:t>
      </w:r>
    </w:p>
    <w:p w14:paraId="450E22DB" w14:textId="77777777" w:rsidR="000C54D8" w:rsidRPr="00BF064D" w:rsidRDefault="000C54D8" w:rsidP="000C54D8">
      <w:pPr>
        <w:pStyle w:val="ListBullet4"/>
      </w:pPr>
      <w:r w:rsidRPr="00BF064D">
        <w:t xml:space="preserve">A minority of workers intentionally use the travel time/experience. </w:t>
      </w:r>
    </w:p>
    <w:p w14:paraId="4A5C0134" w14:textId="77777777" w:rsidR="00E0354A" w:rsidRPr="00BF064D" w:rsidRDefault="00123DC9" w:rsidP="002C2A5B">
      <w:pPr>
        <w:pStyle w:val="ListBullet3"/>
      </w:pPr>
      <w:r w:rsidRPr="00BF064D">
        <w:t xml:space="preserve">There also might be a few workers who want to benefit relationships and ministry </w:t>
      </w:r>
      <w:r w:rsidRPr="00BF064D">
        <w:rPr>
          <w:b/>
        </w:rPr>
        <w:t>both</w:t>
      </w:r>
      <w:r w:rsidRPr="00BF064D">
        <w:t xml:space="preserve"> at destinations and while traveling.</w:t>
      </w:r>
      <w:r w:rsidR="001E588F" w:rsidRPr="00BF064D">
        <w:t xml:space="preserve">  </w:t>
      </w:r>
    </w:p>
    <w:p w14:paraId="46A6F2F8" w14:textId="76CC9E2D" w:rsidR="00253DFB" w:rsidRPr="00BF064D" w:rsidRDefault="009F7BF7" w:rsidP="002C2A5B">
      <w:pPr>
        <w:pStyle w:val="ListBullet3"/>
      </w:pPr>
      <w:r w:rsidRPr="00BF064D">
        <w:rPr>
          <w:rStyle w:val="Note"/>
        </w:rPr>
        <w:t>Definition:</w:t>
      </w:r>
      <w:r w:rsidRPr="00BF064D">
        <w:rPr>
          <w:rStyle w:val="Note"/>
          <w:b w:val="0"/>
          <w:bCs w:val="0"/>
          <w:color w:val="auto"/>
        </w:rPr>
        <w:t xml:space="preserve"> </w:t>
      </w:r>
      <w:r w:rsidR="00253DFB" w:rsidRPr="00BF064D">
        <w:t>“Benefit” can entail: building/improving/maintaining work relationships, doing ministry, knowing people between the origin and destination, learning language, or identifying with, showing reliance on, or showing equality with nationals.</w:t>
      </w:r>
      <w:r w:rsidR="00253DFB" w:rsidRPr="00BF064D">
        <w:rPr>
          <w:sz w:val="20"/>
        </w:rPr>
        <w:t xml:space="preserve">  </w:t>
      </w:r>
    </w:p>
    <w:p w14:paraId="0DC3EE16" w14:textId="77777777" w:rsidR="00784411" w:rsidRPr="00BF064D" w:rsidRDefault="001941DB" w:rsidP="001C7667">
      <w:pPr>
        <w:pStyle w:val="ListBullet2"/>
      </w:pPr>
      <w:r w:rsidRPr="00BF064D">
        <w:t xml:space="preserve">Try to </w:t>
      </w:r>
      <w:r w:rsidR="008B1DEC" w:rsidRPr="00BF064D">
        <w:t xml:space="preserve">ascertain the number of workers </w:t>
      </w:r>
      <w:r w:rsidR="00ED0D54" w:rsidRPr="00BF064D">
        <w:t xml:space="preserve">seeking </w:t>
      </w:r>
      <w:r w:rsidR="00253DFB" w:rsidRPr="00BF064D">
        <w:rPr>
          <w:b/>
        </w:rPr>
        <w:t>benefit at their destinations</w:t>
      </w:r>
      <w:r w:rsidR="004119F4" w:rsidRPr="00BF064D">
        <w:t xml:space="preserve">, as that number </w:t>
      </w:r>
      <w:r w:rsidR="00BC58A2" w:rsidRPr="00BF064D">
        <w:t>will be used</w:t>
      </w:r>
      <w:r w:rsidR="004119F4" w:rsidRPr="00BF064D">
        <w:t xml:space="preserve"> to calculate the percentage of workers seeking benefit at their destinations, which is needed Question 14 of the SMI Tool</w:t>
      </w:r>
      <w:r w:rsidR="008B1DEC" w:rsidRPr="00BF064D">
        <w:t>.</w:t>
      </w:r>
    </w:p>
    <w:p w14:paraId="30917B3D" w14:textId="77777777" w:rsidR="00784411" w:rsidRPr="00BF064D" w:rsidRDefault="00CB5218" w:rsidP="00784411">
      <w:pPr>
        <w:pStyle w:val="ListBullet3"/>
      </w:pPr>
      <w:r w:rsidRPr="00BF064D">
        <w:t>As a</w:t>
      </w:r>
      <w:r w:rsidR="00784411" w:rsidRPr="00BF064D">
        <w:t xml:space="preserve"> technique, you might try starting with the total number of travelers the respondent gave you earlier in the interview</w:t>
      </w:r>
      <w:r w:rsidR="00DE1C25" w:rsidRPr="00BF064D">
        <w:t>.</w:t>
      </w:r>
      <w:r w:rsidR="00784411" w:rsidRPr="00BF064D">
        <w:t xml:space="preserve"> </w:t>
      </w:r>
    </w:p>
    <w:p w14:paraId="5831A44E" w14:textId="77777777" w:rsidR="004119F4" w:rsidRPr="00BF064D" w:rsidRDefault="00DE1C25" w:rsidP="006422BB">
      <w:pPr>
        <w:pStyle w:val="ListBullet4"/>
      </w:pPr>
      <w:r w:rsidRPr="00BF064D">
        <w:t xml:space="preserve">Say something like: “Earlier, you said you think there would be about 49 total people traveling. Of that 49, about how many do you think would be seeking benefit at their destinations? </w:t>
      </w:r>
    </w:p>
    <w:p w14:paraId="037939AD" w14:textId="77777777" w:rsidR="0072523B" w:rsidRPr="00BF064D" w:rsidRDefault="004119F4" w:rsidP="006422BB">
      <w:pPr>
        <w:pStyle w:val="ListBullet3"/>
      </w:pPr>
      <w:r w:rsidRPr="00BF064D">
        <w:t>If the respondent gives you a range of numbers (</w:t>
      </w:r>
      <w:r w:rsidR="00AC3436" w:rsidRPr="00BF064D">
        <w:t>e.g.,</w:t>
      </w:r>
      <w:r w:rsidRPr="00BF064D">
        <w:t xml:space="preserve"> “oh, about 40 or 45”), write “oh, about 40 or 45” in their respondent record and enter the average (</w:t>
      </w:r>
      <w:r w:rsidR="00AC3436" w:rsidRPr="00BF064D">
        <w:t>e.g.,</w:t>
      </w:r>
      <w:r w:rsidRPr="00BF064D">
        <w:t xml:space="preserve"> 42.5) in the </w:t>
      </w:r>
      <w:r w:rsidR="004449F6" w:rsidRPr="00BF064D">
        <w:t>Overall-</w:t>
      </w:r>
      <w:r w:rsidR="0072523B" w:rsidRPr="00BF064D">
        <w:t>Main Excel sheet.</w:t>
      </w:r>
    </w:p>
    <w:p w14:paraId="5CA6668E" w14:textId="77777777" w:rsidR="00F12BE4" w:rsidRPr="00BF064D" w:rsidRDefault="00F12BE4" w:rsidP="006422BB">
      <w:pPr>
        <w:pStyle w:val="ListBullet3"/>
      </w:pPr>
      <w:r w:rsidRPr="00BF064D">
        <w:lastRenderedPageBreak/>
        <w:t xml:space="preserve">If the respondent indicates some workers would seek benefit </w:t>
      </w:r>
      <w:r w:rsidRPr="00BF064D">
        <w:rPr>
          <w:b/>
        </w:rPr>
        <w:t>both</w:t>
      </w:r>
      <w:r w:rsidRPr="00BF064D">
        <w:t xml:space="preserve"> at destinations and while traveling, count them with the workers seeking benefit at destinations. </w:t>
      </w:r>
    </w:p>
    <w:p w14:paraId="76B94514" w14:textId="77777777" w:rsidR="00454A89" w:rsidRPr="00BF064D" w:rsidRDefault="00454A89" w:rsidP="006422BB">
      <w:pPr>
        <w:pStyle w:val="ListBullet3"/>
      </w:pPr>
      <w:r w:rsidRPr="00BF064D">
        <w:t xml:space="preserve">“Number of workers” means the number of </w:t>
      </w:r>
      <w:r w:rsidRPr="00BF064D">
        <w:rPr>
          <w:i/>
          <w:iCs/>
        </w:rPr>
        <w:t>individual</w:t>
      </w:r>
      <w:r w:rsidRPr="00BF064D">
        <w:t xml:space="preserve"> workers, not couples, units, or teams.</w:t>
      </w:r>
      <w:r w:rsidR="006446A0" w:rsidRPr="00BF064D">
        <w:t xml:space="preserve"> For example, a husband and wife who travel are counted as two workers. </w:t>
      </w:r>
    </w:p>
    <w:p w14:paraId="3C9BF4E5" w14:textId="77777777"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the definition of “benefit,” and have it available during interviews.</w:t>
      </w:r>
    </w:p>
    <w:p w14:paraId="460ECCEF" w14:textId="77777777" w:rsidR="00E37EF3" w:rsidRPr="00BF064D" w:rsidRDefault="00E37EF3" w:rsidP="00E37EF3">
      <w:pPr>
        <w:pStyle w:val="ListBullet2"/>
      </w:pPr>
      <w:r w:rsidRPr="00BF064D">
        <w:t xml:space="preserve">Enter the data on the </w:t>
      </w:r>
      <w:r w:rsidR="004449F6" w:rsidRPr="00BF064D">
        <w:t>Overall-</w:t>
      </w:r>
      <w:r w:rsidRPr="00BF064D">
        <w:t>Main Excel sheet.</w:t>
      </w:r>
    </w:p>
    <w:p w14:paraId="40D8BB33" w14:textId="055790C3" w:rsidR="001C7667" w:rsidRPr="00BF064D" w:rsidRDefault="0073240A" w:rsidP="00C71B86">
      <w:pPr>
        <w:pStyle w:val="Heading5"/>
        <w:spacing w:before="360"/>
      </w:pPr>
      <w:r w:rsidRPr="00C131D9">
        <w:t>Q1</w:t>
      </w:r>
      <w:r w:rsidR="00F90DCC" w:rsidRPr="00C131D9">
        <w:t>5</w:t>
      </w:r>
      <w:r w:rsidRPr="00C131D9">
        <w:t xml:space="preserve"> – Trips</w:t>
      </w:r>
      <w:r w:rsidR="005E3090" w:rsidRPr="00C131D9">
        <w:t xml:space="preserve"> to </w:t>
      </w:r>
      <w:r w:rsidR="00166F71" w:rsidRPr="00C131D9">
        <w:t xml:space="preserve">Future </w:t>
      </w:r>
      <w:r w:rsidR="005D4A21" w:rsidRPr="00C131D9">
        <w:t>Work</w:t>
      </w:r>
      <w:r w:rsidRPr="00C131D9">
        <w:t xml:space="preserve"> </w:t>
      </w:r>
      <w:r w:rsidR="002442B2" w:rsidRPr="00C131D9">
        <w:t>L</w:t>
      </w:r>
      <w:r w:rsidRPr="00C131D9">
        <w:t>ocations</w:t>
      </w:r>
    </w:p>
    <w:p w14:paraId="55926D37" w14:textId="05C61EAC" w:rsidR="0073240A" w:rsidRPr="00BF064D" w:rsidRDefault="0073240A" w:rsidP="001C7667">
      <w:pPr>
        <w:pStyle w:val="ListBullet2"/>
      </w:pPr>
      <w:r w:rsidRPr="00BF064D">
        <w:t xml:space="preserve">This </w:t>
      </w:r>
      <w:r w:rsidR="00DA1ACE" w:rsidRPr="00BF064D">
        <w:t>question</w:t>
      </w:r>
      <w:r w:rsidRPr="00BF064D">
        <w:t xml:space="preserve"> is for capturing data </w:t>
      </w:r>
      <w:r w:rsidR="00EC1969" w:rsidRPr="00BF064D">
        <w:t>on</w:t>
      </w:r>
      <w:r w:rsidRPr="00BF064D">
        <w:t xml:space="preserve"> </w:t>
      </w:r>
      <w:r w:rsidR="006801D1" w:rsidRPr="00BF064D">
        <w:t xml:space="preserve">the </w:t>
      </w:r>
      <w:r w:rsidRPr="00BF064D">
        <w:t xml:space="preserve">trips to </w:t>
      </w:r>
      <w:r w:rsidR="006801D1" w:rsidRPr="00BF064D">
        <w:t xml:space="preserve">the future </w:t>
      </w:r>
      <w:r w:rsidR="005D4A21" w:rsidRPr="00BF064D">
        <w:t>work</w:t>
      </w:r>
      <w:r w:rsidRPr="00BF064D">
        <w:t xml:space="preserve"> locations</w:t>
      </w:r>
      <w:r w:rsidR="006801D1" w:rsidRPr="00BF064D">
        <w:t xml:space="preserve"> </w:t>
      </w:r>
      <w:r w:rsidR="005C6154">
        <w:t>(</w:t>
      </w:r>
      <w:r w:rsidR="00C131D9">
        <w:t>F</w:t>
      </w:r>
      <w:r w:rsidR="005C6154">
        <w:t xml:space="preserve">WLs) </w:t>
      </w:r>
      <w:r w:rsidR="006801D1" w:rsidRPr="00BF064D">
        <w:t xml:space="preserve">identified in Q1. </w:t>
      </w:r>
      <w:r w:rsidR="00466405" w:rsidRPr="00BF064D">
        <w:t>Try to acquire data on as many trips as possible, as doing so will increase the completeness of the dataset, and thereby, the accuracy of the findings</w:t>
      </w:r>
      <w:r w:rsidR="00B03952" w:rsidRPr="00BF064D">
        <w:t>.</w:t>
      </w:r>
    </w:p>
    <w:p w14:paraId="6D74C114" w14:textId="77551926" w:rsidR="00E71D18" w:rsidRPr="00BF064D" w:rsidRDefault="006801D1" w:rsidP="00E71D18">
      <w:pPr>
        <w:pStyle w:val="ListBullet2"/>
      </w:pPr>
      <w:r w:rsidRPr="00BF064D">
        <w:t>Y</w:t>
      </w:r>
      <w:r w:rsidR="00E54EC4" w:rsidRPr="00BF064D">
        <w:t>ou</w:t>
      </w:r>
      <w:r w:rsidR="00E71D18" w:rsidRPr="00BF064D">
        <w:t xml:space="preserve">’re looking for </w:t>
      </w:r>
      <w:r w:rsidR="001E24FF" w:rsidRPr="00BF064D">
        <w:t xml:space="preserve">data on </w:t>
      </w:r>
      <w:r w:rsidR="00E71D18" w:rsidRPr="00BF064D">
        <w:t xml:space="preserve">the </w:t>
      </w:r>
      <w:r w:rsidR="00E71D18" w:rsidRPr="00BF064D">
        <w:rPr>
          <w:i/>
          <w:iCs/>
          <w:u w:val="single"/>
        </w:rPr>
        <w:t>trips between central place</w:t>
      </w:r>
      <w:r w:rsidR="00493BA9" w:rsidRPr="00BF064D">
        <w:rPr>
          <w:i/>
          <w:iCs/>
          <w:u w:val="single"/>
        </w:rPr>
        <w:t>s</w:t>
      </w:r>
      <w:r w:rsidR="00E71D18" w:rsidRPr="00BF064D">
        <w:rPr>
          <w:i/>
          <w:iCs/>
          <w:u w:val="single"/>
        </w:rPr>
        <w:t xml:space="preserve"> and </w:t>
      </w:r>
      <w:r w:rsidRPr="00BF064D">
        <w:rPr>
          <w:i/>
          <w:iCs/>
          <w:u w:val="single"/>
        </w:rPr>
        <w:t xml:space="preserve">future </w:t>
      </w:r>
      <w:r w:rsidR="00E71D18" w:rsidRPr="00BF064D">
        <w:rPr>
          <w:i/>
          <w:iCs/>
          <w:u w:val="single"/>
        </w:rPr>
        <w:t>work location</w:t>
      </w:r>
      <w:r w:rsidR="001E24FF" w:rsidRPr="00BF064D">
        <w:rPr>
          <w:i/>
          <w:iCs/>
          <w:u w:val="single"/>
        </w:rPr>
        <w:t>s</w:t>
      </w:r>
      <w:r w:rsidR="00E71D18" w:rsidRPr="00BF064D">
        <w:t>.</w:t>
      </w:r>
      <w:r w:rsidR="001E24FF" w:rsidRPr="00BF064D">
        <w:t xml:space="preserve"> Set it up that way for the respondent, which will make it easier.</w:t>
      </w:r>
    </w:p>
    <w:p w14:paraId="331FFDE6" w14:textId="22D04B83" w:rsidR="001A3BC8" w:rsidRPr="00BF064D" w:rsidRDefault="001A3BC8" w:rsidP="001A3BC8">
      <w:pPr>
        <w:pStyle w:val="ListBullet3"/>
      </w:pPr>
      <w:r w:rsidRPr="00BF064D">
        <w:t xml:space="preserve">It is recognized trips might be made between some of these future WLs and </w:t>
      </w:r>
      <w:r w:rsidR="0021770D">
        <w:t>current</w:t>
      </w:r>
      <w:r w:rsidRPr="00BF064D">
        <w:t xml:space="preserve"> WLs. However, for </w:t>
      </w:r>
      <w:r w:rsidR="00B36F3B" w:rsidRPr="00BF064D">
        <w:t>the</w:t>
      </w:r>
      <w:r w:rsidRPr="00BF064D">
        <w:t xml:space="preserve"> purposes</w:t>
      </w:r>
      <w:r w:rsidR="00B36F3B" w:rsidRPr="00BF064D">
        <w:t xml:space="preserve"> of the TNA</w:t>
      </w:r>
      <w:r w:rsidRPr="00BF064D">
        <w:t xml:space="preserve">, obtaining data on the trips between central places and the </w:t>
      </w:r>
      <w:r w:rsidR="00C131D9">
        <w:t xml:space="preserve">future </w:t>
      </w:r>
      <w:r w:rsidRPr="00BF064D">
        <w:t xml:space="preserve">WLs will </w:t>
      </w:r>
      <w:r w:rsidR="00B36F3B" w:rsidRPr="00BF064D">
        <w:t>be sufficient.</w:t>
      </w:r>
      <w:r w:rsidRPr="00BF064D">
        <w:t xml:space="preserve"> </w:t>
      </w:r>
    </w:p>
    <w:p w14:paraId="6D5C2E1A" w14:textId="77777777" w:rsidR="0029671A" w:rsidRPr="00BF064D" w:rsidRDefault="0029671A" w:rsidP="0029671A">
      <w:pPr>
        <w:pStyle w:val="ListBullet2"/>
      </w:pPr>
      <w:r w:rsidRPr="00BF064D">
        <w:t xml:space="preserve">“The survey </w:t>
      </w:r>
      <w:r w:rsidR="00550BCB" w:rsidRPr="00BF064D">
        <w:t>instrument</w:t>
      </w:r>
      <w:r w:rsidRPr="00BF064D">
        <w:t xml:space="preserve">” actually consists of the survey </w:t>
      </w:r>
      <w:r w:rsidR="00550BCB" w:rsidRPr="00BF064D">
        <w:t>questions</w:t>
      </w:r>
      <w:r w:rsidRPr="00BF064D">
        <w:t xml:space="preserve"> and </w:t>
      </w:r>
      <w:r w:rsidR="00132673" w:rsidRPr="00BF064D">
        <w:t>a</w:t>
      </w:r>
      <w:r w:rsidRPr="00BF064D">
        <w:t xml:space="preserve"> worksheet (the last page). Use the “Trips” worksheet to capture data on the trips a respondent describes.</w:t>
      </w:r>
    </w:p>
    <w:p w14:paraId="04619B94" w14:textId="3A2791F9" w:rsidR="0029671A" w:rsidRPr="00BF064D" w:rsidRDefault="0029671A" w:rsidP="0029671A">
      <w:pPr>
        <w:pStyle w:val="ListBullet3"/>
      </w:pPr>
      <w:r w:rsidRPr="00BF064D">
        <w:t xml:space="preserve">On the worksheet, there is space for </w:t>
      </w:r>
      <w:r w:rsidR="005C6154">
        <w:t xml:space="preserve">twelve </w:t>
      </w:r>
      <w:r w:rsidRPr="00BF064D">
        <w:t xml:space="preserve">trips. Best to print a few extra worksheets ahead of time, as you </w:t>
      </w:r>
      <w:r w:rsidR="00EF3C4C" w:rsidRPr="00BF064D">
        <w:t>can’t</w:t>
      </w:r>
      <w:r w:rsidRPr="00BF064D">
        <w:t xml:space="preserve"> know how many trips someone might provide information on.</w:t>
      </w:r>
    </w:p>
    <w:p w14:paraId="2F9A2142" w14:textId="3A619B77" w:rsidR="00231729" w:rsidRPr="00BF064D" w:rsidRDefault="00231729" w:rsidP="0029671A">
      <w:pPr>
        <w:pStyle w:val="ListBullet3"/>
      </w:pPr>
      <w:r w:rsidRPr="00BF064D">
        <w:t>Assign each trip a suffix</w:t>
      </w:r>
      <w:r w:rsidR="00E13D5E" w:rsidRPr="00BF064D">
        <w:t>, e.g</w:t>
      </w:r>
      <w:r w:rsidR="006D4C2F" w:rsidRPr="00BF064D">
        <w:t>.,</w:t>
      </w:r>
      <w:r w:rsidR="00E13D5E" w:rsidRPr="00BF064D">
        <w:t xml:space="preserve"> a, b, c, d, and so on, in the same manner as multi-destination trips in the Individual </w:t>
      </w:r>
      <w:r w:rsidR="00F55EBF" w:rsidRPr="00BF064D">
        <w:t xml:space="preserve">surveys. Put the suffix over in the left </w:t>
      </w:r>
      <w:r w:rsidR="00851408" w:rsidRPr="00BF064D">
        <w:t>column</w:t>
      </w:r>
      <w:r w:rsidR="00F55EBF" w:rsidRPr="00BF064D">
        <w:t>.</w:t>
      </w:r>
      <w:r w:rsidR="00684761" w:rsidRPr="00BF064D">
        <w:t xml:space="preserve"> Ideally, the suffix order would be the same as the order they gave you the future locations in Q1. </w:t>
      </w:r>
    </w:p>
    <w:p w14:paraId="46FAA60F" w14:textId="77777777" w:rsidR="00F55EBF" w:rsidRPr="00BF064D" w:rsidRDefault="002F3571" w:rsidP="002F3571">
      <w:pPr>
        <w:pStyle w:val="ListBullet4"/>
      </w:pPr>
      <w:r w:rsidRPr="00BF064D">
        <w:t>Then, when you write any notes or statements in the respondent record, add the suffix to the interview code (e.g., 009WNa</w:t>
      </w:r>
      <w:r w:rsidR="0047565A" w:rsidRPr="00BF064D">
        <w:t>) so you can keep track of which statements go with which trips.</w:t>
      </w:r>
    </w:p>
    <w:p w14:paraId="18C1796C" w14:textId="77777777" w:rsidR="007C1D2F" w:rsidRPr="00BF064D" w:rsidRDefault="007C1D2F" w:rsidP="00231729">
      <w:pPr>
        <w:pStyle w:val="ListBullet3"/>
      </w:pPr>
      <w:r w:rsidRPr="00BF064D">
        <w:t>A</w:t>
      </w:r>
      <w:r w:rsidR="0029671A" w:rsidRPr="00BF064D">
        <w:t>fter the interview</w:t>
      </w:r>
      <w:r w:rsidRPr="00BF064D">
        <w:t>:</w:t>
      </w:r>
    </w:p>
    <w:p w14:paraId="515BF442" w14:textId="3EF30D47" w:rsidR="00396FE7" w:rsidRPr="00BF064D" w:rsidRDefault="007C1D2F" w:rsidP="007C1D2F">
      <w:pPr>
        <w:pStyle w:val="ListBullet4"/>
      </w:pPr>
      <w:r w:rsidRPr="00BF064D">
        <w:t>T</w:t>
      </w:r>
      <w:r w:rsidR="0029671A" w:rsidRPr="00BF064D">
        <w:t>ransfer the information to the Overall</w:t>
      </w:r>
      <w:r w:rsidR="005F3B87" w:rsidRPr="00BF064D">
        <w:t>-</w:t>
      </w:r>
      <w:r w:rsidR="0029671A" w:rsidRPr="00BF064D">
        <w:t xml:space="preserve">Trips </w:t>
      </w:r>
      <w:r w:rsidR="00BF2FC6" w:rsidRPr="00BF064D">
        <w:t xml:space="preserve">to Future WLs </w:t>
      </w:r>
      <w:r w:rsidR="0029671A" w:rsidRPr="00BF064D">
        <w:t>sheet in the Excel data grid</w:t>
      </w:r>
      <w:r w:rsidRPr="00BF064D">
        <w:t xml:space="preserve">, and </w:t>
      </w:r>
    </w:p>
    <w:p w14:paraId="4FB66184" w14:textId="77777777" w:rsidR="00231729" w:rsidRPr="00BF064D" w:rsidRDefault="00396FE7" w:rsidP="007C1D2F">
      <w:pPr>
        <w:pStyle w:val="ListBullet4"/>
      </w:pPr>
      <w:r w:rsidRPr="00BF064D">
        <w:t>W</w:t>
      </w:r>
      <w:r w:rsidR="007C1D2F" w:rsidRPr="00BF064D">
        <w:t>rite the notes/statements in the respondent record.</w:t>
      </w:r>
    </w:p>
    <w:p w14:paraId="22C7E11E" w14:textId="77777777" w:rsidR="0098670A" w:rsidRPr="00BF064D" w:rsidRDefault="0098670A" w:rsidP="0098670A">
      <w:pPr>
        <w:pStyle w:val="ListBullet2"/>
      </w:pPr>
      <w:r w:rsidRPr="00BF064D">
        <w:t>Different types of conveyances: If a respondent wishes to provide information on a trip with the same origin and destination made using different types of conveyances (</w:t>
      </w:r>
      <w:r w:rsidR="00AC3436" w:rsidRPr="00BF064D">
        <w:t>e.g.,</w:t>
      </w:r>
      <w:r w:rsidRPr="00BF064D">
        <w:t xml:space="preserve"> the trip by bus and the same trip by private vehicle), kindly tell them, “No.” </w:t>
      </w:r>
      <w:r w:rsidR="000A541D" w:rsidRPr="00BF064D">
        <w:t>Ask them to describe the trip using the conveyance workers would normally, preferably, commonly use.</w:t>
      </w:r>
      <w:r w:rsidR="005F3B87" w:rsidRPr="00BF064D">
        <w:t xml:space="preserve">  </w:t>
      </w:r>
    </w:p>
    <w:p w14:paraId="6913FF68" w14:textId="77777777" w:rsidR="0098670A" w:rsidRPr="00BF064D" w:rsidRDefault="0098670A" w:rsidP="0098670A">
      <w:pPr>
        <w:pStyle w:val="ListBullet3"/>
      </w:pPr>
      <w:r w:rsidRPr="00BF064D">
        <w:t>The reason is because the addition of such information would unnecessarily complicate the dataset and the analysis process.</w:t>
      </w:r>
    </w:p>
    <w:p w14:paraId="3F3A2BDF" w14:textId="3F86ACFC" w:rsidR="0098670A" w:rsidRPr="00BF064D" w:rsidRDefault="0098670A" w:rsidP="0098670A">
      <w:pPr>
        <w:pStyle w:val="ListBullet3"/>
      </w:pPr>
      <w:r w:rsidRPr="00BF064D">
        <w:t>T</w:t>
      </w:r>
      <w:r w:rsidR="006707BA" w:rsidRPr="00BF064D">
        <w:t>N</w:t>
      </w:r>
      <w:r w:rsidRPr="00BF064D">
        <w:t xml:space="preserve">As are designed to obtain data only to a “fairly-accurate” level, not to a full, complete, comprehensive level. They are meant to provide an advanced starting place from which stakeholders can begin the process of making transportation decisions. However, as the </w:t>
      </w:r>
      <w:r w:rsidR="00171256">
        <w:t xml:space="preserve">decision-making </w:t>
      </w:r>
      <w:r w:rsidRPr="00BF064D">
        <w:lastRenderedPageBreak/>
        <w:t xml:space="preserve">process goes on, it is fully expected additional data will have to be gathered and additional questions asked. </w:t>
      </w:r>
    </w:p>
    <w:p w14:paraId="35B1E3DA" w14:textId="77777777" w:rsidR="00DF0E46" w:rsidRPr="00BF064D" w:rsidRDefault="00DF0E46" w:rsidP="00DF0E46">
      <w:pPr>
        <w:pStyle w:val="ListBullet2"/>
      </w:pPr>
      <w:r w:rsidRPr="00BF064D">
        <w:t xml:space="preserve">You’re looking for how </w:t>
      </w:r>
      <w:r w:rsidR="000A541D" w:rsidRPr="00BF064D">
        <w:t>workers</w:t>
      </w:r>
      <w:r w:rsidRPr="00BF064D">
        <w:t xml:space="preserve"> would actually make the trip if they were to do so </w:t>
      </w:r>
      <w:r w:rsidRPr="00BF064D">
        <w:rPr>
          <w:u w:val="single"/>
        </w:rPr>
        <w:t>now</w:t>
      </w:r>
      <w:r w:rsidRPr="00BF064D">
        <w:t xml:space="preserve">. That is, by surface, by non-mission air, or a combination thereof. </w:t>
      </w:r>
    </w:p>
    <w:p w14:paraId="047EF3DF" w14:textId="77777777" w:rsidR="004838F8" w:rsidRPr="00BF064D" w:rsidRDefault="004838F8" w:rsidP="004838F8">
      <w:pPr>
        <w:pStyle w:val="ListBullet3"/>
      </w:pPr>
      <w:r w:rsidRPr="00BF064D">
        <w:t>Ideally, you want to gather data on trips</w:t>
      </w:r>
      <w:r w:rsidR="00AF27B4" w:rsidRPr="00BF064D">
        <w:t xml:space="preserve"> as they would be made using </w:t>
      </w:r>
      <w:r w:rsidRPr="00BF064D">
        <w:rPr>
          <w:u w:val="single"/>
        </w:rPr>
        <w:t>surface</w:t>
      </w:r>
      <w:r w:rsidRPr="00BF064D">
        <w:t xml:space="preserve"> transport for </w:t>
      </w:r>
      <w:r w:rsidRPr="00BF064D">
        <w:rPr>
          <w:u w:val="single"/>
        </w:rPr>
        <w:t>all</w:t>
      </w:r>
      <w:r w:rsidRPr="00BF064D">
        <w:t xml:space="preserve"> portions of the trip. Do this whenever possible.</w:t>
      </w:r>
    </w:p>
    <w:p w14:paraId="155E650A" w14:textId="77777777" w:rsidR="004838F8" w:rsidRPr="00BF064D" w:rsidRDefault="004838F8" w:rsidP="004838F8">
      <w:pPr>
        <w:pStyle w:val="ListBullet3"/>
      </w:pPr>
      <w:r w:rsidRPr="00BF064D">
        <w:t xml:space="preserve">However, if a respondent describes a trip that </w:t>
      </w:r>
      <w:r w:rsidR="00AF27B4" w:rsidRPr="00BF064D">
        <w:t xml:space="preserve">would </w:t>
      </w:r>
      <w:r w:rsidRPr="00BF064D">
        <w:rPr>
          <w:u w:val="single"/>
        </w:rPr>
        <w:t>always</w:t>
      </w:r>
      <w:r w:rsidRPr="00BF064D">
        <w:t xml:space="preserve"> made using some sort of </w:t>
      </w:r>
      <w:r w:rsidRPr="00BF064D">
        <w:rPr>
          <w:u w:val="single"/>
        </w:rPr>
        <w:t>non</w:t>
      </w:r>
      <w:r w:rsidRPr="00BF064D">
        <w:t>-mission aviation (</w:t>
      </w:r>
      <w:r w:rsidR="00AC3436" w:rsidRPr="00BF064D">
        <w:t>i.e.,</w:t>
      </w:r>
      <w:r w:rsidRPr="00BF064D">
        <w:t xml:space="preserve"> charter air or airline)</w:t>
      </w:r>
      <w:r w:rsidR="00412C41" w:rsidRPr="00BF064D">
        <w:t>,</w:t>
      </w:r>
      <w:r w:rsidRPr="00BF064D">
        <w:t xml:space="preserve"> for all or a portion of it, then go ahead and gather data on the whole trip.</w:t>
      </w:r>
    </w:p>
    <w:p w14:paraId="6156FEDB" w14:textId="77777777" w:rsidR="004838F8" w:rsidRPr="00BF064D" w:rsidRDefault="004838F8" w:rsidP="004838F8">
      <w:pPr>
        <w:pStyle w:val="ListBullet3"/>
      </w:pPr>
      <w:r w:rsidRPr="00BF064D">
        <w:t xml:space="preserve">You are </w:t>
      </w:r>
      <w:r w:rsidRPr="00BF064D">
        <w:rPr>
          <w:u w:val="single"/>
        </w:rPr>
        <w:t>not</w:t>
      </w:r>
      <w:r w:rsidRPr="00BF064D">
        <w:t xml:space="preserve"> gathering data on the trip by missionary aviation. </w:t>
      </w:r>
    </w:p>
    <w:p w14:paraId="617C09AC" w14:textId="77777777" w:rsidR="004838F8" w:rsidRPr="00BF064D" w:rsidRDefault="004838F8" w:rsidP="004838F8">
      <w:pPr>
        <w:pStyle w:val="ListBullet4"/>
      </w:pPr>
      <w:r w:rsidRPr="00BF064D">
        <w:t xml:space="preserve">If an entire trip </w:t>
      </w:r>
      <w:r w:rsidR="00412C41" w:rsidRPr="00BF064D">
        <w:t>would</w:t>
      </w:r>
      <w:r w:rsidRPr="00BF064D">
        <w:t xml:space="preserve"> </w:t>
      </w:r>
      <w:r w:rsidRPr="00BF064D">
        <w:rPr>
          <w:u w:val="single"/>
        </w:rPr>
        <w:t>always</w:t>
      </w:r>
      <w:r w:rsidRPr="00BF064D">
        <w:t xml:space="preserve"> made by missionary aviation, it does not quali</w:t>
      </w:r>
      <w:r w:rsidR="00272B65" w:rsidRPr="00BF064D">
        <w:t>f</w:t>
      </w:r>
      <w:r w:rsidRPr="00BF064D">
        <w:t>y for this survey.</w:t>
      </w:r>
      <w:r w:rsidR="008C473F" w:rsidRPr="00BF064D">
        <w:t xml:space="preserve"> Try to get them to describe the trip as it would be </w:t>
      </w:r>
      <w:r w:rsidR="00A91EBE" w:rsidRPr="00BF064D">
        <w:t xml:space="preserve">made </w:t>
      </w:r>
      <w:r w:rsidR="008C473F" w:rsidRPr="00BF064D">
        <w:t xml:space="preserve">by </w:t>
      </w:r>
      <w:r w:rsidR="007154C1" w:rsidRPr="00BF064D">
        <w:t>surface, even if it would never, in reality, actually made by surface.</w:t>
      </w:r>
    </w:p>
    <w:p w14:paraId="6E8BFDD3" w14:textId="77777777" w:rsidR="004838F8" w:rsidRPr="00BF064D" w:rsidRDefault="004838F8" w:rsidP="004838F8">
      <w:pPr>
        <w:pStyle w:val="ListBullet4"/>
      </w:pPr>
      <w:r w:rsidRPr="00BF064D">
        <w:t xml:space="preserve">However, if a respondent describes a trip in which mission aviation and surface </w:t>
      </w:r>
      <w:r w:rsidR="008C473F" w:rsidRPr="00BF064D">
        <w:t xml:space="preserve">transport </w:t>
      </w:r>
      <w:r w:rsidRPr="00BF064D">
        <w:t xml:space="preserve">(or non-mission aviation) </w:t>
      </w:r>
      <w:r w:rsidR="00054399" w:rsidRPr="00BF064D">
        <w:t xml:space="preserve">would </w:t>
      </w:r>
      <w:r w:rsidRPr="00BF064D">
        <w:rPr>
          <w:u w:val="single"/>
        </w:rPr>
        <w:t>always</w:t>
      </w:r>
      <w:r w:rsidRPr="00BF064D">
        <w:t xml:space="preserve"> used, only gather data on the </w:t>
      </w:r>
      <w:r w:rsidRPr="00BF064D">
        <w:rPr>
          <w:u w:val="single"/>
        </w:rPr>
        <w:t>non</w:t>
      </w:r>
      <w:r w:rsidRPr="00BF064D">
        <w:t xml:space="preserve">-mission aviation portion of the trip. </w:t>
      </w:r>
    </w:p>
    <w:p w14:paraId="0B95688A" w14:textId="77777777" w:rsidR="004838F8" w:rsidRPr="00BF064D" w:rsidRDefault="004838F8" w:rsidP="004838F8">
      <w:pPr>
        <w:pStyle w:val="ListBullet4"/>
      </w:pPr>
      <w:r w:rsidRPr="00BF064D">
        <w:t xml:space="preserve">The reason is, that in the end, we want to know if, or how, mission aviation should be used in the GMA. Since we have effectiveness data from the AER, data on the mission aviation portion of the trip wouldn’t be very useful. In contrast, data on the surface portion would be.  </w:t>
      </w:r>
    </w:p>
    <w:p w14:paraId="7DD8245C" w14:textId="77777777" w:rsidR="008A1B17" w:rsidRPr="00BF064D" w:rsidRDefault="008A1B17" w:rsidP="008A1B17">
      <w:pPr>
        <w:pStyle w:val="ListBullet2"/>
        <w:rPr>
          <w:b/>
          <w:bCs/>
        </w:rPr>
      </w:pPr>
      <w:r w:rsidRPr="00BF064D">
        <w:rPr>
          <w:b/>
          <w:bCs/>
        </w:rPr>
        <w:t>Conveyance(s).</w:t>
      </w:r>
    </w:p>
    <w:p w14:paraId="67F7E065" w14:textId="797508A1" w:rsidR="008A1B17" w:rsidRPr="00BF064D" w:rsidRDefault="008A1B17" w:rsidP="008A1B17">
      <w:pPr>
        <w:pStyle w:val="ListBullet3"/>
      </w:pPr>
      <w:r w:rsidRPr="00BF064D">
        <w:rPr>
          <w:b/>
        </w:rPr>
        <w:t>Pvt</w:t>
      </w:r>
      <w:r w:rsidRPr="00BF064D">
        <w:t xml:space="preserve"> (Private) = a conveyance </w:t>
      </w:r>
      <w:r w:rsidRPr="00BF064D">
        <w:rPr>
          <w:u w:val="single"/>
        </w:rPr>
        <w:t>owned and operated privately</w:t>
      </w:r>
      <w:r w:rsidRPr="00BF064D">
        <w:t xml:space="preserve"> (</w:t>
      </w:r>
      <w:r w:rsidR="00AC3436" w:rsidRPr="00BF064D">
        <w:t>i.e.,</w:t>
      </w:r>
      <w:r w:rsidRPr="00BF064D">
        <w:t xml:space="preserve"> non-commercially)</w:t>
      </w:r>
      <w:r w:rsidR="002970EC">
        <w:t>,</w:t>
      </w:r>
      <w:r w:rsidRPr="00BF064D">
        <w:t xml:space="preserve"> and which gives the traveler </w:t>
      </w:r>
      <w:r w:rsidRPr="00BF064D">
        <w:rPr>
          <w:u w:val="single"/>
        </w:rPr>
        <w:t>exclusive use</w:t>
      </w:r>
      <w:r w:rsidRPr="00BF064D">
        <w:t>.</w:t>
      </w:r>
    </w:p>
    <w:p w14:paraId="2B687003" w14:textId="77777777" w:rsidR="008A1B17" w:rsidRPr="00BF064D" w:rsidRDefault="008A1B17" w:rsidP="008A1B17">
      <w:pPr>
        <w:pStyle w:val="ListBullet4"/>
      </w:pPr>
      <w:r w:rsidRPr="00BF064D">
        <w:t>This pertains to a conveyance personally owned and operated by a worker, by a worker’s organization, by a partner organization (</w:t>
      </w:r>
      <w:r w:rsidR="00AC3436" w:rsidRPr="00BF064D">
        <w:t>i.e.,</w:t>
      </w:r>
      <w:r w:rsidRPr="00BF064D">
        <w:t xml:space="preserve"> another mission organization), or by a private individual.</w:t>
      </w:r>
    </w:p>
    <w:p w14:paraId="609DFD74" w14:textId="77777777" w:rsidR="008A1B17" w:rsidRPr="00BF064D" w:rsidRDefault="008A1B17" w:rsidP="008A1B17">
      <w:pPr>
        <w:pStyle w:val="ListBullet4"/>
      </w:pPr>
      <w:r w:rsidRPr="00BF064D">
        <w:t xml:space="preserve">Although missionary aviation </w:t>
      </w:r>
      <w:r w:rsidR="0000148A" w:rsidRPr="00BF064D">
        <w:t>would be</w:t>
      </w:r>
      <w:r w:rsidRPr="00BF064D">
        <w:t xml:space="preserve"> classified as Pvt Air, you are </w:t>
      </w:r>
      <w:r w:rsidRPr="00BF064D">
        <w:rPr>
          <w:u w:val="single"/>
        </w:rPr>
        <w:t>not</w:t>
      </w:r>
      <w:r w:rsidRPr="00BF064D">
        <w:t xml:space="preserve"> gathering data on the trip by missionary aviation.     </w:t>
      </w:r>
    </w:p>
    <w:p w14:paraId="2811273B" w14:textId="19D90DF0" w:rsidR="008A1B17" w:rsidRPr="00BF064D" w:rsidRDefault="008A1B17" w:rsidP="008A1B17">
      <w:pPr>
        <w:pStyle w:val="ListBullet3"/>
      </w:pPr>
      <w:r w:rsidRPr="00BF064D">
        <w:rPr>
          <w:b/>
        </w:rPr>
        <w:t>Com</w:t>
      </w:r>
      <w:r w:rsidRPr="00BF064D">
        <w:t xml:space="preserve"> (Commercial) = a conveyance </w:t>
      </w:r>
      <w:r w:rsidRPr="00BF064D">
        <w:rPr>
          <w:u w:val="single"/>
        </w:rPr>
        <w:t>owned and operated commercially</w:t>
      </w:r>
      <w:r w:rsidRPr="00BF064D">
        <w:t xml:space="preserve"> (</w:t>
      </w:r>
      <w:r w:rsidR="00AC3436" w:rsidRPr="00BF064D">
        <w:t>i.e.,</w:t>
      </w:r>
      <w:r w:rsidRPr="00BF064D">
        <w:t xml:space="preserve"> not privately or by a worker’s org</w:t>
      </w:r>
      <w:r w:rsidR="000A541D" w:rsidRPr="00BF064D">
        <w:t>anization</w:t>
      </w:r>
      <w:r w:rsidRPr="00BF064D">
        <w:t>)</w:t>
      </w:r>
      <w:r w:rsidR="002970EC">
        <w:t>,</w:t>
      </w:r>
      <w:r w:rsidRPr="00BF064D">
        <w:t xml:space="preserve"> and is hired by the traveler for their </w:t>
      </w:r>
      <w:r w:rsidRPr="00BF064D">
        <w:rPr>
          <w:u w:val="single"/>
        </w:rPr>
        <w:t>exclusive use</w:t>
      </w:r>
      <w:r w:rsidRPr="00BF064D">
        <w:t>.</w:t>
      </w:r>
    </w:p>
    <w:p w14:paraId="351ABEFA" w14:textId="77777777" w:rsidR="008A1B17" w:rsidRPr="00BF064D" w:rsidRDefault="008A1B17" w:rsidP="008A1B17">
      <w:pPr>
        <w:pStyle w:val="ListBullet4"/>
      </w:pPr>
      <w:r w:rsidRPr="00BF064D">
        <w:t>This pertains to a hired vehicle, boat, or (chartered) aircraft in which a hired operator takes traveler where they want to go, when they want to go.</w:t>
      </w:r>
    </w:p>
    <w:p w14:paraId="5E1D4DAB" w14:textId="2896DBE7" w:rsidR="008A1B17" w:rsidRPr="00BF064D" w:rsidRDefault="008A1B17" w:rsidP="008A1B17">
      <w:pPr>
        <w:pStyle w:val="ListBullet3"/>
      </w:pPr>
      <w:r w:rsidRPr="00BF064D">
        <w:rPr>
          <w:b/>
        </w:rPr>
        <w:t>Pub</w:t>
      </w:r>
      <w:r w:rsidRPr="00BF064D">
        <w:t xml:space="preserve"> (Public) = a conveyance </w:t>
      </w:r>
      <w:r w:rsidRPr="00BF064D">
        <w:rPr>
          <w:u w:val="single"/>
        </w:rPr>
        <w:t>owned and operated commercially or by the government</w:t>
      </w:r>
      <w:r w:rsidR="002970EC">
        <w:rPr>
          <w:u w:val="single"/>
        </w:rPr>
        <w:t>,</w:t>
      </w:r>
      <w:r w:rsidRPr="00BF064D">
        <w:t xml:space="preserve"> and is </w:t>
      </w:r>
      <w:r w:rsidRPr="00BF064D">
        <w:rPr>
          <w:u w:val="single"/>
        </w:rPr>
        <w:t>used by multiple parties</w:t>
      </w:r>
      <w:r w:rsidRPr="00BF064D">
        <w:t xml:space="preserve">. It operates on its own schedule and route, not </w:t>
      </w:r>
      <w:r w:rsidR="002970EC">
        <w:t>on</w:t>
      </w:r>
      <w:r w:rsidRPr="00BF064D">
        <w:t xml:space="preserve"> the passengers</w:t>
      </w:r>
      <w:r w:rsidR="002970EC">
        <w:t>’</w:t>
      </w:r>
      <w:r w:rsidRPr="00BF064D">
        <w:t>.</w:t>
      </w:r>
    </w:p>
    <w:p w14:paraId="25397296" w14:textId="77777777" w:rsidR="008A1B17" w:rsidRPr="00BF064D" w:rsidRDefault="008A1B17" w:rsidP="008A1B17">
      <w:pPr>
        <w:pStyle w:val="ListBullet4"/>
      </w:pPr>
      <w:r w:rsidRPr="00BF064D">
        <w:t>This pertains to a public-use vehicle (</w:t>
      </w:r>
      <w:r w:rsidR="00AC3436" w:rsidRPr="00BF064D">
        <w:t>e.g.,</w:t>
      </w:r>
      <w:r w:rsidRPr="00BF064D">
        <w:t xml:space="preserve"> bush taxi, Jeepney), boat, or airline aircraft. </w:t>
      </w:r>
    </w:p>
    <w:p w14:paraId="27EDB9B0" w14:textId="77777777" w:rsidR="008A1B17" w:rsidRPr="00BF064D" w:rsidRDefault="008A1B17" w:rsidP="008A1B17">
      <w:pPr>
        <w:pStyle w:val="ListBullet2"/>
      </w:pPr>
      <w:r w:rsidRPr="00BF064D">
        <w:t>Some people use more than one type of conveyance during a trip (</w:t>
      </w:r>
      <w:r w:rsidR="00AC3436" w:rsidRPr="00BF064D">
        <w:t>e.g.,</w:t>
      </w:r>
      <w:r w:rsidRPr="00BF064D">
        <w:t xml:space="preserve"> a commercial vehicle and a bus). Write down all types of conveyances used.</w:t>
      </w:r>
    </w:p>
    <w:p w14:paraId="65F95C91" w14:textId="77777777" w:rsidR="005D15E9" w:rsidRPr="00BF064D" w:rsidRDefault="005D15E9" w:rsidP="005D15E9">
      <w:pPr>
        <w:pStyle w:val="ListBullet2"/>
      </w:pPr>
      <w:r w:rsidRPr="00BF064D">
        <w:t>Always enter the conveyance types in the data grid in standard order; top to bottom, left to right, as this will facilitate data processing and analysis.</w:t>
      </w:r>
    </w:p>
    <w:p w14:paraId="2A611965" w14:textId="1239C217" w:rsidR="005D15E9" w:rsidRPr="00BF064D" w:rsidRDefault="005D15E9" w:rsidP="005D15E9">
      <w:pPr>
        <w:pStyle w:val="ListBullet3"/>
      </w:pPr>
      <w:r w:rsidRPr="00BF064D">
        <w:t xml:space="preserve">Start with </w:t>
      </w:r>
      <w:r w:rsidRPr="00BF064D">
        <w:rPr>
          <w:b/>
        </w:rPr>
        <w:t>Vehicle</w:t>
      </w:r>
      <w:r w:rsidRPr="00BF064D">
        <w:t xml:space="preserve">: enter PvtV first, then ComV second, then PubV third. Then move to </w:t>
      </w:r>
      <w:r w:rsidRPr="00BF064D">
        <w:rPr>
          <w:b/>
        </w:rPr>
        <w:t>Boats</w:t>
      </w:r>
      <w:r w:rsidRPr="00BF064D">
        <w:t xml:space="preserve">: PvtBoat first, ComBoat second, then PubBoat third. Then move to </w:t>
      </w:r>
      <w:r w:rsidRPr="00BF064D">
        <w:rPr>
          <w:b/>
        </w:rPr>
        <w:t>Air</w:t>
      </w:r>
      <w:r w:rsidRPr="00BF064D">
        <w:t xml:space="preserve">: PvtAir first, ChartAir second, then Airline third. Then move to </w:t>
      </w:r>
      <w:r w:rsidRPr="00BF064D">
        <w:rPr>
          <w:b/>
        </w:rPr>
        <w:t>Bus</w:t>
      </w:r>
      <w:r w:rsidRPr="00BF064D">
        <w:t xml:space="preserve">, </w:t>
      </w:r>
      <w:r w:rsidRPr="00BF064D">
        <w:rPr>
          <w:b/>
        </w:rPr>
        <w:t>Motorbike</w:t>
      </w:r>
      <w:r w:rsidRPr="00BF064D">
        <w:t xml:space="preserve">, </w:t>
      </w:r>
      <w:r w:rsidRPr="00BF064D">
        <w:rPr>
          <w:b/>
        </w:rPr>
        <w:t>Foot</w:t>
      </w:r>
      <w:r w:rsidR="00661340" w:rsidRPr="00BF064D">
        <w:rPr>
          <w:b/>
        </w:rPr>
        <w:t xml:space="preserve"> or Train</w:t>
      </w:r>
      <w:r w:rsidRPr="00BF064D">
        <w:t xml:space="preserve">, and last, </w:t>
      </w:r>
      <w:r w:rsidRPr="00BF064D">
        <w:rPr>
          <w:b/>
        </w:rPr>
        <w:t>Animal</w:t>
      </w:r>
      <w:r w:rsidRPr="00BF064D">
        <w:t xml:space="preserve">. </w:t>
      </w:r>
    </w:p>
    <w:p w14:paraId="6A17EEB0" w14:textId="77777777" w:rsidR="005D15E9" w:rsidRPr="00BF064D" w:rsidRDefault="005D15E9" w:rsidP="005D15E9">
      <w:pPr>
        <w:pStyle w:val="ListBullet3"/>
      </w:pPr>
      <w:r w:rsidRPr="00BF064D">
        <w:lastRenderedPageBreak/>
        <w:t xml:space="preserve">For example, say a respondent indicates they </w:t>
      </w:r>
      <w:r w:rsidR="00804FEE" w:rsidRPr="00BF064D">
        <w:t xml:space="preserve">would </w:t>
      </w:r>
      <w:r w:rsidRPr="00BF064D">
        <w:t xml:space="preserve">take a public bus out to a distant town, then they </w:t>
      </w:r>
      <w:r w:rsidR="00804FEE" w:rsidRPr="00BF064D">
        <w:t xml:space="preserve">would </w:t>
      </w:r>
      <w:r w:rsidRPr="00BF064D">
        <w:t xml:space="preserve">get on a ferry boat that </w:t>
      </w:r>
      <w:r w:rsidR="00804FEE" w:rsidRPr="00BF064D">
        <w:t>would take</w:t>
      </w:r>
      <w:r w:rsidRPr="00BF064D">
        <w:t xml:space="preserve"> them to another town. In that town, they </w:t>
      </w:r>
      <w:r w:rsidR="00804FEE" w:rsidRPr="00BF064D">
        <w:t xml:space="preserve">would </w:t>
      </w:r>
      <w:r w:rsidRPr="00BF064D">
        <w:t xml:space="preserve">hire a vehicle that drops them near the village. From there, they </w:t>
      </w:r>
      <w:r w:rsidR="00804FEE" w:rsidRPr="00BF064D">
        <w:t xml:space="preserve">would </w:t>
      </w:r>
      <w:r w:rsidRPr="00BF064D">
        <w:t xml:space="preserve">have to hike the rest of the way. In the Excel data grid, enter: </w:t>
      </w:r>
    </w:p>
    <w:p w14:paraId="332CBC37" w14:textId="77777777" w:rsidR="005D15E9" w:rsidRPr="00BF064D" w:rsidRDefault="005D15E9" w:rsidP="005D15E9">
      <w:pPr>
        <w:pStyle w:val="ListBullet3"/>
        <w:numPr>
          <w:ilvl w:val="0"/>
          <w:numId w:val="0"/>
        </w:numPr>
        <w:ind w:left="1728"/>
      </w:pPr>
      <w:r w:rsidRPr="00BF064D">
        <w:tab/>
      </w:r>
      <w:r w:rsidRPr="00BF064D">
        <w:tab/>
      </w:r>
      <w:r w:rsidRPr="00BF064D">
        <w:tab/>
      </w:r>
      <w:r w:rsidR="00512389" w:rsidRPr="00BF064D">
        <w:t xml:space="preserve">   ComV, PubBoat, Pub</w:t>
      </w:r>
      <w:r w:rsidR="00424464" w:rsidRPr="00BF064D">
        <w:t>Bus, Foot</w:t>
      </w:r>
    </w:p>
    <w:p w14:paraId="563D617F" w14:textId="77777777" w:rsidR="00A030B5" w:rsidRPr="00BF064D" w:rsidRDefault="00A030B5" w:rsidP="00A030B5">
      <w:pPr>
        <w:pStyle w:val="ListBullet3"/>
      </w:pPr>
      <w:r w:rsidRPr="00BF064D">
        <w:t xml:space="preserve">If a conveyance such as a rickshaw, a 3-wheeled CNG, or other type of non-universal conveyance </w:t>
      </w:r>
      <w:r w:rsidR="00804FEE" w:rsidRPr="00BF064D">
        <w:t>would be</w:t>
      </w:r>
      <w:r w:rsidRPr="00BF064D">
        <w:t xml:space="preserve"> used, cross out Animal, and write it in that position</w:t>
      </w:r>
      <w:r w:rsidR="00A61735" w:rsidRPr="00BF064D">
        <w:t>.</w:t>
      </w:r>
    </w:p>
    <w:p w14:paraId="0BD224F9" w14:textId="77777777" w:rsidR="00614B46" w:rsidRPr="00BF064D" w:rsidRDefault="00614B46" w:rsidP="00614B46">
      <w:pPr>
        <w:pStyle w:val="ListBullet2"/>
      </w:pPr>
      <w:r w:rsidRPr="00BF064D">
        <w:t>Please use the following designations:</w:t>
      </w:r>
    </w:p>
    <w:p w14:paraId="17E12426" w14:textId="77777777" w:rsidR="002442B2" w:rsidRPr="00BF064D" w:rsidRDefault="002442B2" w:rsidP="00614B46">
      <w:pPr>
        <w:pStyle w:val="SpaceHalf"/>
      </w:pPr>
    </w:p>
    <w:p w14:paraId="3334886B" w14:textId="77777777" w:rsidR="0073240A" w:rsidRPr="00BF064D" w:rsidRDefault="0073240A" w:rsidP="0073240A">
      <w:pPr>
        <w:pStyle w:val="SpaceHalf"/>
      </w:pPr>
    </w:p>
    <w:tbl>
      <w:tblPr>
        <w:tblStyle w:val="TableGrid"/>
        <w:tblW w:w="10636" w:type="dxa"/>
        <w:jc w:val="center"/>
        <w:tblLayout w:type="fixed"/>
        <w:tblLook w:val="04A0" w:firstRow="1" w:lastRow="0" w:firstColumn="1" w:lastColumn="0" w:noHBand="0" w:noVBand="1"/>
      </w:tblPr>
      <w:tblGrid>
        <w:gridCol w:w="1664"/>
        <w:gridCol w:w="1170"/>
        <w:gridCol w:w="1350"/>
        <w:gridCol w:w="1170"/>
        <w:gridCol w:w="1260"/>
        <w:gridCol w:w="1440"/>
        <w:gridCol w:w="1530"/>
        <w:gridCol w:w="1052"/>
      </w:tblGrid>
      <w:tr w:rsidR="008F0AB3" w:rsidRPr="00BF064D" w14:paraId="42EEEE6E" w14:textId="77777777" w:rsidTr="002267A8">
        <w:trPr>
          <w:trHeight w:val="395"/>
          <w:jc w:val="center"/>
        </w:trPr>
        <w:tc>
          <w:tcPr>
            <w:tcW w:w="1664" w:type="dxa"/>
            <w:vAlign w:val="center"/>
          </w:tcPr>
          <w:p w14:paraId="016236B5" w14:textId="77777777" w:rsidR="008F0AB3" w:rsidRPr="00BF064D" w:rsidRDefault="008F0AB3" w:rsidP="000C54D8">
            <w:pPr>
              <w:pStyle w:val="ListBullet2"/>
              <w:numPr>
                <w:ilvl w:val="0"/>
                <w:numId w:val="0"/>
              </w:numPr>
              <w:jc w:val="center"/>
            </w:pPr>
          </w:p>
        </w:tc>
        <w:tc>
          <w:tcPr>
            <w:tcW w:w="1170" w:type="dxa"/>
            <w:vAlign w:val="center"/>
          </w:tcPr>
          <w:p w14:paraId="2FD97C52" w14:textId="77777777" w:rsidR="008F0AB3" w:rsidRPr="00BF064D" w:rsidRDefault="008F0AB3" w:rsidP="000C54D8">
            <w:pPr>
              <w:pStyle w:val="ListBullet2"/>
              <w:numPr>
                <w:ilvl w:val="0"/>
                <w:numId w:val="0"/>
              </w:numPr>
              <w:jc w:val="center"/>
              <w:rPr>
                <w:b/>
              </w:rPr>
            </w:pPr>
            <w:r w:rsidRPr="00BF064D">
              <w:rPr>
                <w:b/>
              </w:rPr>
              <w:t>Vehicle</w:t>
            </w:r>
          </w:p>
        </w:tc>
        <w:tc>
          <w:tcPr>
            <w:tcW w:w="1350" w:type="dxa"/>
            <w:vAlign w:val="center"/>
          </w:tcPr>
          <w:p w14:paraId="458322F7" w14:textId="77777777" w:rsidR="008F0AB3" w:rsidRPr="00BF064D" w:rsidRDefault="008F0AB3" w:rsidP="000C54D8">
            <w:pPr>
              <w:pStyle w:val="ListBullet2"/>
              <w:numPr>
                <w:ilvl w:val="0"/>
                <w:numId w:val="0"/>
              </w:numPr>
              <w:jc w:val="center"/>
              <w:rPr>
                <w:b/>
              </w:rPr>
            </w:pPr>
            <w:r w:rsidRPr="00BF064D">
              <w:rPr>
                <w:b/>
              </w:rPr>
              <w:t>Boat</w:t>
            </w:r>
          </w:p>
        </w:tc>
        <w:tc>
          <w:tcPr>
            <w:tcW w:w="1170" w:type="dxa"/>
            <w:vAlign w:val="center"/>
          </w:tcPr>
          <w:p w14:paraId="52E14684" w14:textId="77777777" w:rsidR="008F0AB3" w:rsidRPr="00BF064D" w:rsidRDefault="008F0AB3" w:rsidP="000C54D8">
            <w:pPr>
              <w:pStyle w:val="ListBullet2"/>
              <w:numPr>
                <w:ilvl w:val="0"/>
                <w:numId w:val="0"/>
              </w:numPr>
              <w:jc w:val="center"/>
              <w:rPr>
                <w:b/>
              </w:rPr>
            </w:pPr>
            <w:r w:rsidRPr="00BF064D">
              <w:rPr>
                <w:b/>
              </w:rPr>
              <w:t>Air</w:t>
            </w:r>
          </w:p>
        </w:tc>
        <w:tc>
          <w:tcPr>
            <w:tcW w:w="1260" w:type="dxa"/>
            <w:vAlign w:val="center"/>
          </w:tcPr>
          <w:p w14:paraId="275B23F3" w14:textId="77777777" w:rsidR="008F0AB3" w:rsidRPr="00BF064D" w:rsidRDefault="008F0AB3" w:rsidP="000C54D8">
            <w:pPr>
              <w:pStyle w:val="ListBullet2"/>
              <w:numPr>
                <w:ilvl w:val="0"/>
                <w:numId w:val="0"/>
              </w:numPr>
              <w:jc w:val="center"/>
              <w:rPr>
                <w:b/>
              </w:rPr>
            </w:pPr>
            <w:r w:rsidRPr="00BF064D">
              <w:rPr>
                <w:b/>
              </w:rPr>
              <w:t>Bus</w:t>
            </w:r>
          </w:p>
        </w:tc>
        <w:tc>
          <w:tcPr>
            <w:tcW w:w="1440" w:type="dxa"/>
            <w:vAlign w:val="center"/>
          </w:tcPr>
          <w:p w14:paraId="6E7EEDA0" w14:textId="77777777" w:rsidR="008F0AB3" w:rsidRPr="00BF064D" w:rsidRDefault="008F0AB3" w:rsidP="000C54D8">
            <w:pPr>
              <w:pStyle w:val="ListBullet2"/>
              <w:numPr>
                <w:ilvl w:val="0"/>
                <w:numId w:val="0"/>
              </w:numPr>
              <w:jc w:val="center"/>
              <w:rPr>
                <w:b/>
              </w:rPr>
            </w:pPr>
            <w:r w:rsidRPr="00BF064D">
              <w:rPr>
                <w:b/>
              </w:rPr>
              <w:t>Motorbike</w:t>
            </w:r>
          </w:p>
        </w:tc>
        <w:tc>
          <w:tcPr>
            <w:tcW w:w="1530" w:type="dxa"/>
            <w:vAlign w:val="center"/>
          </w:tcPr>
          <w:p w14:paraId="166F16DA" w14:textId="24363A3D" w:rsidR="008F0AB3" w:rsidRPr="00BF064D" w:rsidRDefault="008F0AB3" w:rsidP="000C54D8">
            <w:pPr>
              <w:pStyle w:val="ListBullet2"/>
              <w:numPr>
                <w:ilvl w:val="0"/>
                <w:numId w:val="0"/>
              </w:numPr>
              <w:jc w:val="center"/>
              <w:rPr>
                <w:b/>
              </w:rPr>
            </w:pPr>
            <w:r w:rsidRPr="00BF064D">
              <w:rPr>
                <w:b/>
              </w:rPr>
              <w:t>Foot</w:t>
            </w:r>
            <w:r w:rsidR="002267A8" w:rsidRPr="00BF064D">
              <w:rPr>
                <w:b/>
              </w:rPr>
              <w:t xml:space="preserve">. </w:t>
            </w:r>
            <w:r w:rsidR="00661340" w:rsidRPr="00BF064D">
              <w:rPr>
                <w:b/>
              </w:rPr>
              <w:t>Train</w:t>
            </w:r>
          </w:p>
        </w:tc>
        <w:tc>
          <w:tcPr>
            <w:tcW w:w="1052" w:type="dxa"/>
            <w:vAlign w:val="center"/>
          </w:tcPr>
          <w:p w14:paraId="3ECC6942" w14:textId="77777777" w:rsidR="008F0AB3" w:rsidRPr="00BF064D" w:rsidRDefault="008F0AB3" w:rsidP="000C54D8">
            <w:pPr>
              <w:pStyle w:val="ListBullet2"/>
              <w:numPr>
                <w:ilvl w:val="0"/>
                <w:numId w:val="0"/>
              </w:numPr>
              <w:jc w:val="center"/>
              <w:rPr>
                <w:b/>
              </w:rPr>
            </w:pPr>
            <w:r w:rsidRPr="00BF064D">
              <w:rPr>
                <w:b/>
              </w:rPr>
              <w:t>Animal</w:t>
            </w:r>
          </w:p>
        </w:tc>
      </w:tr>
      <w:tr w:rsidR="008F0AB3" w:rsidRPr="00BF064D" w14:paraId="4E3EFA6A" w14:textId="77777777" w:rsidTr="002267A8">
        <w:trPr>
          <w:trHeight w:val="432"/>
          <w:jc w:val="center"/>
        </w:trPr>
        <w:tc>
          <w:tcPr>
            <w:tcW w:w="1664" w:type="dxa"/>
            <w:vAlign w:val="center"/>
          </w:tcPr>
          <w:p w14:paraId="633DC98D" w14:textId="77777777" w:rsidR="008F0AB3" w:rsidRPr="00BF064D" w:rsidRDefault="008F0AB3" w:rsidP="000C54D8">
            <w:pPr>
              <w:pStyle w:val="ListBullet2"/>
              <w:numPr>
                <w:ilvl w:val="0"/>
                <w:numId w:val="0"/>
              </w:numPr>
              <w:jc w:val="center"/>
              <w:rPr>
                <w:b/>
              </w:rPr>
            </w:pPr>
            <w:r w:rsidRPr="00BF064D">
              <w:rPr>
                <w:b/>
              </w:rPr>
              <w:t>Private</w:t>
            </w:r>
          </w:p>
        </w:tc>
        <w:tc>
          <w:tcPr>
            <w:tcW w:w="1170" w:type="dxa"/>
            <w:vAlign w:val="center"/>
          </w:tcPr>
          <w:p w14:paraId="546A0D06" w14:textId="77777777" w:rsidR="008F0AB3" w:rsidRPr="00BF064D" w:rsidRDefault="008F0AB3" w:rsidP="000C54D8">
            <w:pPr>
              <w:pStyle w:val="ListBullet2"/>
              <w:numPr>
                <w:ilvl w:val="0"/>
                <w:numId w:val="0"/>
              </w:numPr>
              <w:jc w:val="center"/>
            </w:pPr>
            <w:r w:rsidRPr="00BF064D">
              <w:t>PvtV</w:t>
            </w:r>
          </w:p>
        </w:tc>
        <w:tc>
          <w:tcPr>
            <w:tcW w:w="1350" w:type="dxa"/>
            <w:vAlign w:val="center"/>
          </w:tcPr>
          <w:p w14:paraId="0382811D" w14:textId="77777777" w:rsidR="008F0AB3" w:rsidRPr="00BF064D" w:rsidRDefault="008F0AB3" w:rsidP="000C54D8">
            <w:pPr>
              <w:pStyle w:val="ListBullet2"/>
              <w:numPr>
                <w:ilvl w:val="0"/>
                <w:numId w:val="0"/>
              </w:numPr>
              <w:jc w:val="center"/>
            </w:pPr>
            <w:r w:rsidRPr="00BF064D">
              <w:t>PvtBoat</w:t>
            </w:r>
          </w:p>
        </w:tc>
        <w:tc>
          <w:tcPr>
            <w:tcW w:w="1170" w:type="dxa"/>
            <w:vAlign w:val="center"/>
          </w:tcPr>
          <w:p w14:paraId="409FF885" w14:textId="77777777" w:rsidR="008F0AB3" w:rsidRPr="00BF064D" w:rsidRDefault="008F0AB3" w:rsidP="000C54D8">
            <w:pPr>
              <w:pStyle w:val="ListBullet2"/>
              <w:numPr>
                <w:ilvl w:val="0"/>
                <w:numId w:val="0"/>
              </w:numPr>
              <w:jc w:val="center"/>
            </w:pPr>
            <w:r w:rsidRPr="00BF064D">
              <w:t>PvtAir</w:t>
            </w:r>
          </w:p>
        </w:tc>
        <w:tc>
          <w:tcPr>
            <w:tcW w:w="1260" w:type="dxa"/>
            <w:vAlign w:val="center"/>
          </w:tcPr>
          <w:p w14:paraId="540DEEFE" w14:textId="77777777" w:rsidR="008F0AB3" w:rsidRPr="00BF064D" w:rsidRDefault="008F0AB3" w:rsidP="000C54D8">
            <w:pPr>
              <w:pStyle w:val="ListBullet2"/>
              <w:numPr>
                <w:ilvl w:val="0"/>
                <w:numId w:val="0"/>
              </w:numPr>
              <w:jc w:val="center"/>
            </w:pPr>
            <w:r w:rsidRPr="00BF064D">
              <w:t>PvtBus</w:t>
            </w:r>
          </w:p>
        </w:tc>
        <w:tc>
          <w:tcPr>
            <w:tcW w:w="1440" w:type="dxa"/>
            <w:vAlign w:val="center"/>
          </w:tcPr>
          <w:p w14:paraId="35965699" w14:textId="77777777" w:rsidR="008F0AB3" w:rsidRPr="00BF064D" w:rsidRDefault="008F0AB3" w:rsidP="000C54D8">
            <w:pPr>
              <w:pStyle w:val="ListBullet2"/>
              <w:numPr>
                <w:ilvl w:val="0"/>
                <w:numId w:val="0"/>
              </w:numPr>
              <w:jc w:val="center"/>
            </w:pPr>
            <w:r w:rsidRPr="00BF064D">
              <w:t>PvtMB</w:t>
            </w:r>
          </w:p>
        </w:tc>
        <w:tc>
          <w:tcPr>
            <w:tcW w:w="1530" w:type="dxa"/>
            <w:vAlign w:val="center"/>
          </w:tcPr>
          <w:p w14:paraId="6384FAA1" w14:textId="77777777" w:rsidR="008F0AB3" w:rsidRPr="00BF064D" w:rsidRDefault="008F0AB3" w:rsidP="000C54D8">
            <w:pPr>
              <w:pStyle w:val="ListBullet2"/>
              <w:numPr>
                <w:ilvl w:val="0"/>
                <w:numId w:val="0"/>
              </w:numPr>
              <w:jc w:val="center"/>
            </w:pPr>
            <w:r w:rsidRPr="00BF064D">
              <w:t>Foot</w:t>
            </w:r>
          </w:p>
        </w:tc>
        <w:tc>
          <w:tcPr>
            <w:tcW w:w="1052" w:type="dxa"/>
            <w:vAlign w:val="center"/>
          </w:tcPr>
          <w:p w14:paraId="7F8FE487" w14:textId="77777777" w:rsidR="008F0AB3" w:rsidRPr="00BF064D" w:rsidRDefault="008F0AB3" w:rsidP="000C54D8">
            <w:pPr>
              <w:pStyle w:val="ListBullet2"/>
              <w:numPr>
                <w:ilvl w:val="0"/>
                <w:numId w:val="0"/>
              </w:numPr>
              <w:jc w:val="center"/>
            </w:pPr>
            <w:r w:rsidRPr="00BF064D">
              <w:t>PvtAn</w:t>
            </w:r>
          </w:p>
        </w:tc>
      </w:tr>
      <w:tr w:rsidR="008F0AB3" w:rsidRPr="00BF064D" w14:paraId="26D9B6D0" w14:textId="77777777" w:rsidTr="002267A8">
        <w:trPr>
          <w:trHeight w:val="432"/>
          <w:jc w:val="center"/>
        </w:trPr>
        <w:tc>
          <w:tcPr>
            <w:tcW w:w="1664" w:type="dxa"/>
            <w:vAlign w:val="center"/>
          </w:tcPr>
          <w:p w14:paraId="61199996" w14:textId="77777777" w:rsidR="008F0AB3" w:rsidRPr="00BF064D" w:rsidRDefault="008F0AB3" w:rsidP="000C54D8">
            <w:pPr>
              <w:pStyle w:val="ListBullet2"/>
              <w:numPr>
                <w:ilvl w:val="0"/>
                <w:numId w:val="0"/>
              </w:numPr>
              <w:jc w:val="center"/>
              <w:rPr>
                <w:b/>
              </w:rPr>
            </w:pPr>
            <w:r w:rsidRPr="00BF064D">
              <w:rPr>
                <w:b/>
              </w:rPr>
              <w:t>Commercial</w:t>
            </w:r>
          </w:p>
        </w:tc>
        <w:tc>
          <w:tcPr>
            <w:tcW w:w="1170" w:type="dxa"/>
            <w:vAlign w:val="center"/>
          </w:tcPr>
          <w:p w14:paraId="2E25EA9B" w14:textId="77777777" w:rsidR="008F0AB3" w:rsidRPr="00BF064D" w:rsidRDefault="008F0AB3" w:rsidP="000C54D8">
            <w:pPr>
              <w:pStyle w:val="ListBullet2"/>
              <w:numPr>
                <w:ilvl w:val="0"/>
                <w:numId w:val="0"/>
              </w:numPr>
              <w:jc w:val="center"/>
            </w:pPr>
            <w:r w:rsidRPr="00BF064D">
              <w:t>ComV</w:t>
            </w:r>
          </w:p>
        </w:tc>
        <w:tc>
          <w:tcPr>
            <w:tcW w:w="1350" w:type="dxa"/>
            <w:vAlign w:val="center"/>
          </w:tcPr>
          <w:p w14:paraId="7FA61159" w14:textId="77777777" w:rsidR="008F0AB3" w:rsidRPr="00BF064D" w:rsidRDefault="008F0AB3" w:rsidP="000C54D8">
            <w:pPr>
              <w:pStyle w:val="ListBullet2"/>
              <w:numPr>
                <w:ilvl w:val="0"/>
                <w:numId w:val="0"/>
              </w:numPr>
              <w:jc w:val="center"/>
            </w:pPr>
            <w:r w:rsidRPr="00BF064D">
              <w:t>ComBoat</w:t>
            </w:r>
          </w:p>
        </w:tc>
        <w:tc>
          <w:tcPr>
            <w:tcW w:w="1170" w:type="dxa"/>
            <w:vAlign w:val="center"/>
          </w:tcPr>
          <w:p w14:paraId="20F489C1" w14:textId="77777777" w:rsidR="008F0AB3" w:rsidRPr="00BF064D" w:rsidRDefault="008F0AB3" w:rsidP="000C54D8">
            <w:pPr>
              <w:pStyle w:val="ListBullet2"/>
              <w:numPr>
                <w:ilvl w:val="0"/>
                <w:numId w:val="0"/>
              </w:numPr>
              <w:jc w:val="center"/>
            </w:pPr>
            <w:r w:rsidRPr="00BF064D">
              <w:t>ChartAir</w:t>
            </w:r>
          </w:p>
        </w:tc>
        <w:tc>
          <w:tcPr>
            <w:tcW w:w="1260" w:type="dxa"/>
            <w:vAlign w:val="center"/>
          </w:tcPr>
          <w:p w14:paraId="605585DB" w14:textId="77777777" w:rsidR="008F0AB3" w:rsidRPr="00BF064D" w:rsidRDefault="008F0AB3" w:rsidP="000C54D8">
            <w:pPr>
              <w:pStyle w:val="ListBullet2"/>
              <w:numPr>
                <w:ilvl w:val="0"/>
                <w:numId w:val="0"/>
              </w:numPr>
              <w:jc w:val="center"/>
            </w:pPr>
            <w:r w:rsidRPr="00BF064D">
              <w:t>ComBus</w:t>
            </w:r>
          </w:p>
        </w:tc>
        <w:tc>
          <w:tcPr>
            <w:tcW w:w="1440" w:type="dxa"/>
            <w:vAlign w:val="center"/>
          </w:tcPr>
          <w:p w14:paraId="4BFD0D1B" w14:textId="77777777" w:rsidR="008F0AB3" w:rsidRPr="00BF064D" w:rsidRDefault="008F0AB3" w:rsidP="000C54D8">
            <w:pPr>
              <w:pStyle w:val="ListBullet2"/>
              <w:numPr>
                <w:ilvl w:val="0"/>
                <w:numId w:val="0"/>
              </w:numPr>
              <w:jc w:val="center"/>
            </w:pPr>
            <w:r w:rsidRPr="00BF064D">
              <w:t>ComMB</w:t>
            </w:r>
          </w:p>
        </w:tc>
        <w:tc>
          <w:tcPr>
            <w:tcW w:w="1530" w:type="dxa"/>
            <w:vAlign w:val="center"/>
          </w:tcPr>
          <w:p w14:paraId="45ECA9E3" w14:textId="77777777" w:rsidR="008F0AB3" w:rsidRPr="00BF064D" w:rsidRDefault="008F0AB3" w:rsidP="000C54D8">
            <w:pPr>
              <w:pStyle w:val="ListBullet2"/>
              <w:numPr>
                <w:ilvl w:val="0"/>
                <w:numId w:val="0"/>
              </w:numPr>
              <w:jc w:val="center"/>
            </w:pPr>
            <w:r w:rsidRPr="00BF064D">
              <w:t>n/a</w:t>
            </w:r>
          </w:p>
        </w:tc>
        <w:tc>
          <w:tcPr>
            <w:tcW w:w="1052" w:type="dxa"/>
            <w:vAlign w:val="center"/>
          </w:tcPr>
          <w:p w14:paraId="233E4494" w14:textId="77777777" w:rsidR="008F0AB3" w:rsidRPr="00BF064D" w:rsidRDefault="008F0AB3" w:rsidP="000C54D8">
            <w:pPr>
              <w:pStyle w:val="ListBullet2"/>
              <w:numPr>
                <w:ilvl w:val="0"/>
                <w:numId w:val="0"/>
              </w:numPr>
              <w:jc w:val="center"/>
            </w:pPr>
            <w:r w:rsidRPr="00BF064D">
              <w:t>ComAn</w:t>
            </w:r>
          </w:p>
        </w:tc>
      </w:tr>
      <w:tr w:rsidR="008F0AB3" w:rsidRPr="00BF064D" w14:paraId="2C0F42D3" w14:textId="77777777" w:rsidTr="002267A8">
        <w:trPr>
          <w:trHeight w:val="432"/>
          <w:jc w:val="center"/>
        </w:trPr>
        <w:tc>
          <w:tcPr>
            <w:tcW w:w="1664" w:type="dxa"/>
            <w:vAlign w:val="center"/>
          </w:tcPr>
          <w:p w14:paraId="09470343" w14:textId="77777777" w:rsidR="008F0AB3" w:rsidRPr="00BF064D" w:rsidRDefault="008F0AB3" w:rsidP="000C54D8">
            <w:pPr>
              <w:pStyle w:val="ListBullet2"/>
              <w:numPr>
                <w:ilvl w:val="0"/>
                <w:numId w:val="0"/>
              </w:numPr>
              <w:jc w:val="center"/>
              <w:rPr>
                <w:b/>
              </w:rPr>
            </w:pPr>
            <w:r w:rsidRPr="00BF064D">
              <w:rPr>
                <w:b/>
              </w:rPr>
              <w:t>Public</w:t>
            </w:r>
          </w:p>
        </w:tc>
        <w:tc>
          <w:tcPr>
            <w:tcW w:w="1170" w:type="dxa"/>
            <w:vAlign w:val="center"/>
          </w:tcPr>
          <w:p w14:paraId="0454CF93" w14:textId="77777777" w:rsidR="008F0AB3" w:rsidRPr="00BF064D" w:rsidRDefault="008F0AB3" w:rsidP="000C54D8">
            <w:pPr>
              <w:pStyle w:val="ListBullet2"/>
              <w:numPr>
                <w:ilvl w:val="0"/>
                <w:numId w:val="0"/>
              </w:numPr>
              <w:jc w:val="center"/>
            </w:pPr>
            <w:r w:rsidRPr="00BF064D">
              <w:t>PubV</w:t>
            </w:r>
          </w:p>
        </w:tc>
        <w:tc>
          <w:tcPr>
            <w:tcW w:w="1350" w:type="dxa"/>
            <w:vAlign w:val="center"/>
          </w:tcPr>
          <w:p w14:paraId="44ABF0A7" w14:textId="77777777" w:rsidR="008F0AB3" w:rsidRPr="00BF064D" w:rsidRDefault="008F0AB3" w:rsidP="000C54D8">
            <w:pPr>
              <w:pStyle w:val="ListBullet2"/>
              <w:numPr>
                <w:ilvl w:val="0"/>
                <w:numId w:val="0"/>
              </w:numPr>
              <w:jc w:val="center"/>
            </w:pPr>
            <w:r w:rsidRPr="00BF064D">
              <w:t>PubBoat</w:t>
            </w:r>
          </w:p>
        </w:tc>
        <w:tc>
          <w:tcPr>
            <w:tcW w:w="1170" w:type="dxa"/>
            <w:vAlign w:val="center"/>
          </w:tcPr>
          <w:p w14:paraId="133BFDA1" w14:textId="77777777" w:rsidR="008F0AB3" w:rsidRPr="00BF064D" w:rsidRDefault="008F0AB3" w:rsidP="000C54D8">
            <w:pPr>
              <w:pStyle w:val="ListBullet2"/>
              <w:numPr>
                <w:ilvl w:val="0"/>
                <w:numId w:val="0"/>
              </w:numPr>
              <w:jc w:val="center"/>
            </w:pPr>
            <w:r w:rsidRPr="00BF064D">
              <w:t>Airline</w:t>
            </w:r>
          </w:p>
        </w:tc>
        <w:tc>
          <w:tcPr>
            <w:tcW w:w="1260" w:type="dxa"/>
            <w:vAlign w:val="center"/>
          </w:tcPr>
          <w:p w14:paraId="7F7DBD7C" w14:textId="77777777" w:rsidR="008F0AB3" w:rsidRPr="00BF064D" w:rsidRDefault="008F0AB3" w:rsidP="000C54D8">
            <w:pPr>
              <w:pStyle w:val="ListBullet2"/>
              <w:numPr>
                <w:ilvl w:val="0"/>
                <w:numId w:val="0"/>
              </w:numPr>
              <w:jc w:val="center"/>
            </w:pPr>
            <w:r w:rsidRPr="00BF064D">
              <w:t>PubBus</w:t>
            </w:r>
          </w:p>
        </w:tc>
        <w:tc>
          <w:tcPr>
            <w:tcW w:w="1440" w:type="dxa"/>
            <w:vAlign w:val="center"/>
          </w:tcPr>
          <w:p w14:paraId="15DB4080" w14:textId="1B20541B" w:rsidR="008F0AB3" w:rsidRPr="00BF064D" w:rsidRDefault="00BC2A88" w:rsidP="000C54D8">
            <w:pPr>
              <w:pStyle w:val="ListBullet2"/>
              <w:numPr>
                <w:ilvl w:val="0"/>
                <w:numId w:val="0"/>
              </w:numPr>
              <w:jc w:val="center"/>
            </w:pPr>
            <w:r w:rsidRPr="00BF064D">
              <w:t>PubMB</w:t>
            </w:r>
          </w:p>
        </w:tc>
        <w:tc>
          <w:tcPr>
            <w:tcW w:w="1530" w:type="dxa"/>
            <w:vAlign w:val="center"/>
          </w:tcPr>
          <w:p w14:paraId="17462B1F" w14:textId="57FB3877" w:rsidR="008F0AB3" w:rsidRPr="00BF064D" w:rsidRDefault="00661340" w:rsidP="000C54D8">
            <w:pPr>
              <w:pStyle w:val="ListBullet2"/>
              <w:numPr>
                <w:ilvl w:val="0"/>
                <w:numId w:val="0"/>
              </w:numPr>
              <w:jc w:val="center"/>
            </w:pPr>
            <w:r w:rsidRPr="00BF064D">
              <w:t>Train</w:t>
            </w:r>
          </w:p>
        </w:tc>
        <w:tc>
          <w:tcPr>
            <w:tcW w:w="1052" w:type="dxa"/>
            <w:vAlign w:val="center"/>
          </w:tcPr>
          <w:p w14:paraId="79F0F5B6" w14:textId="0521EED4" w:rsidR="008F0AB3" w:rsidRPr="00BF064D" w:rsidRDefault="00BC2A88" w:rsidP="000C54D8">
            <w:pPr>
              <w:pStyle w:val="ListBullet2"/>
              <w:numPr>
                <w:ilvl w:val="0"/>
                <w:numId w:val="0"/>
              </w:numPr>
              <w:jc w:val="center"/>
            </w:pPr>
            <w:r w:rsidRPr="00BF064D">
              <w:t>PubAn</w:t>
            </w:r>
          </w:p>
        </w:tc>
      </w:tr>
    </w:tbl>
    <w:p w14:paraId="60836E4B" w14:textId="77777777" w:rsidR="0073240A" w:rsidRPr="00BF064D" w:rsidRDefault="0073240A" w:rsidP="00956377">
      <w:pPr>
        <w:pStyle w:val="SpaceHalf"/>
      </w:pPr>
    </w:p>
    <w:p w14:paraId="4694E94C" w14:textId="77777777" w:rsidR="007E5E5C" w:rsidRPr="00BF064D" w:rsidRDefault="007E5E5C" w:rsidP="000053D9">
      <w:pPr>
        <w:pStyle w:val="ListBullet2"/>
        <w:numPr>
          <w:ilvl w:val="0"/>
          <w:numId w:val="0"/>
        </w:numPr>
        <w:ind w:left="1080"/>
      </w:pPr>
    </w:p>
    <w:p w14:paraId="2D2B24B0" w14:textId="2C404170" w:rsidR="0073240A" w:rsidRPr="00003463" w:rsidRDefault="0073240A" w:rsidP="00956377">
      <w:pPr>
        <w:pStyle w:val="ListBullet2"/>
      </w:pPr>
      <w:r w:rsidRPr="00003463">
        <w:rPr>
          <w:b/>
          <w:bCs/>
        </w:rPr>
        <w:t>Travel time</w:t>
      </w:r>
      <w:r w:rsidR="00A16F3D" w:rsidRPr="00003463">
        <w:t xml:space="preserve">. </w:t>
      </w:r>
    </w:p>
    <w:p w14:paraId="038148F2" w14:textId="77777777" w:rsidR="00A610C6" w:rsidRPr="00003463" w:rsidRDefault="00A610C6" w:rsidP="00A610C6">
      <w:pPr>
        <w:pStyle w:val="ListBullet3"/>
      </w:pPr>
      <w:r w:rsidRPr="00003463">
        <w:t xml:space="preserve">We’re looking for the time for a </w:t>
      </w:r>
      <w:r w:rsidRPr="00003463">
        <w:rPr>
          <w:u w:val="single"/>
        </w:rPr>
        <w:t>one-way</w:t>
      </w:r>
      <w:r w:rsidRPr="00003463">
        <w:t xml:space="preserve"> trip, door-to-door, preferably by surface.</w:t>
      </w:r>
    </w:p>
    <w:p w14:paraId="11D82563" w14:textId="77777777" w:rsidR="00A610C6" w:rsidRPr="00003463" w:rsidRDefault="00A610C6" w:rsidP="00A610C6">
      <w:pPr>
        <w:pStyle w:val="ListBullet3"/>
      </w:pPr>
      <w:r w:rsidRPr="00003463">
        <w:t xml:space="preserve">Use the </w:t>
      </w:r>
      <w:r w:rsidRPr="00003463">
        <w:rPr>
          <w:u w:val="single"/>
        </w:rPr>
        <w:t>average</w:t>
      </w:r>
      <w:r w:rsidRPr="00003463">
        <w:t xml:space="preserve"> time the trip normally takes, not the minimum or the extreme.</w:t>
      </w:r>
    </w:p>
    <w:p w14:paraId="2C1F06A8" w14:textId="77777777" w:rsidR="00A610C6" w:rsidRPr="00003463" w:rsidRDefault="00A610C6" w:rsidP="00A610C6">
      <w:pPr>
        <w:pStyle w:val="ListBullet3"/>
      </w:pPr>
      <w:r w:rsidRPr="00003463">
        <w:t xml:space="preserve">Use ten-hour days, not twenty-four-hour days, as doing so will facilitate calculations. </w:t>
      </w:r>
    </w:p>
    <w:p w14:paraId="3D4F1DA5" w14:textId="77777777" w:rsidR="00A610C6" w:rsidRPr="00003463" w:rsidRDefault="00A610C6" w:rsidP="00A610C6">
      <w:pPr>
        <w:pStyle w:val="ListBullet4"/>
      </w:pPr>
      <w:r w:rsidRPr="00003463">
        <w:t xml:space="preserve">For example, if the travel time, door-to-door, is 8 hours, record it at 0.8 days. </w:t>
      </w:r>
    </w:p>
    <w:p w14:paraId="1F3108C7" w14:textId="77777777" w:rsidR="00A610C6" w:rsidRPr="00003463" w:rsidRDefault="00A610C6" w:rsidP="00A610C6">
      <w:pPr>
        <w:pStyle w:val="ListBullet4"/>
      </w:pPr>
      <w:r w:rsidRPr="00003463">
        <w:t>If they say, “oh, it takes us about 3 days to get there,” record it as 3.0 days.</w:t>
      </w:r>
    </w:p>
    <w:p w14:paraId="372A78DC" w14:textId="77777777" w:rsidR="00A610C6" w:rsidRPr="00003463" w:rsidRDefault="00A610C6" w:rsidP="00A610C6">
      <w:pPr>
        <w:pStyle w:val="ListBullet4"/>
      </w:pPr>
      <w:r w:rsidRPr="00003463">
        <w:t>Record travel times to one decimal place (e.g., 2.8). In this system, one decimal place indicates the hours. For example, 2.8 ten-hour days is 2 days and 8 hours.</w:t>
      </w:r>
    </w:p>
    <w:p w14:paraId="736B5D18" w14:textId="77777777" w:rsidR="00A610C6" w:rsidRPr="00003463" w:rsidRDefault="00A610C6" w:rsidP="00A610C6">
      <w:pPr>
        <w:pStyle w:val="ListBullet5"/>
      </w:pPr>
      <w:r w:rsidRPr="00003463">
        <w:t>If they say, “oh, it takes us about 8 or 9 hours to get there,” round up, and record it as 0.9 days rather than 0.85 days.</w:t>
      </w:r>
    </w:p>
    <w:p w14:paraId="231C4122" w14:textId="77777777" w:rsidR="0054276A" w:rsidRPr="00003463" w:rsidRDefault="0054276A" w:rsidP="009234A3">
      <w:pPr>
        <w:pStyle w:val="ListBullet3"/>
      </w:pPr>
      <w:r w:rsidRPr="00003463">
        <w:rPr>
          <w:rStyle w:val="Note"/>
        </w:rPr>
        <w:t>Definitions</w:t>
      </w:r>
      <w:r w:rsidRPr="00003463">
        <w:t>:</w:t>
      </w:r>
    </w:p>
    <w:p w14:paraId="0DFB74E5" w14:textId="77777777" w:rsidR="0054276A" w:rsidRPr="00003463" w:rsidRDefault="0054276A" w:rsidP="00A44DF0">
      <w:pPr>
        <w:pStyle w:val="ListBullet4"/>
      </w:pPr>
      <w:r w:rsidRPr="00003463">
        <w:rPr>
          <w:b/>
          <w:bCs/>
        </w:rPr>
        <w:t>“Active day”</w:t>
      </w:r>
      <w:r w:rsidRPr="00003463">
        <w:t xml:space="preserve"> = Generally, from 0700 to 1700.</w:t>
      </w:r>
    </w:p>
    <w:p w14:paraId="02C029DF" w14:textId="77777777" w:rsidR="0054276A" w:rsidRPr="00003463" w:rsidRDefault="0054276A" w:rsidP="00A44DF0">
      <w:pPr>
        <w:pStyle w:val="ListBullet5"/>
      </w:pPr>
      <w:r w:rsidRPr="00003463">
        <w:t xml:space="preserve">Those particular hours are the hours people are normally active and are out-and-about doing things, like working. The remaining 14 hours of the day are normally spent eating, sleeping, and taking care of life (i.e., not working). </w:t>
      </w:r>
    </w:p>
    <w:p w14:paraId="2112F7BA" w14:textId="77777777" w:rsidR="0054276A" w:rsidRPr="00003463" w:rsidRDefault="0054276A" w:rsidP="00A44DF0">
      <w:pPr>
        <w:pStyle w:val="ListBullet4"/>
      </w:pPr>
      <w:r w:rsidRPr="00003463">
        <w:rPr>
          <w:b/>
          <w:bCs/>
        </w:rPr>
        <w:t>“Waking day”</w:t>
      </w:r>
      <w:r w:rsidRPr="00003463">
        <w:t xml:space="preserve"> = The portion of a day when someone is awake, that is, from when they get up until they go to bed. Often, this is from about 0500 to about 2100.</w:t>
      </w:r>
    </w:p>
    <w:p w14:paraId="6FB65863" w14:textId="77777777" w:rsidR="0054276A" w:rsidRPr="00003463" w:rsidRDefault="0054276A" w:rsidP="00A44DF0">
      <w:pPr>
        <w:pStyle w:val="ListBullet4"/>
      </w:pPr>
      <w:r w:rsidRPr="00003463">
        <w:rPr>
          <w:b/>
          <w:bCs/>
        </w:rPr>
        <w:t>An overnight trip</w:t>
      </w:r>
      <w:r w:rsidRPr="00003463">
        <w:t xml:space="preserve"> = A trip that requires travel during the hours someone would normally sleep. Put another way, a trip that extends from the end of a waking day (about 2100) to at least the beginning of the next waking day (about 0500). </w:t>
      </w:r>
    </w:p>
    <w:p w14:paraId="4169B930" w14:textId="2E74B306" w:rsidR="0054276A" w:rsidRPr="00003463" w:rsidRDefault="0054276A" w:rsidP="00A44DF0">
      <w:pPr>
        <w:pStyle w:val="ListBullet3"/>
      </w:pPr>
      <w:r w:rsidRPr="00003463">
        <w:t>A general way to handle this question. If you ask: “How long does it take to get there?” And the respondent replies:</w:t>
      </w:r>
    </w:p>
    <w:p w14:paraId="0FF23D95" w14:textId="6E638857" w:rsidR="0054276A" w:rsidRPr="00003463" w:rsidRDefault="0054276A" w:rsidP="00A44DF0">
      <w:pPr>
        <w:pStyle w:val="ListBullet4"/>
      </w:pPr>
      <w:r w:rsidRPr="00003463">
        <w:lastRenderedPageBreak/>
        <w:t xml:space="preserve">In terms of </w:t>
      </w:r>
      <w:r w:rsidRPr="00003463">
        <w:rPr>
          <w:b/>
          <w:bCs/>
        </w:rPr>
        <w:t>hours</w:t>
      </w:r>
      <w:r w:rsidRPr="00003463">
        <w:t>. Ask them what time the</w:t>
      </w:r>
      <w:r w:rsidR="00726D9B">
        <w:t xml:space="preserve"> traveler would </w:t>
      </w:r>
      <w:r w:rsidRPr="00003463">
        <w:t xml:space="preserve">depart and what time they arrive, then count the total hours. </w:t>
      </w:r>
    </w:p>
    <w:p w14:paraId="5B313A1F" w14:textId="232469D5" w:rsidR="0054276A" w:rsidRPr="00003463" w:rsidRDefault="0054276A" w:rsidP="00A44DF0">
      <w:pPr>
        <w:pStyle w:val="ListBullet5"/>
      </w:pPr>
      <w:r w:rsidRPr="00003463">
        <w:t xml:space="preserve">For example, “It takes about 8 hours to get there. </w:t>
      </w:r>
      <w:r w:rsidR="00726D9B">
        <w:t xml:space="preserve">They </w:t>
      </w:r>
      <w:r w:rsidRPr="00003463">
        <w:t>start at 0900 and arrive at 1700.” Enter that as 0.8 ten-hour days.</w:t>
      </w:r>
    </w:p>
    <w:p w14:paraId="0A8F8B8F" w14:textId="77777777" w:rsidR="0054276A" w:rsidRPr="00003463" w:rsidRDefault="0054276A" w:rsidP="00A44DF0">
      <w:pPr>
        <w:pStyle w:val="ListBullet4"/>
      </w:pPr>
      <w:r w:rsidRPr="00003463">
        <w:t xml:space="preserve">In terms of </w:t>
      </w:r>
      <w:r w:rsidRPr="00003463">
        <w:rPr>
          <w:b/>
          <w:bCs/>
        </w:rPr>
        <w:t>days</w:t>
      </w:r>
      <w:r w:rsidRPr="00003463">
        <w:t xml:space="preserve">. Record the number of days in ten-hour days. </w:t>
      </w:r>
    </w:p>
    <w:p w14:paraId="3FE9ADB0" w14:textId="77777777" w:rsidR="0054276A" w:rsidRPr="00003463" w:rsidRDefault="0054276A" w:rsidP="00A44DF0">
      <w:pPr>
        <w:pStyle w:val="ListBullet5"/>
      </w:pPr>
      <w:r w:rsidRPr="00003463">
        <w:t>For example, “It normally takes about 3 or 4 days.” Enter 3.5 ten-hour days.</w:t>
      </w:r>
    </w:p>
    <w:p w14:paraId="02B91062" w14:textId="77777777" w:rsidR="0054276A" w:rsidRPr="00003463" w:rsidRDefault="0054276A" w:rsidP="009234A3">
      <w:pPr>
        <w:pStyle w:val="ListBullet3"/>
      </w:pPr>
      <w:r w:rsidRPr="00003463">
        <w:t>Rationale for the counting procedure</w:t>
      </w:r>
    </w:p>
    <w:p w14:paraId="10B6321B" w14:textId="77777777" w:rsidR="0054276A" w:rsidRPr="00003463" w:rsidRDefault="0054276A" w:rsidP="009234A3">
      <w:pPr>
        <w:pStyle w:val="ListBullet4"/>
      </w:pPr>
      <w:r w:rsidRPr="00003463">
        <w:t>Out of 24 hours:</w:t>
      </w:r>
    </w:p>
    <w:p w14:paraId="38ACF99F" w14:textId="77777777" w:rsidR="0054276A" w:rsidRPr="00003463" w:rsidRDefault="0054276A" w:rsidP="009234A3">
      <w:pPr>
        <w:pStyle w:val="ListBullet5"/>
      </w:pPr>
      <w:r w:rsidRPr="00003463">
        <w:t xml:space="preserve">About 10 are normally spent being active or working (0700-1700). </w:t>
      </w:r>
    </w:p>
    <w:p w14:paraId="5EF12200" w14:textId="77777777" w:rsidR="0054276A" w:rsidRPr="00003463" w:rsidRDefault="0054276A" w:rsidP="009234A3">
      <w:pPr>
        <w:pStyle w:val="ListBullet5"/>
        <w:numPr>
          <w:ilvl w:val="1"/>
          <w:numId w:val="43"/>
        </w:numPr>
      </w:pPr>
      <w:r w:rsidRPr="00003463">
        <w:t>Those particular hours are also when people generally travel, as most don’t want to travel in the dark.</w:t>
      </w:r>
    </w:p>
    <w:p w14:paraId="63B240A6" w14:textId="77777777" w:rsidR="0054276A" w:rsidRPr="00003463" w:rsidRDefault="0054276A" w:rsidP="009234A3">
      <w:pPr>
        <w:pStyle w:val="ListBullet5"/>
      </w:pPr>
      <w:r w:rsidRPr="00003463">
        <w:t>About 6 are spent eating breakfast, getting ready, having supper, and being with family (i.e., “taking care of life”) (1700-2100).</w:t>
      </w:r>
    </w:p>
    <w:p w14:paraId="48671AAA" w14:textId="77777777" w:rsidR="0054276A" w:rsidRPr="00003463" w:rsidRDefault="0054276A" w:rsidP="009234A3">
      <w:pPr>
        <w:pStyle w:val="ListBullet5"/>
      </w:pPr>
      <w:r w:rsidRPr="00003463">
        <w:t>About 8 are spent sleeping (2100-0500).</w:t>
      </w:r>
    </w:p>
    <w:p w14:paraId="3676B6FD" w14:textId="77777777" w:rsidR="0054276A" w:rsidRPr="00003463" w:rsidRDefault="0054276A" w:rsidP="008D3984">
      <w:pPr>
        <w:pStyle w:val="ListBullet4"/>
      </w:pPr>
      <w:r w:rsidRPr="00003463">
        <w:t>Worldwide, most people travel by surface during the day (0700-1700) because it’s light out, safer, and they don’t want to, or can’t, overnight somewhere.</w:t>
      </w:r>
    </w:p>
    <w:p w14:paraId="0356C97A" w14:textId="77777777" w:rsidR="0054276A" w:rsidRPr="00003463" w:rsidRDefault="0054276A" w:rsidP="008D3984">
      <w:pPr>
        <w:pStyle w:val="ListBullet5"/>
      </w:pPr>
      <w:r w:rsidRPr="00003463">
        <w:t>This commonly applies to those in private or commercial vehicles on roads, and to those who hike.</w:t>
      </w:r>
    </w:p>
    <w:p w14:paraId="337BFE53" w14:textId="77777777" w:rsidR="0054276A" w:rsidRPr="00003463" w:rsidRDefault="0054276A" w:rsidP="008D3984">
      <w:pPr>
        <w:pStyle w:val="ListBullet5"/>
      </w:pPr>
      <w:r w:rsidRPr="00003463">
        <w:t xml:space="preserve">Hence, for TNA purposes, “a day” is defined as 10 clock hours, because the majority of surface travelers travel during the 10 hours of the active day (0700-1700). </w:t>
      </w:r>
    </w:p>
    <w:p w14:paraId="36D8880D" w14:textId="77777777" w:rsidR="0054276A" w:rsidRPr="00003463" w:rsidRDefault="0054276A" w:rsidP="008D3984">
      <w:pPr>
        <w:pStyle w:val="ListBullet4"/>
      </w:pPr>
      <w:r w:rsidRPr="00003463">
        <w:t>However, a minority of surface travelers travel through the night.</w:t>
      </w:r>
    </w:p>
    <w:p w14:paraId="2BE822A8" w14:textId="77777777" w:rsidR="0054276A" w:rsidRPr="00003463" w:rsidRDefault="0054276A" w:rsidP="008D3984">
      <w:pPr>
        <w:pStyle w:val="ListBullet5"/>
      </w:pPr>
      <w:r w:rsidRPr="00003463">
        <w:t xml:space="preserve">This applies to </w:t>
      </w:r>
      <w:r w:rsidRPr="00003463">
        <w:rPr>
          <w:i/>
          <w:iCs/>
        </w:rPr>
        <w:t>some</w:t>
      </w:r>
      <w:r w:rsidRPr="00003463">
        <w:t xml:space="preserve"> bus passengers and to </w:t>
      </w:r>
      <w:r w:rsidRPr="00003463">
        <w:rPr>
          <w:i/>
          <w:iCs/>
        </w:rPr>
        <w:t>some</w:t>
      </w:r>
      <w:r w:rsidRPr="00003463">
        <w:t xml:space="preserve"> boat passengers.</w:t>
      </w:r>
    </w:p>
    <w:p w14:paraId="038648E6" w14:textId="77777777" w:rsidR="0054276A" w:rsidRPr="00003463" w:rsidRDefault="0054276A" w:rsidP="008D3984">
      <w:pPr>
        <w:pStyle w:val="ListBullet4"/>
      </w:pPr>
      <w:r w:rsidRPr="00003463">
        <w:t>In the TNA, we need to determine the average travel time (in ten-hour days) for trips in a GMA. That figure is to be used in Q15 of the SMI Tool and in the Travel Time by Surface inventory table in the report.</w:t>
      </w:r>
    </w:p>
    <w:p w14:paraId="51A74611" w14:textId="77777777" w:rsidR="0054276A" w:rsidRPr="00003463" w:rsidRDefault="0054276A" w:rsidP="008D3984">
      <w:pPr>
        <w:pStyle w:val="ListBullet5"/>
      </w:pPr>
      <w:r w:rsidRPr="00003463">
        <w:t>The travel time figures are used for referencing the AER findings, namely the correlations and axioms pertaining to aviation being more beneficial for people with longer travel times.</w:t>
      </w:r>
    </w:p>
    <w:p w14:paraId="1937E1F4" w14:textId="4EFCC03D" w:rsidR="0054276A" w:rsidRPr="00003463" w:rsidRDefault="0054276A" w:rsidP="008D3984">
      <w:pPr>
        <w:pStyle w:val="ListBullet5"/>
      </w:pPr>
      <w:r w:rsidRPr="00003463">
        <w:t>We are not using “work” as a basis for counting because we’re looking for travel time, not worktime lost due to travel.</w:t>
      </w:r>
    </w:p>
    <w:p w14:paraId="0FE41713" w14:textId="77777777" w:rsidR="0054276A" w:rsidRPr="00003463" w:rsidRDefault="0054276A" w:rsidP="008D3984">
      <w:pPr>
        <w:pStyle w:val="ListBullet4"/>
      </w:pPr>
      <w:r w:rsidRPr="00003463">
        <w:t>People’s trips are either:</w:t>
      </w:r>
    </w:p>
    <w:p w14:paraId="3C55E7AE" w14:textId="77777777" w:rsidR="0054276A" w:rsidRPr="00003463" w:rsidRDefault="0054276A" w:rsidP="008D3984">
      <w:pPr>
        <w:pStyle w:val="ListBullet5"/>
      </w:pPr>
      <w:r w:rsidRPr="00003463">
        <w:t>Under 24 hours (a single-day trip)</w:t>
      </w:r>
    </w:p>
    <w:p w14:paraId="46A5C565" w14:textId="77777777" w:rsidR="0054276A" w:rsidRPr="00003463" w:rsidRDefault="0054276A" w:rsidP="008D3984">
      <w:pPr>
        <w:pStyle w:val="ListBullet5"/>
      </w:pPr>
      <w:r w:rsidRPr="00003463">
        <w:t>24 hours or longer (a multi-day trip)</w:t>
      </w:r>
    </w:p>
    <w:p w14:paraId="60927C98" w14:textId="17BEBE84" w:rsidR="0054276A" w:rsidRPr="00003463" w:rsidRDefault="0054276A" w:rsidP="008D3984">
      <w:pPr>
        <w:pStyle w:val="ListBullet4"/>
      </w:pPr>
      <w:r w:rsidRPr="00003463">
        <w:t xml:space="preserve">Also, when people are asked how long </w:t>
      </w:r>
      <w:r w:rsidR="00FB5C71">
        <w:t>a</w:t>
      </w:r>
      <w:r w:rsidRPr="00003463">
        <w:t xml:space="preserve"> trip is, they normally reply in terms of hours or in terms of days.</w:t>
      </w:r>
    </w:p>
    <w:p w14:paraId="6EC2C94E" w14:textId="5F3C9227" w:rsidR="0054276A" w:rsidRPr="00003463" w:rsidRDefault="00FB5C71" w:rsidP="008D3984">
      <w:pPr>
        <w:pStyle w:val="ListBullet5"/>
      </w:pPr>
      <w:r>
        <w:t>When people</w:t>
      </w:r>
      <w:r w:rsidR="0054276A" w:rsidRPr="00003463">
        <w:t xml:space="preserve"> reply in terms of hours, they generally mean less than 24 hours. </w:t>
      </w:r>
    </w:p>
    <w:p w14:paraId="41B1995E" w14:textId="352E9558" w:rsidR="0054276A" w:rsidRPr="00003463" w:rsidRDefault="00FB5C71" w:rsidP="008D3984">
      <w:pPr>
        <w:pStyle w:val="ListBullet5"/>
      </w:pPr>
      <w:r>
        <w:t>When people</w:t>
      </w:r>
      <w:r w:rsidR="0054276A" w:rsidRPr="00003463">
        <w:t xml:space="preserve"> reply in terms of days, they generally mean 24 hours or longer.  </w:t>
      </w:r>
    </w:p>
    <w:p w14:paraId="55557181" w14:textId="77777777" w:rsidR="0054276A" w:rsidRPr="00003463" w:rsidRDefault="0054276A" w:rsidP="009D6ED6">
      <w:pPr>
        <w:pStyle w:val="ListBullet4"/>
      </w:pPr>
      <w:r w:rsidRPr="00003463">
        <w:lastRenderedPageBreak/>
        <w:t>The calculation problem comes when someone travels more than 10 hours, but less than 24 hours; i.e., those who have really-long travel days.</w:t>
      </w:r>
    </w:p>
    <w:p w14:paraId="49F05135" w14:textId="77777777" w:rsidR="0054276A" w:rsidRPr="00003463" w:rsidRDefault="0054276A" w:rsidP="009D6ED6">
      <w:pPr>
        <w:pStyle w:val="ListBullet5"/>
      </w:pPr>
      <w:r w:rsidRPr="00003463">
        <w:t>To count hours in a way that’s somewhat equitable between people with single-day trips and people with multi-day trips, we will cap the number of hours for single-day journeys at 16 hours. This is because:</w:t>
      </w:r>
    </w:p>
    <w:p w14:paraId="236834F3" w14:textId="77777777" w:rsidR="0054276A" w:rsidRPr="00003463" w:rsidRDefault="0054276A" w:rsidP="009D6ED6">
      <w:pPr>
        <w:pStyle w:val="ListBullet5"/>
        <w:numPr>
          <w:ilvl w:val="1"/>
          <w:numId w:val="43"/>
        </w:numPr>
      </w:pPr>
      <w:r w:rsidRPr="00003463">
        <w:t>Normally, 8 hours per day is usually spent sleeping</w:t>
      </w:r>
    </w:p>
    <w:p w14:paraId="6FC407D2" w14:textId="77777777" w:rsidR="0054276A" w:rsidRPr="00003463" w:rsidRDefault="0054276A" w:rsidP="009D6ED6">
      <w:pPr>
        <w:pStyle w:val="ListBullet5"/>
        <w:numPr>
          <w:ilvl w:val="1"/>
          <w:numId w:val="43"/>
        </w:numPr>
      </w:pPr>
      <w:r w:rsidRPr="00003463">
        <w:t>We don’t count the 14 “non-active” hours for multi-day travelers</w:t>
      </w:r>
    </w:p>
    <w:p w14:paraId="4E6CF04F" w14:textId="77777777" w:rsidR="0054276A" w:rsidRPr="00003463" w:rsidRDefault="0054276A" w:rsidP="009D6ED6">
      <w:pPr>
        <w:pStyle w:val="ListBullet5"/>
        <w:numPr>
          <w:ilvl w:val="1"/>
          <w:numId w:val="43"/>
        </w:numPr>
      </w:pPr>
      <w:r w:rsidRPr="00003463">
        <w:t xml:space="preserve">Yet, we want to give credit for unusually-long travel days </w:t>
      </w:r>
    </w:p>
    <w:p w14:paraId="444BEBA1" w14:textId="77777777" w:rsidR="0054276A" w:rsidRPr="00003463" w:rsidRDefault="0054276A" w:rsidP="009D6ED6">
      <w:pPr>
        <w:pStyle w:val="ListBullet5"/>
        <w:numPr>
          <w:ilvl w:val="1"/>
          <w:numId w:val="43"/>
        </w:numPr>
      </w:pPr>
      <w:r w:rsidRPr="00003463">
        <w:t xml:space="preserve">Since the relative number of travelers who travel on overnight busses or boats is relatively small, and few travelers actually travel more than 16 hours in a waking day, the 16-hour cap will have a relatively-small effect on the findings.   </w:t>
      </w:r>
    </w:p>
    <w:p w14:paraId="2F9B4CAA" w14:textId="77777777" w:rsidR="0054276A" w:rsidRPr="00003463" w:rsidRDefault="0054276A" w:rsidP="00DF694E">
      <w:pPr>
        <w:pStyle w:val="ListBullet3"/>
      </w:pPr>
      <w:r w:rsidRPr="00003463">
        <w:t>Principles</w:t>
      </w:r>
    </w:p>
    <w:p w14:paraId="73D8F30A" w14:textId="77777777" w:rsidR="0054276A" w:rsidRPr="00003463" w:rsidRDefault="0054276A" w:rsidP="00DF694E">
      <w:pPr>
        <w:pStyle w:val="ListBullet4"/>
      </w:pPr>
      <w:r w:rsidRPr="00003463">
        <w:t>For relatively-short trips (under 24 hours) we want to count/give credit for hours actually traveled, up to 16, regardless of which hours of the day are spent traveling.</w:t>
      </w:r>
    </w:p>
    <w:p w14:paraId="64F0CC4E" w14:textId="77777777" w:rsidR="0054276A" w:rsidRPr="00003463" w:rsidRDefault="0054276A" w:rsidP="00DF694E">
      <w:pPr>
        <w:pStyle w:val="ListBullet4"/>
      </w:pPr>
      <w:r w:rsidRPr="00003463">
        <w:t>For relatively-long trips (24 hours and over) we want to count/give credit for the “active days” actually spent traveling.</w:t>
      </w:r>
    </w:p>
    <w:p w14:paraId="04DAA7FA" w14:textId="77777777" w:rsidR="0054276A" w:rsidRPr="00003463" w:rsidRDefault="0054276A" w:rsidP="00DF694E">
      <w:pPr>
        <w:pStyle w:val="ListBullet4"/>
      </w:pPr>
      <w:r w:rsidRPr="00003463">
        <w:t xml:space="preserve">With regard to counting hours, we want to be somewhat equitable between these two groups by recognizing a large majority of travelers only travel during “the active day” or during a waking day. </w:t>
      </w:r>
    </w:p>
    <w:p w14:paraId="536ADAEA" w14:textId="77777777" w:rsidR="0054276A" w:rsidRPr="00003463" w:rsidRDefault="0054276A" w:rsidP="00DF694E">
      <w:pPr>
        <w:pStyle w:val="ListBullet5"/>
      </w:pPr>
      <w:r w:rsidRPr="00003463">
        <w:t>Hence, for trips under 24 hours, we will limit the number of hours we credit to 16 (1.6 ten-hour days).</w:t>
      </w:r>
    </w:p>
    <w:p w14:paraId="455D2C95" w14:textId="77777777" w:rsidR="0054276A" w:rsidRPr="00003463" w:rsidRDefault="0054276A" w:rsidP="00DF694E">
      <w:pPr>
        <w:pStyle w:val="ListBullet3"/>
      </w:pPr>
      <w:r w:rsidRPr="00003463">
        <w:t>Procedures and examples</w:t>
      </w:r>
    </w:p>
    <w:p w14:paraId="22842759" w14:textId="0566C71E" w:rsidR="0054276A" w:rsidRPr="00003463" w:rsidRDefault="0054276A" w:rsidP="00DF694E">
      <w:pPr>
        <w:pStyle w:val="ListBullet4"/>
      </w:pPr>
      <w:r w:rsidRPr="00003463">
        <w:t xml:space="preserve">If </w:t>
      </w:r>
      <w:r w:rsidR="009725C5">
        <w:t>a</w:t>
      </w:r>
      <w:r w:rsidRPr="00003463">
        <w:t xml:space="preserve"> trip is </w:t>
      </w:r>
      <w:r w:rsidRPr="00003463">
        <w:rPr>
          <w:u w:val="single"/>
        </w:rPr>
        <w:t>24 hours or longer</w:t>
      </w:r>
      <w:r w:rsidRPr="00003463">
        <w:t xml:space="preserve"> (e.g., three, five, or eight days) ask them how long, on average, the trip would take. They’ll usually be able to tell you. </w:t>
      </w:r>
    </w:p>
    <w:p w14:paraId="42E6454B" w14:textId="139C0A96" w:rsidR="0054276A" w:rsidRPr="00003463" w:rsidRDefault="0054276A" w:rsidP="00DF694E">
      <w:pPr>
        <w:pStyle w:val="ListBullet5"/>
      </w:pPr>
      <w:r w:rsidRPr="00003463">
        <w:t>For example. “Oh, it takes about four and a half days.” Enter 4.5 ten-hour days.</w:t>
      </w:r>
    </w:p>
    <w:p w14:paraId="16FD1E6C" w14:textId="2802C0C0" w:rsidR="0054276A" w:rsidRPr="00003463" w:rsidRDefault="0054276A" w:rsidP="00DF694E">
      <w:pPr>
        <w:pStyle w:val="ListBullet5"/>
      </w:pPr>
      <w:r w:rsidRPr="00003463">
        <w:t>For example. “</w:t>
      </w:r>
      <w:r w:rsidR="009725C5">
        <w:t>They</w:t>
      </w:r>
      <w:r w:rsidRPr="00003463">
        <w:t xml:space="preserve"> leave at about 1000 on Wednesday and arrive at 1600 on Sunday.” That’s four days, six hours. Enter 4.6 ten-hour days.</w:t>
      </w:r>
    </w:p>
    <w:p w14:paraId="0784D65A" w14:textId="3FF6B711" w:rsidR="0054276A" w:rsidRPr="00003463" w:rsidRDefault="0054276A" w:rsidP="00DF694E">
      <w:pPr>
        <w:pStyle w:val="ListBullet4"/>
      </w:pPr>
      <w:r w:rsidRPr="00003463">
        <w:t xml:space="preserve">If </w:t>
      </w:r>
      <w:r w:rsidR="009725C5">
        <w:t>a</w:t>
      </w:r>
      <w:r w:rsidRPr="00003463">
        <w:t xml:space="preserve"> trip is </w:t>
      </w:r>
      <w:r w:rsidRPr="00003463">
        <w:rPr>
          <w:u w:val="single"/>
        </w:rPr>
        <w:t>less than</w:t>
      </w:r>
      <w:r w:rsidRPr="00003463">
        <w:t xml:space="preserve"> 24 hours, ask them how long, on average, the trip would take, or what hours </w:t>
      </w:r>
      <w:r w:rsidR="009725C5">
        <w:t>the traveler would</w:t>
      </w:r>
      <w:r w:rsidRPr="00003463">
        <w:t xml:space="preserve"> depart and arrive. They’ll usually be able to tell you. </w:t>
      </w:r>
    </w:p>
    <w:p w14:paraId="0E1FE841" w14:textId="77777777" w:rsidR="0054276A" w:rsidRPr="00003463" w:rsidRDefault="0054276A" w:rsidP="00DF694E">
      <w:pPr>
        <w:pStyle w:val="ListBullet5"/>
      </w:pPr>
      <w:r w:rsidRPr="00003463">
        <w:t xml:space="preserve">Count all of the hours involved, regardless of which hours of the day or night they are, from when they leave their origin until they arrive at their destination, including those spent awaiting transportation, up to 16 hours. </w:t>
      </w:r>
    </w:p>
    <w:p w14:paraId="791DC9DF" w14:textId="77777777" w:rsidR="0054276A" w:rsidRPr="00003463" w:rsidRDefault="0054276A" w:rsidP="00DF694E">
      <w:pPr>
        <w:pStyle w:val="ListBullet3"/>
      </w:pPr>
      <w:r w:rsidRPr="00003463">
        <w:t>Awaiting transportation</w:t>
      </w:r>
    </w:p>
    <w:p w14:paraId="06D65C10" w14:textId="77777777" w:rsidR="0054276A" w:rsidRPr="00003463" w:rsidRDefault="0054276A" w:rsidP="00DF694E">
      <w:pPr>
        <w:pStyle w:val="ListBullet4"/>
      </w:pPr>
      <w:r w:rsidRPr="00003463">
        <w:t xml:space="preserve">If someone has started their trip, and has to stop en route to wait for transportation, </w:t>
      </w:r>
      <w:r w:rsidRPr="00003463">
        <w:rPr>
          <w:u w:val="single"/>
        </w:rPr>
        <w:t>count</w:t>
      </w:r>
      <w:r w:rsidRPr="00003463">
        <w:t xml:space="preserve"> the waiting time as travel time.</w:t>
      </w:r>
    </w:p>
    <w:p w14:paraId="68968297" w14:textId="77777777" w:rsidR="0054276A" w:rsidRPr="00003463" w:rsidRDefault="0054276A" w:rsidP="00DF694E">
      <w:pPr>
        <w:pStyle w:val="ListBullet4"/>
      </w:pPr>
      <w:r w:rsidRPr="00003463">
        <w:lastRenderedPageBreak/>
        <w:t xml:space="preserve">If someone has not started their trip yet, and has to wait for transport to become available, </w:t>
      </w:r>
      <w:r w:rsidRPr="00003463">
        <w:rPr>
          <w:u w:val="single"/>
        </w:rPr>
        <w:t>do not</w:t>
      </w:r>
      <w:r w:rsidRPr="00003463">
        <w:t xml:space="preserve"> count the waiting time as travel time.</w:t>
      </w:r>
    </w:p>
    <w:p w14:paraId="74D87577" w14:textId="7EE5282B" w:rsidR="000A541D" w:rsidRPr="00BF064D" w:rsidRDefault="000A541D" w:rsidP="000A541D">
      <w:pPr>
        <w:pStyle w:val="ListBullet3"/>
      </w:pPr>
      <w:r w:rsidRPr="00543978">
        <w:rPr>
          <w:shd w:val="clear" w:color="auto" w:fill="C6D9F1" w:themeFill="text2" w:themeFillTint="33"/>
        </w:rPr>
        <w:t>An effective way to</w:t>
      </w:r>
      <w:r w:rsidRPr="007721A1">
        <w:rPr>
          <w:shd w:val="clear" w:color="auto" w:fill="C6D9F1" w:themeFill="text2" w:themeFillTint="33"/>
        </w:rPr>
        <w:t xml:space="preserve"> </w:t>
      </w:r>
      <w:r w:rsidR="00453500" w:rsidRPr="007721A1">
        <w:rPr>
          <w:shd w:val="clear" w:color="auto" w:fill="C6D9F1" w:themeFill="text2" w:themeFillTint="33"/>
        </w:rPr>
        <w:t>ask</w:t>
      </w:r>
      <w:r w:rsidR="007721A1">
        <w:t xml:space="preserve"> this question</w:t>
      </w:r>
      <w:r w:rsidRPr="00BF064D">
        <w:t xml:space="preserve">: “If </w:t>
      </w:r>
      <w:r w:rsidR="00453500" w:rsidRPr="00BF064D">
        <w:t>the person</w:t>
      </w:r>
      <w:r w:rsidRPr="00BF064D">
        <w:t xml:space="preserve"> left </w:t>
      </w:r>
      <w:r w:rsidR="00453500" w:rsidRPr="00BF064D">
        <w:t>their</w:t>
      </w:r>
      <w:r w:rsidRPr="00BF064D">
        <w:t xml:space="preserve"> house </w:t>
      </w:r>
      <w:r w:rsidR="00354709" w:rsidRPr="00BF064D">
        <w:t xml:space="preserve">in the central place </w:t>
      </w:r>
      <w:r w:rsidRPr="00BF064D">
        <w:t xml:space="preserve">at 0800 Monday morning, on average, about when would </w:t>
      </w:r>
      <w:r w:rsidR="00453500" w:rsidRPr="00BF064D">
        <w:t>they</w:t>
      </w:r>
      <w:r w:rsidRPr="00BF064D">
        <w:t xml:space="preserve"> get to </w:t>
      </w:r>
      <w:r w:rsidR="000F793D" w:rsidRPr="00BF064D">
        <w:t>their</w:t>
      </w:r>
      <w:r w:rsidRPr="00BF064D">
        <w:t xml:space="preserve"> destination?”  “Oh, probably Wednesday afternoon.” Count that as 2.7 ten-hour days.</w:t>
      </w:r>
    </w:p>
    <w:p w14:paraId="2F1F4E7E" w14:textId="77777777" w:rsidR="00956377" w:rsidRPr="00BF064D" w:rsidRDefault="0073240A" w:rsidP="00956377">
      <w:pPr>
        <w:pStyle w:val="ListBullet2"/>
      </w:pPr>
      <w:r w:rsidRPr="00BF064D">
        <w:rPr>
          <w:b/>
          <w:bCs/>
        </w:rPr>
        <w:t>Trip detriment</w:t>
      </w:r>
      <w:r w:rsidRPr="00BF064D">
        <w:t xml:space="preserve"> (badness)</w:t>
      </w:r>
      <w:r w:rsidR="00A16F3D" w:rsidRPr="00BF064D">
        <w:t xml:space="preserve">. </w:t>
      </w:r>
    </w:p>
    <w:p w14:paraId="5F12FFC7" w14:textId="77777777" w:rsidR="0073240A" w:rsidRPr="00BF064D" w:rsidRDefault="0073240A" w:rsidP="00956377">
      <w:pPr>
        <w:pStyle w:val="ListBullet3"/>
      </w:pPr>
      <w:r w:rsidRPr="00BF064D">
        <w:t xml:space="preserve">On a </w:t>
      </w:r>
      <w:r w:rsidR="005F4FCD" w:rsidRPr="00BF064D">
        <w:t>1</w:t>
      </w:r>
      <w:r w:rsidRPr="00BF064D">
        <w:t xml:space="preserve"> to 10 scale, </w:t>
      </w:r>
      <w:r w:rsidR="00FD5FC1" w:rsidRPr="00BF064D">
        <w:t xml:space="preserve">with </w:t>
      </w:r>
      <w:r w:rsidR="005F4FCD" w:rsidRPr="00BF064D">
        <w:t>1</w:t>
      </w:r>
      <w:r w:rsidR="00FD5FC1" w:rsidRPr="00BF064D">
        <w:t xml:space="preserve"> being not bad at all and 10 being the worst imaginable, </w:t>
      </w:r>
      <w:r w:rsidRPr="00BF064D">
        <w:t>mark how “bad” would the trip be in terms of</w:t>
      </w:r>
      <w:r w:rsidR="004D471E" w:rsidRPr="00BF064D">
        <w:t xml:space="preserve"> the</w:t>
      </w:r>
      <w:r w:rsidRPr="00BF064D">
        <w:t>:</w:t>
      </w:r>
    </w:p>
    <w:p w14:paraId="76EB647C" w14:textId="77777777" w:rsidR="0073240A" w:rsidRPr="00BF064D" w:rsidRDefault="0073240A" w:rsidP="00956377">
      <w:pPr>
        <w:pStyle w:val="ListBullet4"/>
      </w:pPr>
      <w:r w:rsidRPr="00BF064D">
        <w:t xml:space="preserve">Detriment to physical and psychological </w:t>
      </w:r>
      <w:r w:rsidRPr="00BF064D">
        <w:rPr>
          <w:b/>
        </w:rPr>
        <w:t>health</w:t>
      </w:r>
      <w:r w:rsidRPr="00BF064D">
        <w:t>.</w:t>
      </w:r>
    </w:p>
    <w:p w14:paraId="3F7AD82A" w14:textId="77777777" w:rsidR="0073240A" w:rsidRPr="00BF064D" w:rsidRDefault="0073240A" w:rsidP="00956377">
      <w:pPr>
        <w:pStyle w:val="ListBullet4"/>
      </w:pPr>
      <w:r w:rsidRPr="00BF064D">
        <w:t xml:space="preserve">Amount of physical and mental </w:t>
      </w:r>
      <w:r w:rsidRPr="00BF064D">
        <w:rPr>
          <w:b/>
        </w:rPr>
        <w:t>energy</w:t>
      </w:r>
      <w:r w:rsidRPr="00BF064D">
        <w:t xml:space="preserve"> used.</w:t>
      </w:r>
    </w:p>
    <w:p w14:paraId="66C3AB7B" w14:textId="77777777" w:rsidR="0073240A" w:rsidRPr="00BF064D" w:rsidRDefault="0073240A" w:rsidP="00956377">
      <w:pPr>
        <w:pStyle w:val="ListBullet4"/>
      </w:pPr>
      <w:r w:rsidRPr="00BF064D">
        <w:t xml:space="preserve">Risk to </w:t>
      </w:r>
      <w:r w:rsidR="00147CC3" w:rsidRPr="00BF064D">
        <w:t xml:space="preserve">the </w:t>
      </w:r>
      <w:r w:rsidRPr="00BF064D">
        <w:t xml:space="preserve">physical </w:t>
      </w:r>
      <w:r w:rsidRPr="00BF064D">
        <w:rPr>
          <w:b/>
        </w:rPr>
        <w:t>safety</w:t>
      </w:r>
      <w:r w:rsidRPr="00BF064D">
        <w:t xml:space="preserve"> (physical damage)</w:t>
      </w:r>
      <w:r w:rsidR="002E5668" w:rsidRPr="00BF064D">
        <w:t xml:space="preserve"> of people (injury needing professional medical attention) and cargo (loss, or damage beyond use)</w:t>
      </w:r>
      <w:r w:rsidRPr="00BF064D">
        <w:t>.</w:t>
      </w:r>
    </w:p>
    <w:p w14:paraId="7B9680EC" w14:textId="77777777" w:rsidR="0073240A" w:rsidRPr="00BF064D" w:rsidRDefault="0073240A" w:rsidP="00956377">
      <w:pPr>
        <w:pStyle w:val="ListBullet4"/>
      </w:pPr>
      <w:r w:rsidRPr="00BF064D">
        <w:t xml:space="preserve">Risk to </w:t>
      </w:r>
      <w:r w:rsidR="00147CC3" w:rsidRPr="00BF064D">
        <w:t xml:space="preserve">the </w:t>
      </w:r>
      <w:r w:rsidRPr="00BF064D">
        <w:rPr>
          <w:b/>
        </w:rPr>
        <w:t>security</w:t>
      </w:r>
      <w:r w:rsidRPr="00BF064D">
        <w:t xml:space="preserve"> </w:t>
      </w:r>
      <w:r w:rsidR="002E5668" w:rsidRPr="00BF064D">
        <w:t>(</w:t>
      </w:r>
      <w:r w:rsidR="00AC3436" w:rsidRPr="00BF064D">
        <w:t>i.e.</w:t>
      </w:r>
      <w:r w:rsidR="001E485C" w:rsidRPr="00BF064D">
        <w:t>,</w:t>
      </w:r>
      <w:r w:rsidR="002E5668" w:rsidRPr="00BF064D">
        <w:t xml:space="preserve"> theft) </w:t>
      </w:r>
      <w:r w:rsidRPr="00BF064D">
        <w:t xml:space="preserve">of cargo, personal items, and </w:t>
      </w:r>
      <w:r w:rsidR="002E5668" w:rsidRPr="00BF064D">
        <w:t xml:space="preserve">the </w:t>
      </w:r>
      <w:r w:rsidRPr="00BF064D">
        <w:t>risk of kidnapping.</w:t>
      </w:r>
    </w:p>
    <w:p w14:paraId="57DCC582" w14:textId="77777777" w:rsidR="00FD5FC1" w:rsidRPr="00BF064D" w:rsidRDefault="00FD5FC1" w:rsidP="00FD5FC1">
      <w:pPr>
        <w:pStyle w:val="ListBullet3"/>
      </w:pPr>
      <w:r w:rsidRPr="00BF064D">
        <w:t xml:space="preserve">Data entry. In order to standardize the data obtained from both the “Individuals” survey and the </w:t>
      </w:r>
      <w:r w:rsidR="004449F6" w:rsidRPr="00BF064D">
        <w:t>Overall</w:t>
      </w:r>
      <w:r w:rsidRPr="00BF064D">
        <w:t xml:space="preserve"> survey, convert the numbers obtained in this question to percentages. For example, if a respondent says the detriment to physical health </w:t>
      </w:r>
      <w:r w:rsidR="00E45187" w:rsidRPr="00BF064D">
        <w:t>would be</w:t>
      </w:r>
      <w:r w:rsidRPr="00BF064D">
        <w:t xml:space="preserve"> a 3, enter 30% in the Excel data grid, as in 30% bad</w:t>
      </w:r>
      <w:r w:rsidR="00A917B8" w:rsidRPr="00BF064D">
        <w:t>/detrimental</w:t>
      </w:r>
      <w:r w:rsidRPr="00BF064D">
        <w:t>.</w:t>
      </w:r>
      <w:r w:rsidR="00FD1F24" w:rsidRPr="00BF064D">
        <w:t xml:space="preserve"> This will enable calculations.</w:t>
      </w:r>
    </w:p>
    <w:p w14:paraId="4B91FC18" w14:textId="77777777" w:rsidR="00D85289" w:rsidRPr="00BF064D" w:rsidRDefault="00D85289" w:rsidP="00D85289">
      <w:pPr>
        <w:pStyle w:val="ListBullet2"/>
      </w:pPr>
      <w:r w:rsidRPr="00BF064D">
        <w:rPr>
          <w:b/>
          <w:bCs/>
        </w:rPr>
        <w:t>Notes/Statements from respondents</w:t>
      </w:r>
      <w:r w:rsidRPr="00BF064D">
        <w:t xml:space="preserve"> </w:t>
      </w:r>
    </w:p>
    <w:p w14:paraId="3A8105D4" w14:textId="3DF720FF" w:rsidR="00D85289" w:rsidRPr="00BF064D" w:rsidRDefault="00D85289" w:rsidP="00D85289">
      <w:pPr>
        <w:pStyle w:val="ListBullet3"/>
      </w:pPr>
      <w:r w:rsidRPr="00BF064D">
        <w:t xml:space="preserve">Write </w:t>
      </w:r>
      <w:r w:rsidR="00AB64F4" w:rsidRPr="00BF064D">
        <w:t>any</w:t>
      </w:r>
      <w:r w:rsidRPr="00BF064D">
        <w:t xml:space="preserve"> respondent notes/statements in the respondent record. If there are no notes, write “</w:t>
      </w:r>
      <w:r w:rsidR="00B14D3F" w:rsidRPr="00BF064D">
        <w:t>N</w:t>
      </w:r>
      <w:r w:rsidRPr="00BF064D">
        <w:t>one” in the respondent record.</w:t>
      </w:r>
    </w:p>
    <w:p w14:paraId="02C95915" w14:textId="48E57F28" w:rsidR="00D85289" w:rsidRPr="00BF064D" w:rsidRDefault="00D85289" w:rsidP="00D85289">
      <w:pPr>
        <w:pStyle w:val="ListBullet3"/>
      </w:pPr>
      <w:r w:rsidRPr="00BF064D">
        <w:t>Also enter any notes/statements on the Overall-Trips to Future WLs sheet in the Excel data grid. If there are no notes, enter “None.” Never leave a cell empty.</w:t>
      </w:r>
    </w:p>
    <w:p w14:paraId="016B1D8D" w14:textId="6CB4221E" w:rsidR="002979DB" w:rsidRPr="00BF064D" w:rsidRDefault="002979DB" w:rsidP="00912DCD">
      <w:pPr>
        <w:pStyle w:val="ListBullet3"/>
      </w:pPr>
      <w:r w:rsidRPr="00BF064D">
        <w:t>Normally</w:t>
      </w:r>
      <w:r w:rsidR="00AF36E1" w:rsidRPr="00BF064D">
        <w:t xml:space="preserve">, the </w:t>
      </w:r>
      <w:r w:rsidR="00D85289" w:rsidRPr="00BF064D">
        <w:t>notes/</w:t>
      </w:r>
      <w:r w:rsidR="00AF36E1" w:rsidRPr="00BF064D">
        <w:t xml:space="preserve">statements will </w:t>
      </w:r>
      <w:r w:rsidR="00912DCD" w:rsidRPr="00BF064D">
        <w:t>be placed in the respondent record under the variables of time, health, energy, safety, and security</w:t>
      </w:r>
      <w:r w:rsidR="00410E51">
        <w:t xml:space="preserve"> (HESS)</w:t>
      </w:r>
      <w:r w:rsidR="00912DCD" w:rsidRPr="00BF064D">
        <w:t>.</w:t>
      </w:r>
      <w:r w:rsidRPr="00BF064D">
        <w:t xml:space="preserve"> </w:t>
      </w:r>
    </w:p>
    <w:p w14:paraId="05595011" w14:textId="77777777" w:rsidR="002979DB" w:rsidRPr="00BF064D" w:rsidRDefault="002979DB" w:rsidP="00AB64F4">
      <w:pPr>
        <w:pStyle w:val="ListBullet4"/>
      </w:pPr>
      <w:r w:rsidRPr="00BF064D">
        <w:t xml:space="preserve">However, if a </w:t>
      </w:r>
      <w:r w:rsidR="00AB64F4" w:rsidRPr="00BF064D">
        <w:t>note/</w:t>
      </w:r>
      <w:r w:rsidRPr="00BF064D">
        <w:t>statement would naturally fit better under a different variable, you may place it there.</w:t>
      </w:r>
    </w:p>
    <w:p w14:paraId="4E615C3C" w14:textId="274BEC3D" w:rsidR="006A761D" w:rsidRPr="00BF064D" w:rsidRDefault="006A761D" w:rsidP="006A761D">
      <w:pPr>
        <w:pStyle w:val="ListBullet2"/>
      </w:pPr>
      <w:r w:rsidRPr="00BF064D">
        <w:t xml:space="preserve">Enter the </w:t>
      </w:r>
      <w:r w:rsidR="00914DB6" w:rsidRPr="00BF064D">
        <w:t>data</w:t>
      </w:r>
      <w:r w:rsidRPr="00BF064D">
        <w:t xml:space="preserve"> on the </w:t>
      </w:r>
      <w:r w:rsidR="004449F6" w:rsidRPr="00BF064D">
        <w:t>Overall-</w:t>
      </w:r>
      <w:r w:rsidR="00322906" w:rsidRPr="00BF064D">
        <w:t>Trips</w:t>
      </w:r>
      <w:r w:rsidRPr="00BF064D">
        <w:t xml:space="preserve"> </w:t>
      </w:r>
      <w:r w:rsidR="00E45187" w:rsidRPr="00BF064D">
        <w:t xml:space="preserve">to Future WLs </w:t>
      </w:r>
      <w:r w:rsidR="0072523B" w:rsidRPr="00BF064D">
        <w:t>Excel sheet</w:t>
      </w:r>
      <w:r w:rsidRPr="00BF064D">
        <w:t>.</w:t>
      </w:r>
    </w:p>
    <w:p w14:paraId="081C3C21" w14:textId="77777777" w:rsidR="00B17D4B" w:rsidRPr="00BF064D" w:rsidRDefault="00B17D4B" w:rsidP="00B17D4B">
      <w:pPr>
        <w:pStyle w:val="Heading5"/>
      </w:pPr>
      <w:r w:rsidRPr="00BF064D">
        <w:t>Q1</w:t>
      </w:r>
      <w:r w:rsidR="00B65CF2" w:rsidRPr="00BF064D">
        <w:t>6</w:t>
      </w:r>
      <w:r w:rsidRPr="00BF064D">
        <w:t xml:space="preserve"> – Conveyances at Remote Work Locations</w:t>
      </w:r>
    </w:p>
    <w:p w14:paraId="3E3B6ADF" w14:textId="7F96CE5E" w:rsidR="00B17D4B" w:rsidRPr="00BF064D" w:rsidRDefault="007B3A6F" w:rsidP="00B17D4B">
      <w:pPr>
        <w:pStyle w:val="ListBullet2"/>
      </w:pPr>
      <w:r w:rsidRPr="00BF064D">
        <w:rPr>
          <w:rStyle w:val="Note"/>
        </w:rPr>
        <w:t>Definition:</w:t>
      </w:r>
      <w:r w:rsidRPr="00BF064D">
        <w:rPr>
          <w:rStyle w:val="Note"/>
          <w:b w:val="0"/>
          <w:bCs w:val="0"/>
          <w:color w:val="auto"/>
        </w:rPr>
        <w:t xml:space="preserve"> </w:t>
      </w:r>
      <w:r w:rsidR="00B17D4B" w:rsidRPr="00C67BF3">
        <w:rPr>
          <w:b/>
          <w:bCs/>
        </w:rPr>
        <w:t>Conveyance</w:t>
      </w:r>
      <w:r w:rsidR="00B17D4B" w:rsidRPr="00BF064D">
        <w:t xml:space="preserve"> = Any type of transport (</w:t>
      </w:r>
      <w:r w:rsidR="00AC3436" w:rsidRPr="00BF064D">
        <w:t>e.g.,</w:t>
      </w:r>
      <w:r w:rsidR="00B17D4B" w:rsidRPr="00BF064D">
        <w:t xml:space="preserve"> a vehicle, a motorbike, a boat). </w:t>
      </w:r>
    </w:p>
    <w:p w14:paraId="087FBF49" w14:textId="5292BC98" w:rsidR="00B17D4B" w:rsidRPr="00C00038" w:rsidRDefault="00B17D4B" w:rsidP="00B17D4B">
      <w:pPr>
        <w:pStyle w:val="ListBullet3"/>
      </w:pPr>
      <w:r w:rsidRPr="00BF064D">
        <w:t>Ask what specific type(s) of conveyances they might need (</w:t>
      </w:r>
      <w:r w:rsidR="00AC3436" w:rsidRPr="00BF064D">
        <w:t>e.g.,</w:t>
      </w:r>
      <w:r w:rsidRPr="00BF064D">
        <w:t xml:space="preserve"> an ATV,</w:t>
      </w:r>
      <w:r w:rsidR="007A7C01" w:rsidRPr="00BF064D">
        <w:t xml:space="preserve"> </w:t>
      </w:r>
      <w:r w:rsidRPr="00BF064D">
        <w:t xml:space="preserve"> a 4-</w:t>
      </w:r>
      <w:r w:rsidRPr="00C00038">
        <w:t xml:space="preserve">wheeled vehicle, a 3-wheeled vehicle, a motorbike, a boat, or something else); get the details. </w:t>
      </w:r>
    </w:p>
    <w:p w14:paraId="7F22CB91" w14:textId="2A931582" w:rsidR="00C00038" w:rsidRPr="00C00038" w:rsidRDefault="007B3A6F" w:rsidP="003F7676">
      <w:pPr>
        <w:pStyle w:val="ListBullet2"/>
      </w:pPr>
      <w:r w:rsidRPr="00C00038">
        <w:rPr>
          <w:rStyle w:val="Note"/>
        </w:rPr>
        <w:t>Definition:</w:t>
      </w:r>
      <w:r w:rsidRPr="00C00038">
        <w:rPr>
          <w:rStyle w:val="Note"/>
          <w:b w:val="0"/>
          <w:bCs w:val="0"/>
          <w:color w:val="auto"/>
        </w:rPr>
        <w:t xml:space="preserve"> </w:t>
      </w:r>
      <w:r w:rsidR="00B17D4B" w:rsidRPr="00C67BF3">
        <w:rPr>
          <w:b/>
          <w:bCs/>
        </w:rPr>
        <w:t>Remote work location</w:t>
      </w:r>
      <w:r w:rsidR="00B17D4B" w:rsidRPr="00C00038">
        <w:t xml:space="preserve"> </w:t>
      </w:r>
      <w:r w:rsidR="005953A9">
        <w:t xml:space="preserve">(RWL) </w:t>
      </w:r>
      <w:r w:rsidR="00B17D4B" w:rsidRPr="00C00038">
        <w:t xml:space="preserve">= </w:t>
      </w:r>
      <w:r w:rsidR="00C00038" w:rsidRPr="00C00038">
        <w:t>A location at which someone does their work, that is distant from, far away from, or geographically separate from th</w:t>
      </w:r>
      <w:r w:rsidR="00B77D75">
        <w:t>eir</w:t>
      </w:r>
      <w:r w:rsidR="00C00038" w:rsidRPr="00C00038">
        <w:t xml:space="preserve"> central place. </w:t>
      </w:r>
    </w:p>
    <w:p w14:paraId="74E88617" w14:textId="77777777" w:rsidR="00C00038" w:rsidRPr="00C00038" w:rsidRDefault="00C00038" w:rsidP="00C00038">
      <w:pPr>
        <w:pStyle w:val="ListBullet3"/>
      </w:pPr>
      <w:r w:rsidRPr="00C00038">
        <w:t>Whether or not a worker lives at their RWL is irrelevant to this definition.</w:t>
      </w:r>
    </w:p>
    <w:p w14:paraId="176D097C" w14:textId="77777777" w:rsidR="00C00038" w:rsidRPr="00C00038" w:rsidRDefault="00C00038" w:rsidP="00C00038">
      <w:pPr>
        <w:pStyle w:val="ListBullet3"/>
      </w:pPr>
      <w:r w:rsidRPr="00C00038">
        <w:t xml:space="preserve">“Remote” is a relative term. That is, remoteness is relative only to a worker’s central place, not to any other factor (e.g., population size). </w:t>
      </w:r>
    </w:p>
    <w:p w14:paraId="74D4D914" w14:textId="77777777" w:rsidR="00B17D4B" w:rsidRPr="00BF064D" w:rsidRDefault="00E54EC4" w:rsidP="00B17D4B">
      <w:pPr>
        <w:pStyle w:val="ListBullet2"/>
      </w:pPr>
      <w:r w:rsidRPr="00BF064D">
        <w:t>You</w:t>
      </w:r>
      <w:r w:rsidR="00B17D4B" w:rsidRPr="00BF064D">
        <w:t xml:space="preserve">’re trying to learn what specific conveyances </w:t>
      </w:r>
      <w:r w:rsidR="00B17D4B" w:rsidRPr="00BF064D">
        <w:rPr>
          <w:u w:val="single"/>
        </w:rPr>
        <w:t>have to be provided</w:t>
      </w:r>
      <w:r w:rsidR="00B17D4B" w:rsidRPr="00BF064D">
        <w:t xml:space="preserve"> to ge</w:t>
      </w:r>
      <w:r w:rsidRPr="00BF064D">
        <w:t>t the work done. To that end, you</w:t>
      </w:r>
      <w:r w:rsidR="00B17D4B" w:rsidRPr="00BF064D">
        <w:t xml:space="preserve">’re asking: </w:t>
      </w:r>
    </w:p>
    <w:p w14:paraId="2498C961" w14:textId="760708E5" w:rsidR="00B17D4B" w:rsidRPr="00BF064D" w:rsidRDefault="00B17D4B" w:rsidP="00B17D4B">
      <w:pPr>
        <w:pStyle w:val="ListBullet3"/>
      </w:pPr>
      <w:r w:rsidRPr="00BF064D">
        <w:lastRenderedPageBreak/>
        <w:t>a) How many workers would need conveyances at their remote work location</w:t>
      </w:r>
      <w:r w:rsidR="004F0D1B" w:rsidRPr="00BF064D">
        <w:t xml:space="preserve"> because:</w:t>
      </w:r>
    </w:p>
    <w:p w14:paraId="0F49CDBC" w14:textId="4D03D651" w:rsidR="004F0D1B" w:rsidRPr="00BF064D" w:rsidRDefault="004F0D1B" w:rsidP="004F0D1B">
      <w:pPr>
        <w:pStyle w:val="ListBullet4"/>
      </w:pPr>
      <w:r w:rsidRPr="00BF064D">
        <w:t xml:space="preserve">They don’t have one, or </w:t>
      </w:r>
    </w:p>
    <w:p w14:paraId="1D6671BA" w14:textId="42C5A661" w:rsidR="004F0D1B" w:rsidRPr="00BF064D" w:rsidRDefault="00E21691" w:rsidP="00E21691">
      <w:pPr>
        <w:pStyle w:val="ListBullet4"/>
      </w:pPr>
      <w:r w:rsidRPr="00BF064D">
        <w:t xml:space="preserve">They need </w:t>
      </w:r>
      <w:r w:rsidR="004F0D1B" w:rsidRPr="00BF064D">
        <w:t xml:space="preserve">a different one (i.e., a more-suitable one because the currently-available one is inadequate). </w:t>
      </w:r>
    </w:p>
    <w:p w14:paraId="3943C8FD" w14:textId="77777777" w:rsidR="00E21691" w:rsidRPr="00BF064D" w:rsidRDefault="004F0D1B" w:rsidP="004F0D1B">
      <w:pPr>
        <w:pStyle w:val="ListBullet4"/>
      </w:pPr>
      <w:r w:rsidRPr="00BF064D">
        <w:t xml:space="preserve">Basically, it comes down to whether or not, in your judgment, the currently-available transportation option is inadequate. </w:t>
      </w:r>
    </w:p>
    <w:p w14:paraId="7E25AA88" w14:textId="05CA0016" w:rsidR="004F0D1B" w:rsidRPr="00BF064D" w:rsidRDefault="004F0D1B" w:rsidP="00E21691">
      <w:pPr>
        <w:pStyle w:val="ListBullet5"/>
      </w:pPr>
      <w:r w:rsidRPr="00BF064D">
        <w:t xml:space="preserve">“Inadequate” means their work is unnecessarily hindered or impeded, or the amount of time, health, energy, safety, and security </w:t>
      </w:r>
      <w:r w:rsidR="00410E51">
        <w:t xml:space="preserve">(HESS) </w:t>
      </w:r>
      <w:r w:rsidRPr="00BF064D">
        <w:t>expended is unnecessarily high.</w:t>
      </w:r>
    </w:p>
    <w:p w14:paraId="1472647C" w14:textId="77777777" w:rsidR="00B17D4B" w:rsidRPr="00BF064D" w:rsidRDefault="00B17D4B" w:rsidP="00B17D4B">
      <w:pPr>
        <w:pStyle w:val="ListBullet3"/>
      </w:pPr>
      <w:r w:rsidRPr="00BF064D">
        <w:t>b) The specific types</w:t>
      </w:r>
      <w:r w:rsidR="00677C04" w:rsidRPr="00BF064D">
        <w:t xml:space="preserve"> of conveyances they will need</w:t>
      </w:r>
    </w:p>
    <w:p w14:paraId="03859F26" w14:textId="63AF8643" w:rsidR="00B17D4B" w:rsidRPr="00BF064D" w:rsidRDefault="00B17D4B" w:rsidP="00B17D4B">
      <w:pPr>
        <w:pStyle w:val="ListBullet2"/>
      </w:pPr>
      <w:r w:rsidRPr="00BF064D">
        <w:t>This question is asking about conveyances</w:t>
      </w:r>
      <w:r w:rsidR="00B7322A">
        <w:t xml:space="preserve"> that are needed</w:t>
      </w:r>
      <w:r w:rsidRPr="00BF064D">
        <w:t xml:space="preserve"> </w:t>
      </w:r>
      <w:r w:rsidR="00B97FDB">
        <w:rPr>
          <w:b/>
        </w:rPr>
        <w:t>in addition to</w:t>
      </w:r>
      <w:r w:rsidRPr="00BF064D">
        <w:t xml:space="preserve"> the ones that transport them from the central place to the remote work location. </w:t>
      </w:r>
    </w:p>
    <w:p w14:paraId="38372DD3" w14:textId="77777777" w:rsidR="00B17D4B" w:rsidRPr="00BF064D" w:rsidRDefault="00B17D4B" w:rsidP="00B17D4B">
      <w:pPr>
        <w:pStyle w:val="ListBullet3"/>
      </w:pPr>
      <w:r w:rsidRPr="00BF064D">
        <w:t xml:space="preserve">For example, let’s say a couple arrives by floatplane at the river-side village where they work. Then, to manage several projects up and down the river (in neighboring villages) they will need a small boat to travel between those villages. </w:t>
      </w:r>
    </w:p>
    <w:p w14:paraId="37E5DA42" w14:textId="77777777" w:rsidR="00B17D4B" w:rsidRPr="00BF064D" w:rsidRDefault="00B17D4B" w:rsidP="00B17D4B">
      <w:pPr>
        <w:pStyle w:val="ListBullet3"/>
      </w:pPr>
      <w:r w:rsidRPr="00BF064D">
        <w:t xml:space="preserve">Conversely, if a worker drives a motorcycle from the central place out to a remote work location, and then uses that motorcycle to travel between villages in the local area, the worker does not need an additional conveyance. </w:t>
      </w:r>
    </w:p>
    <w:p w14:paraId="07F2F151" w14:textId="77777777" w:rsidR="00B03FC6" w:rsidRPr="00BF064D" w:rsidRDefault="00B03FC6" w:rsidP="00B03FC6">
      <w:pPr>
        <w:pStyle w:val="ListBullet2"/>
      </w:pPr>
      <w:r w:rsidRPr="00BF064D">
        <w:t xml:space="preserve">If the respondent gives a range, </w:t>
      </w:r>
      <w:r w:rsidR="00AC3436" w:rsidRPr="00BF064D">
        <w:t>e.g.,</w:t>
      </w:r>
      <w:r w:rsidRPr="00BF064D">
        <w:t xml:space="preserve"> “about 25 to 30” write “about 25 to 30” in their respondent record, but enter the average (</w:t>
      </w:r>
      <w:r w:rsidR="00AC3436" w:rsidRPr="00BF064D">
        <w:t>i.e.,</w:t>
      </w:r>
      <w:r w:rsidRPr="00BF064D">
        <w:t xml:space="preserve"> 27.5) into the data grid (to enable calculations). </w:t>
      </w:r>
    </w:p>
    <w:p w14:paraId="0E207404" w14:textId="77777777" w:rsidR="00B03FC6" w:rsidRPr="00BF064D" w:rsidRDefault="00B03FC6" w:rsidP="00B17D4B">
      <w:pPr>
        <w:pStyle w:val="ListBullet3"/>
      </w:pPr>
      <w:r w:rsidRPr="00BF064D">
        <w:t>If they provide a percent (</w:t>
      </w:r>
      <w:r w:rsidR="00773720" w:rsidRPr="00BF064D">
        <w:t>“</w:t>
      </w:r>
      <w:r w:rsidRPr="00BF064D">
        <w:t>about 25%”</w:t>
      </w:r>
      <w:r w:rsidR="00773720" w:rsidRPr="00BF064D">
        <w:t>), calculate 25% of the total number of adult travelers (</w:t>
      </w:r>
      <w:r w:rsidR="00AC3436" w:rsidRPr="00BF064D">
        <w:t>e.g.,</w:t>
      </w:r>
      <w:r w:rsidR="00773720" w:rsidRPr="00BF064D">
        <w:t xml:space="preserve"> 49.8). 49.8 x 0.25 = 12.45, rounded to the nearest whole worker is 12. </w:t>
      </w:r>
    </w:p>
    <w:p w14:paraId="0E0F6ACA" w14:textId="77777777" w:rsidR="00B17D4B" w:rsidRPr="00BF064D" w:rsidRDefault="00B17D4B" w:rsidP="00B17D4B">
      <w:pPr>
        <w:pStyle w:val="ListBullet2"/>
      </w:pPr>
      <w:r w:rsidRPr="00BF064D">
        <w:t xml:space="preserve">Enter the data on the </w:t>
      </w:r>
      <w:r w:rsidR="00D76992" w:rsidRPr="00BF064D">
        <w:t>Overall-</w:t>
      </w:r>
      <w:r w:rsidRPr="00BF064D">
        <w:t>Main Excel sheet.</w:t>
      </w:r>
    </w:p>
    <w:p w14:paraId="008076BE" w14:textId="77777777" w:rsidR="00321BCB" w:rsidRPr="00BF064D" w:rsidRDefault="00321BCB" w:rsidP="00321BCB">
      <w:pPr>
        <w:pStyle w:val="Heading5"/>
      </w:pPr>
      <w:r w:rsidRPr="00BF064D">
        <w:t xml:space="preserve">Q17 – Trips per Year  </w:t>
      </w:r>
    </w:p>
    <w:p w14:paraId="5B5802B5" w14:textId="746D866C" w:rsidR="0071780D" w:rsidRPr="00BF064D" w:rsidRDefault="007B3A6F" w:rsidP="00321BCB">
      <w:pPr>
        <w:pStyle w:val="ListBullet2"/>
      </w:pPr>
      <w:bookmarkStart w:id="12" w:name="_Hlk157534357"/>
      <w:r w:rsidRPr="00BF064D">
        <w:rPr>
          <w:rStyle w:val="Note"/>
        </w:rPr>
        <w:t>Definition</w:t>
      </w:r>
      <w:r w:rsidR="00FE2B7A">
        <w:rPr>
          <w:rStyle w:val="Note"/>
        </w:rPr>
        <w:t>s</w:t>
      </w:r>
      <w:r w:rsidRPr="00BF064D">
        <w:rPr>
          <w:rStyle w:val="Note"/>
        </w:rPr>
        <w:t>:</w:t>
      </w:r>
      <w:r w:rsidRPr="00BF064D">
        <w:rPr>
          <w:rStyle w:val="Note"/>
          <w:b w:val="0"/>
          <w:bCs w:val="0"/>
          <w:color w:val="auto"/>
        </w:rPr>
        <w:t xml:space="preserve"> </w:t>
      </w:r>
      <w:r w:rsidR="0071780D" w:rsidRPr="00BF064D">
        <w:t>“</w:t>
      </w:r>
      <w:r w:rsidR="0071780D" w:rsidRPr="00C67BF3">
        <w:rPr>
          <w:b/>
          <w:bCs/>
        </w:rPr>
        <w:t>Money and the availability of transportation</w:t>
      </w:r>
      <w:r w:rsidR="0071780D" w:rsidRPr="00BF064D">
        <w:t xml:space="preserve">.” </w:t>
      </w:r>
    </w:p>
    <w:p w14:paraId="5A6CAF9F" w14:textId="77777777" w:rsidR="0071780D" w:rsidRPr="00BF064D" w:rsidRDefault="0071780D" w:rsidP="0071780D">
      <w:pPr>
        <w:pStyle w:val="ListBullet3"/>
      </w:pPr>
      <w:r w:rsidRPr="00C67BF3">
        <w:rPr>
          <w:b/>
          <w:bCs/>
        </w:rPr>
        <w:t>Money</w:t>
      </w:r>
      <w:r w:rsidRPr="00BF064D">
        <w:t xml:space="preserve">. This means if financial cost was not a factor. That is, if workers could afford whatever transportation </w:t>
      </w:r>
      <w:r w:rsidR="001C4029" w:rsidRPr="00BF064D">
        <w:t xml:space="preserve">would be </w:t>
      </w:r>
      <w:r w:rsidRPr="00BF064D">
        <w:t xml:space="preserve">needed for their work. </w:t>
      </w:r>
    </w:p>
    <w:p w14:paraId="169A5236" w14:textId="77777777" w:rsidR="0071780D" w:rsidRPr="00BF064D" w:rsidRDefault="0071780D" w:rsidP="0071780D">
      <w:pPr>
        <w:pStyle w:val="ListBullet3"/>
      </w:pPr>
      <w:r w:rsidRPr="00C67BF3">
        <w:rPr>
          <w:b/>
          <w:bCs/>
        </w:rPr>
        <w:t>Availability of transportation</w:t>
      </w:r>
      <w:r w:rsidRPr="00BF064D">
        <w:t xml:space="preserve">. This means having an appropriate, suitable mode of transport in place and available for their use. </w:t>
      </w:r>
    </w:p>
    <w:bookmarkEnd w:id="12"/>
    <w:p w14:paraId="3950A73A" w14:textId="7FB82461" w:rsidR="00321BCB" w:rsidRPr="00BF064D" w:rsidRDefault="00321BCB" w:rsidP="00321BCB">
      <w:pPr>
        <w:pStyle w:val="ListBullet2"/>
      </w:pPr>
      <w:r w:rsidRPr="00BF064D">
        <w:t xml:space="preserve">This </w:t>
      </w:r>
      <w:r w:rsidR="00DD2180" w:rsidRPr="00BF064D">
        <w:t>one</w:t>
      </w:r>
      <w:r w:rsidRPr="00BF064D">
        <w:t xml:space="preserve"> will be difficult for respondents to answer, so do your best to help them think through the question until they arrive at an answer. Ask questions like:</w:t>
      </w:r>
    </w:p>
    <w:p w14:paraId="662C2C17" w14:textId="77777777" w:rsidR="00321BCB" w:rsidRPr="00BF064D" w:rsidRDefault="00321BCB" w:rsidP="00321BCB">
      <w:pPr>
        <w:pStyle w:val="ListBullet3"/>
      </w:pPr>
      <w:r w:rsidRPr="00BF064D">
        <w:t>Think about the workers who live in villages and come in to the central place. About how many times per year do they do that?</w:t>
      </w:r>
    </w:p>
    <w:p w14:paraId="47A46E42" w14:textId="77777777" w:rsidR="00321BCB" w:rsidRPr="00BF064D" w:rsidRDefault="00321BCB" w:rsidP="00321BCB">
      <w:pPr>
        <w:pStyle w:val="ListBullet3"/>
      </w:pPr>
      <w:r w:rsidRPr="00BF064D">
        <w:t>Think about the workers who live in the central place and travel out to remote work locations. About how many trips do they take per year?</w:t>
      </w:r>
    </w:p>
    <w:p w14:paraId="0A26B624" w14:textId="77777777" w:rsidR="00321BCB" w:rsidRPr="00BF064D" w:rsidRDefault="00321BCB" w:rsidP="00321BCB">
      <w:pPr>
        <w:pStyle w:val="ListBullet3"/>
      </w:pPr>
      <w:r w:rsidRPr="00BF064D">
        <w:t>Is the entity such that there are lots of people in the central place making a lot of trips out to remote work locations (RWLs)? Or, is it such that village teams are doing most of the traveling?</w:t>
      </w:r>
    </w:p>
    <w:p w14:paraId="0A264698" w14:textId="77777777" w:rsidR="00321BCB" w:rsidRPr="00BF064D" w:rsidRDefault="00321BCB" w:rsidP="00321BCB">
      <w:pPr>
        <w:pStyle w:val="ListBullet3"/>
      </w:pPr>
      <w:r w:rsidRPr="00BF064D">
        <w:t>Help them process all of this until they arrive at an overall average.</w:t>
      </w:r>
    </w:p>
    <w:p w14:paraId="796EDB94" w14:textId="77777777" w:rsidR="00321BCB" w:rsidRPr="00BF064D" w:rsidRDefault="00321BCB" w:rsidP="00321BCB">
      <w:pPr>
        <w:pStyle w:val="ListBullet2"/>
      </w:pPr>
      <w:r w:rsidRPr="00BF064D">
        <w:t xml:space="preserve">If the respondent gives a range, </w:t>
      </w:r>
      <w:r w:rsidR="00AC3436" w:rsidRPr="00BF064D">
        <w:t>e.g.,</w:t>
      </w:r>
      <w:r w:rsidRPr="00BF064D">
        <w:t xml:space="preserve"> “5 to 10 trips per year,” write “5 to 10 trips per year” in their respondent record, but enter the average (</w:t>
      </w:r>
      <w:r w:rsidR="00AC3436" w:rsidRPr="00BF064D">
        <w:t>i.e.,</w:t>
      </w:r>
      <w:r w:rsidRPr="00BF064D">
        <w:t xml:space="preserve"> 7.5) into the data grid (to enable calculations). </w:t>
      </w:r>
    </w:p>
    <w:p w14:paraId="2CEABCF8" w14:textId="77777777" w:rsidR="0036101B" w:rsidRPr="00BF064D" w:rsidRDefault="00321BCB" w:rsidP="00321BCB">
      <w:pPr>
        <w:pStyle w:val="ListBullet2"/>
      </w:pPr>
      <w:r w:rsidRPr="00BF064D">
        <w:lastRenderedPageBreak/>
        <w:t>If the respondent gives you different numbers of trips for different types of workers</w:t>
      </w:r>
      <w:r w:rsidR="0036101B" w:rsidRPr="00BF064D">
        <w:t>:</w:t>
      </w:r>
    </w:p>
    <w:p w14:paraId="446047D7" w14:textId="5BBBF354" w:rsidR="00C85596" w:rsidRPr="00BF064D" w:rsidRDefault="0036101B" w:rsidP="00C85596">
      <w:pPr>
        <w:pStyle w:val="ListBullet3"/>
      </w:pPr>
      <w:r w:rsidRPr="00BF064D">
        <w:t>W</w:t>
      </w:r>
      <w:r w:rsidR="00321BCB" w:rsidRPr="00BF064D">
        <w:t xml:space="preserve">rite that </w:t>
      </w:r>
      <w:r w:rsidRPr="00BF064D">
        <w:t xml:space="preserve">breakdown </w:t>
      </w:r>
      <w:r w:rsidR="00321BCB" w:rsidRPr="00BF064D">
        <w:t xml:space="preserve">in their respondent record. </w:t>
      </w:r>
      <w:r w:rsidR="00C85596" w:rsidRPr="00BF064D">
        <w:t xml:space="preserve">For example, let’s say a respondent indicated village workers make an average of 6 trips per year and administrators make an average of 4 trips per year. Write that summary in the </w:t>
      </w:r>
      <w:r w:rsidR="00ED399E">
        <w:t>respondent record</w:t>
      </w:r>
      <w:r w:rsidR="00C85596" w:rsidRPr="00BF064D">
        <w:t>.</w:t>
      </w:r>
    </w:p>
    <w:p w14:paraId="3CB0E377" w14:textId="77777777" w:rsidR="002A4CF3" w:rsidRPr="00BF064D" w:rsidRDefault="00F43B85" w:rsidP="00321BCB">
      <w:pPr>
        <w:pStyle w:val="ListBullet3"/>
      </w:pPr>
      <w:r w:rsidRPr="00BF064D">
        <w:t>Then d</w:t>
      </w:r>
      <w:r w:rsidR="0036101B" w:rsidRPr="00BF064D">
        <w:t xml:space="preserve">o some math. </w:t>
      </w:r>
    </w:p>
    <w:p w14:paraId="69131655" w14:textId="7617360D" w:rsidR="0036101B" w:rsidRPr="00BF064D" w:rsidRDefault="00140A2C" w:rsidP="002A4CF3">
      <w:pPr>
        <w:pStyle w:val="ListBullet4"/>
      </w:pPr>
      <w:r>
        <w:t>T</w:t>
      </w:r>
      <w:r w:rsidR="0036101B" w:rsidRPr="00BF064D">
        <w:t xml:space="preserve">he respondent </w:t>
      </w:r>
      <w:r w:rsidR="007C230C" w:rsidRPr="00BF064D">
        <w:t>indicate</w:t>
      </w:r>
      <w:r>
        <w:t>d</w:t>
      </w:r>
      <w:r w:rsidR="007C230C" w:rsidRPr="00BF064D">
        <w:t xml:space="preserve"> people who live/work out in remote work locations make an average of </w:t>
      </w:r>
      <w:r w:rsidR="000C5684" w:rsidRPr="00BF064D">
        <w:t xml:space="preserve">6 round trips per year to the central place. From your “data detective work” you know there are about 30 workers </w:t>
      </w:r>
      <w:r w:rsidR="002A4CF3" w:rsidRPr="00BF064D">
        <w:t>who fit this category.</w:t>
      </w:r>
    </w:p>
    <w:p w14:paraId="1C4CAD5F" w14:textId="5AEF5249" w:rsidR="004773EE" w:rsidRPr="00BF064D" w:rsidRDefault="00140A2C" w:rsidP="004773EE">
      <w:pPr>
        <w:pStyle w:val="ListBullet5"/>
      </w:pPr>
      <w:r>
        <w:t>30</w:t>
      </w:r>
      <w:r w:rsidR="001774D1">
        <w:t>x6</w:t>
      </w:r>
      <w:r w:rsidR="004773EE" w:rsidRPr="00BF064D">
        <w:t xml:space="preserve"> = </w:t>
      </w:r>
      <w:r>
        <w:t>180</w:t>
      </w:r>
      <w:r w:rsidR="004773EE" w:rsidRPr="00BF064D">
        <w:t xml:space="preserve"> trips</w:t>
      </w:r>
    </w:p>
    <w:p w14:paraId="44A3DDF8" w14:textId="3B6DF11E" w:rsidR="00183D70" w:rsidRPr="00BF064D" w:rsidRDefault="00F0292B" w:rsidP="002A4CF3">
      <w:pPr>
        <w:pStyle w:val="ListBullet4"/>
      </w:pPr>
      <w:r>
        <w:t>T</w:t>
      </w:r>
      <w:r w:rsidR="002A4CF3" w:rsidRPr="00BF064D">
        <w:t xml:space="preserve">he respondent </w:t>
      </w:r>
      <w:r>
        <w:t xml:space="preserve">also </w:t>
      </w:r>
      <w:r w:rsidR="002A4CF3" w:rsidRPr="00BF064D">
        <w:t>indicated people who live/work in the central place make an average of 4 round trips per year</w:t>
      </w:r>
      <w:r w:rsidR="00183D70" w:rsidRPr="00BF064D">
        <w:t xml:space="preserve"> to remote work locations</w:t>
      </w:r>
      <w:r w:rsidR="002A4CF3" w:rsidRPr="00BF064D">
        <w:t xml:space="preserve">. </w:t>
      </w:r>
      <w:r w:rsidR="00750BD4" w:rsidRPr="00BF064D">
        <w:t xml:space="preserve">You know there are about </w:t>
      </w:r>
      <w:r w:rsidR="00235DD9" w:rsidRPr="00BF064D">
        <w:t xml:space="preserve">50 workers </w:t>
      </w:r>
      <w:r w:rsidR="00183D70" w:rsidRPr="00BF064D">
        <w:t>who fit this category.</w:t>
      </w:r>
    </w:p>
    <w:p w14:paraId="5D873F5F" w14:textId="37E1677B" w:rsidR="002A4CF3" w:rsidRPr="00BF064D" w:rsidRDefault="00F0292B" w:rsidP="004773EE">
      <w:pPr>
        <w:pStyle w:val="ListBullet5"/>
      </w:pPr>
      <w:r>
        <w:t>50</w:t>
      </w:r>
      <w:r w:rsidR="001774D1">
        <w:t>x4</w:t>
      </w:r>
      <w:r w:rsidR="004773EE" w:rsidRPr="00BF064D">
        <w:t xml:space="preserve"> = </w:t>
      </w:r>
      <w:r>
        <w:t>2</w:t>
      </w:r>
      <w:r w:rsidR="004773EE" w:rsidRPr="00BF064D">
        <w:t>00 trips</w:t>
      </w:r>
      <w:r w:rsidR="002A4CF3" w:rsidRPr="00BF064D">
        <w:t xml:space="preserve"> </w:t>
      </w:r>
    </w:p>
    <w:p w14:paraId="2896F5E8" w14:textId="6DBDA049" w:rsidR="0036101B" w:rsidRPr="00BF064D" w:rsidRDefault="00F0292B" w:rsidP="004773EE">
      <w:pPr>
        <w:pStyle w:val="ListBullet4"/>
      </w:pPr>
      <w:r>
        <w:t>180</w:t>
      </w:r>
      <w:r w:rsidR="004773EE" w:rsidRPr="00BF064D">
        <w:t xml:space="preserve"> + </w:t>
      </w:r>
      <w:r>
        <w:t>2</w:t>
      </w:r>
      <w:r w:rsidR="004773EE" w:rsidRPr="00BF064D">
        <w:t>00 = 3</w:t>
      </w:r>
      <w:r>
        <w:t>8</w:t>
      </w:r>
      <w:r w:rsidR="004773EE" w:rsidRPr="00BF064D">
        <w:t>0 trips</w:t>
      </w:r>
      <w:r w:rsidR="00322E7A" w:rsidRPr="00BF064D">
        <w:t xml:space="preserve"> (total) / </w:t>
      </w:r>
      <w:r w:rsidR="000755C2">
        <w:t>8</w:t>
      </w:r>
      <w:r w:rsidR="00322E7A" w:rsidRPr="00BF064D">
        <w:t xml:space="preserve">0 workers = an average of </w:t>
      </w:r>
      <w:r w:rsidR="000755C2">
        <w:t>4</w:t>
      </w:r>
      <w:r w:rsidR="00322E7A" w:rsidRPr="00BF064D">
        <w:t>.</w:t>
      </w:r>
      <w:r w:rsidR="000755C2">
        <w:t>75</w:t>
      </w:r>
      <w:r w:rsidR="00322E7A" w:rsidRPr="00BF064D">
        <w:t xml:space="preserve"> trips per worker</w:t>
      </w:r>
      <w:r w:rsidR="00F43B85" w:rsidRPr="00BF064D">
        <w:t>,</w:t>
      </w:r>
      <w:r w:rsidR="00322E7A" w:rsidRPr="00BF064D">
        <w:t xml:space="preserve"> per year.</w:t>
      </w:r>
      <w:r w:rsidR="00505F65" w:rsidRPr="00BF064D">
        <w:t xml:space="preserve"> Round to </w:t>
      </w:r>
      <w:r w:rsidR="000755C2">
        <w:t>4</w:t>
      </w:r>
      <w:r w:rsidR="00505F65" w:rsidRPr="00BF064D">
        <w:t>.</w:t>
      </w:r>
      <w:r w:rsidR="000755C2">
        <w:t>8</w:t>
      </w:r>
      <w:r w:rsidR="00505F65" w:rsidRPr="00BF064D">
        <w:t xml:space="preserve"> and enter </w:t>
      </w:r>
      <w:r w:rsidR="000755C2">
        <w:t>4</w:t>
      </w:r>
      <w:r w:rsidR="00505F65" w:rsidRPr="00BF064D">
        <w:t>.</w:t>
      </w:r>
      <w:r w:rsidR="000755C2">
        <w:t>8</w:t>
      </w:r>
      <w:r w:rsidR="00505F65" w:rsidRPr="00BF064D">
        <w:t xml:space="preserve"> in the Excel </w:t>
      </w:r>
      <w:r w:rsidR="00805171" w:rsidRPr="00BF064D">
        <w:t>grid.</w:t>
      </w:r>
    </w:p>
    <w:p w14:paraId="42648951" w14:textId="04641A62" w:rsidR="00321BCB" w:rsidRPr="00BF064D" w:rsidRDefault="00321BCB" w:rsidP="00321BCB">
      <w:pPr>
        <w:pStyle w:val="ListBullet2"/>
      </w:pPr>
      <w:r w:rsidRPr="00BF064D">
        <w:t xml:space="preserve">Coming up with a single number to enter into the Excel data grid will be </w:t>
      </w:r>
      <w:r w:rsidR="002327BF" w:rsidRPr="00BF064D">
        <w:t>difficult</w:t>
      </w:r>
      <w:r w:rsidRPr="00BF064D">
        <w:t xml:space="preserve">. Using the </w:t>
      </w:r>
      <w:r w:rsidR="006A5E70" w:rsidRPr="00BF064D">
        <w:t xml:space="preserve">available </w:t>
      </w:r>
      <w:r w:rsidRPr="00BF064D">
        <w:t>data, do whatever math you think will provide the best number.</w:t>
      </w:r>
    </w:p>
    <w:p w14:paraId="25F4BF92" w14:textId="77777777" w:rsidR="00321BCB" w:rsidRPr="00BF064D" w:rsidRDefault="00321BCB" w:rsidP="00321BCB">
      <w:pPr>
        <w:pStyle w:val="ListBullet2"/>
      </w:pPr>
      <w:r w:rsidRPr="00BF064D">
        <w:t>Enter the average number of trips into the Overall-Main Excel sheet.</w:t>
      </w:r>
    </w:p>
    <w:p w14:paraId="39660108" w14:textId="77777777" w:rsidR="00C24276" w:rsidRPr="00BF064D" w:rsidRDefault="00C24276" w:rsidP="00C24276">
      <w:pPr>
        <w:pStyle w:val="Heading5"/>
      </w:pPr>
      <w:r w:rsidRPr="00BF064D">
        <w:t>Q1</w:t>
      </w:r>
      <w:r w:rsidR="00B65CF2" w:rsidRPr="00BF064D">
        <w:t>8</w:t>
      </w:r>
      <w:r w:rsidRPr="00BF064D">
        <w:t xml:space="preserve"> – Length of Stay</w:t>
      </w:r>
    </w:p>
    <w:p w14:paraId="19426434" w14:textId="700FE0AD" w:rsidR="006F1A5C" w:rsidRPr="00BF064D" w:rsidRDefault="006A5E70" w:rsidP="006F1A5C">
      <w:pPr>
        <w:pStyle w:val="ListBullet2"/>
      </w:pPr>
      <w:r w:rsidRPr="00BF064D">
        <w:rPr>
          <w:rStyle w:val="Note"/>
        </w:rPr>
        <w:t>Definition:</w:t>
      </w:r>
      <w:r w:rsidRPr="00BF064D">
        <w:rPr>
          <w:rStyle w:val="Note"/>
          <w:b w:val="0"/>
          <w:bCs w:val="0"/>
          <w:color w:val="auto"/>
        </w:rPr>
        <w:t xml:space="preserve"> </w:t>
      </w:r>
      <w:r w:rsidR="006F1A5C" w:rsidRPr="00BF064D">
        <w:t>“</w:t>
      </w:r>
      <w:r w:rsidR="006F1A5C" w:rsidRPr="00C67BF3">
        <w:rPr>
          <w:b/>
          <w:bCs/>
        </w:rPr>
        <w:t>Money and the availability of transportation</w:t>
      </w:r>
      <w:r w:rsidR="006F1A5C" w:rsidRPr="00BF064D">
        <w:t xml:space="preserve">.” </w:t>
      </w:r>
    </w:p>
    <w:p w14:paraId="230ADFA1" w14:textId="77777777" w:rsidR="006F1A5C" w:rsidRPr="00BF064D" w:rsidRDefault="006F1A5C" w:rsidP="006F1A5C">
      <w:pPr>
        <w:pStyle w:val="ListBullet3"/>
      </w:pPr>
      <w:r w:rsidRPr="00C67BF3">
        <w:rPr>
          <w:b/>
          <w:bCs/>
        </w:rPr>
        <w:t>Money</w:t>
      </w:r>
      <w:r w:rsidRPr="00BF064D">
        <w:t xml:space="preserve">. This means if financial cost was not a factor. That is, if workers could afford whatever transportation </w:t>
      </w:r>
      <w:r w:rsidR="001C4029" w:rsidRPr="00BF064D">
        <w:t xml:space="preserve">would be </w:t>
      </w:r>
      <w:r w:rsidRPr="00BF064D">
        <w:t xml:space="preserve">needed for their work. </w:t>
      </w:r>
    </w:p>
    <w:p w14:paraId="7331FAED" w14:textId="77777777" w:rsidR="006F1A5C" w:rsidRPr="00BF064D" w:rsidRDefault="006F1A5C" w:rsidP="006F1A5C">
      <w:pPr>
        <w:pStyle w:val="ListBullet3"/>
      </w:pPr>
      <w:r w:rsidRPr="00C67BF3">
        <w:rPr>
          <w:b/>
          <w:bCs/>
        </w:rPr>
        <w:t>Availability of transportation</w:t>
      </w:r>
      <w:r w:rsidRPr="00BF064D">
        <w:t xml:space="preserve">. This means having an appropriate, suitable mode of transport in place and available for their use. </w:t>
      </w:r>
    </w:p>
    <w:p w14:paraId="5F745553" w14:textId="03779F76" w:rsidR="00C24276" w:rsidRPr="00BF064D" w:rsidRDefault="00C24276" w:rsidP="00C24276">
      <w:pPr>
        <w:pStyle w:val="ListBullet2"/>
      </w:pPr>
      <w:r w:rsidRPr="00BF064D">
        <w:t xml:space="preserve">This </w:t>
      </w:r>
      <w:r w:rsidR="006A5E70" w:rsidRPr="00BF064D">
        <w:t>question</w:t>
      </w:r>
      <w:r w:rsidRPr="00BF064D">
        <w:t xml:space="preserve"> will also be difficult for respondents to answer, so do your best to help them think through the question until they arrive at an answer. Ask questions like:</w:t>
      </w:r>
    </w:p>
    <w:p w14:paraId="0CFA3B7B" w14:textId="77777777" w:rsidR="00C24276" w:rsidRPr="00BF064D" w:rsidRDefault="00C24276" w:rsidP="00C24276">
      <w:pPr>
        <w:pStyle w:val="ListBullet3"/>
      </w:pPr>
      <w:r w:rsidRPr="00BF064D">
        <w:t xml:space="preserve">Think about the workers who live in villages and come in to the central place. About how </w:t>
      </w:r>
      <w:r w:rsidR="008F2811" w:rsidRPr="00BF064D">
        <w:t>long do they stay in the central place</w:t>
      </w:r>
      <w:r w:rsidRPr="00BF064D">
        <w:t>?</w:t>
      </w:r>
    </w:p>
    <w:p w14:paraId="76C8877E" w14:textId="77777777" w:rsidR="00C24276" w:rsidRPr="00BF064D" w:rsidRDefault="008A2FE1" w:rsidP="00C24276">
      <w:pPr>
        <w:pStyle w:val="ListBullet3"/>
      </w:pPr>
      <w:r w:rsidRPr="00BF064D">
        <w:t>What</w:t>
      </w:r>
      <w:r w:rsidR="00C24276" w:rsidRPr="00BF064D">
        <w:t xml:space="preserve"> about the workers who live in the central place and travel out to remote work locations. About how </w:t>
      </w:r>
      <w:r w:rsidR="008F2811" w:rsidRPr="00BF064D">
        <w:t>long do they stay out there</w:t>
      </w:r>
      <w:r w:rsidR="00C24276" w:rsidRPr="00BF064D">
        <w:t>?</w:t>
      </w:r>
    </w:p>
    <w:p w14:paraId="0602D441" w14:textId="77777777" w:rsidR="00C24276" w:rsidRPr="00BF064D" w:rsidRDefault="00C24276" w:rsidP="00C24276">
      <w:pPr>
        <w:pStyle w:val="ListBullet3"/>
      </w:pPr>
      <w:r w:rsidRPr="00BF064D">
        <w:t>Is the entity such that there are lots of people in the</w:t>
      </w:r>
      <w:r w:rsidR="008F2811" w:rsidRPr="00BF064D">
        <w:t xml:space="preserve"> central place having short stays </w:t>
      </w:r>
      <w:r w:rsidRPr="00BF064D">
        <w:t xml:space="preserve">out </w:t>
      </w:r>
      <w:r w:rsidR="008F2811" w:rsidRPr="00BF064D">
        <w:t>in RWLs? Or, are most of the travelers village teams spending long periods of time in the village</w:t>
      </w:r>
      <w:r w:rsidRPr="00BF064D">
        <w:t>?</w:t>
      </w:r>
    </w:p>
    <w:p w14:paraId="35956F3F" w14:textId="77777777" w:rsidR="00C24276" w:rsidRPr="00BF064D" w:rsidRDefault="00C24276" w:rsidP="00C24276">
      <w:pPr>
        <w:pStyle w:val="ListBullet3"/>
      </w:pPr>
      <w:r w:rsidRPr="00BF064D">
        <w:t>Help them process all of this until they arrive at an overall average.</w:t>
      </w:r>
    </w:p>
    <w:p w14:paraId="40D98F1D" w14:textId="1F2D2C3D" w:rsidR="00C24276" w:rsidRPr="00BF064D" w:rsidRDefault="006A5E70" w:rsidP="00C24276">
      <w:pPr>
        <w:pStyle w:val="ListBullet2"/>
      </w:pPr>
      <w:r w:rsidRPr="00BF064D">
        <w:rPr>
          <w:rStyle w:val="Note"/>
        </w:rPr>
        <w:t>Definition:</w:t>
      </w:r>
      <w:r w:rsidRPr="00BF064D">
        <w:rPr>
          <w:rStyle w:val="Note"/>
          <w:b w:val="0"/>
          <w:bCs w:val="0"/>
          <w:color w:val="auto"/>
        </w:rPr>
        <w:t xml:space="preserve"> </w:t>
      </w:r>
      <w:r w:rsidR="00C24276" w:rsidRPr="00394502">
        <w:rPr>
          <w:b/>
          <w:bCs/>
        </w:rPr>
        <w:t>Destinations</w:t>
      </w:r>
      <w:r w:rsidR="00C24276" w:rsidRPr="00BF064D">
        <w:t xml:space="preserve"> = Locations people travel to, away from their homes (that is, away from where they normally live).</w:t>
      </w:r>
    </w:p>
    <w:p w14:paraId="3A470D3C" w14:textId="77777777" w:rsidR="00417741" w:rsidRDefault="00417741" w:rsidP="00C24276">
      <w:pPr>
        <w:pStyle w:val="ListBullet3"/>
      </w:pPr>
      <w:r w:rsidRPr="00BF064D">
        <w:t>We’re not looking for how long a couple, who normally lives in the village, spends in the village.</w:t>
      </w:r>
    </w:p>
    <w:p w14:paraId="52D388D8" w14:textId="77777777" w:rsidR="00011920" w:rsidRPr="00BF064D" w:rsidRDefault="00011920" w:rsidP="00011920">
      <w:pPr>
        <w:pStyle w:val="ListBullet2"/>
      </w:pPr>
      <w:r w:rsidRPr="00BF064D">
        <w:t>Examples of the types of situations this question applies to:</w:t>
      </w:r>
    </w:p>
    <w:p w14:paraId="18359C57" w14:textId="77777777" w:rsidR="00011920" w:rsidRPr="00BF064D" w:rsidRDefault="00011920" w:rsidP="00011920">
      <w:pPr>
        <w:pStyle w:val="ListBullet3"/>
      </w:pPr>
      <w:r w:rsidRPr="00BF064D">
        <w:t>An administrator visiting a remote work location for 2 days.</w:t>
      </w:r>
    </w:p>
    <w:p w14:paraId="5BBB6F39" w14:textId="77777777" w:rsidR="00011920" w:rsidRPr="00BF064D" w:rsidRDefault="00011920" w:rsidP="00011920">
      <w:pPr>
        <w:pStyle w:val="ListBullet3"/>
      </w:pPr>
      <w:r w:rsidRPr="00BF064D">
        <w:t>A village couple in visiting the central place for 10 days.</w:t>
      </w:r>
    </w:p>
    <w:p w14:paraId="40A6D1B2" w14:textId="77777777" w:rsidR="00011920" w:rsidRPr="00BF064D" w:rsidRDefault="00011920" w:rsidP="00011920">
      <w:pPr>
        <w:pStyle w:val="ListBullet3"/>
      </w:pPr>
      <w:r w:rsidRPr="00BF064D">
        <w:lastRenderedPageBreak/>
        <w:t xml:space="preserve">A literacy teacher from the central place doing a </w:t>
      </w:r>
      <w:r w:rsidR="00417741" w:rsidRPr="00BF064D">
        <w:t>4</w:t>
      </w:r>
      <w:r w:rsidRPr="00BF064D">
        <w:t>-day workshop</w:t>
      </w:r>
      <w:r w:rsidR="00417741" w:rsidRPr="00BF064D">
        <w:t xml:space="preserve"> in a town</w:t>
      </w:r>
      <w:r w:rsidRPr="00BF064D">
        <w:t xml:space="preserve">. </w:t>
      </w:r>
    </w:p>
    <w:p w14:paraId="5AC77A65" w14:textId="77777777" w:rsidR="00C24276" w:rsidRPr="00BF064D" w:rsidRDefault="00C24276" w:rsidP="00C24276">
      <w:pPr>
        <w:pStyle w:val="ListBullet2"/>
      </w:pPr>
      <w:r w:rsidRPr="00BF064D">
        <w:t>As with Q</w:t>
      </w:r>
      <w:r w:rsidR="008A2FE1" w:rsidRPr="00BF064D">
        <w:t>1</w:t>
      </w:r>
      <w:r w:rsidR="00C4461E" w:rsidRPr="00BF064D">
        <w:t>7</w:t>
      </w:r>
      <w:r w:rsidRPr="00BF064D">
        <w:t xml:space="preserve"> (round trips</w:t>
      </w:r>
      <w:r w:rsidR="008A2FE1" w:rsidRPr="00BF064D">
        <w:t xml:space="preserve"> per year</w:t>
      </w:r>
      <w:r w:rsidRPr="00BF064D">
        <w:t>), what is the average, ideal</w:t>
      </w:r>
      <w:r w:rsidR="00C4461E" w:rsidRPr="00BF064D">
        <w:t>, optimal</w:t>
      </w:r>
      <w:r w:rsidRPr="00BF064D">
        <w:t xml:space="preserve"> length of stay at destination(s)? </w:t>
      </w:r>
    </w:p>
    <w:p w14:paraId="31AF61A3" w14:textId="77777777" w:rsidR="00011920" w:rsidRPr="00BF064D" w:rsidRDefault="00C24276" w:rsidP="00011920">
      <w:pPr>
        <w:pStyle w:val="ListBullet2"/>
      </w:pPr>
      <w:r w:rsidRPr="00BF064D">
        <w:t xml:space="preserve">In this question, what's important is how long </w:t>
      </w:r>
      <w:r w:rsidR="008A2FE1" w:rsidRPr="00BF064D">
        <w:t>people</w:t>
      </w:r>
      <w:r w:rsidRPr="00BF064D">
        <w:t xml:space="preserve"> are staying at a location that is </w:t>
      </w:r>
      <w:r w:rsidRPr="00BF064D">
        <w:rPr>
          <w:u w:val="single"/>
        </w:rPr>
        <w:t>not their home</w:t>
      </w:r>
      <w:r w:rsidRPr="00BF064D">
        <w:t>. The nature of their home or their destination (</w:t>
      </w:r>
      <w:r w:rsidR="00AC3436" w:rsidRPr="00BF064D">
        <w:t>i.e.,</w:t>
      </w:r>
      <w:r w:rsidRPr="00BF064D">
        <w:t xml:space="preserve"> whether they are cities, towns, villages, central places, or work locations) does not matter for this question.</w:t>
      </w:r>
    </w:p>
    <w:p w14:paraId="3041881A" w14:textId="77777777" w:rsidR="00C24276" w:rsidRPr="00BF064D" w:rsidRDefault="00C24276" w:rsidP="00C24276">
      <w:pPr>
        <w:pStyle w:val="ListBullet2"/>
      </w:pPr>
      <w:r w:rsidRPr="00BF064D">
        <w:t>If the respondent g</w:t>
      </w:r>
      <w:r w:rsidR="008F2811" w:rsidRPr="00BF064D">
        <w:t xml:space="preserve">ives a range, </w:t>
      </w:r>
      <w:r w:rsidR="00AC3436" w:rsidRPr="00BF064D">
        <w:t>e.g.,</w:t>
      </w:r>
      <w:r w:rsidR="008F2811" w:rsidRPr="00BF064D">
        <w:t xml:space="preserve"> “On average, they’d stay </w:t>
      </w:r>
      <w:r w:rsidRPr="00BF064D">
        <w:t>about 1 or 2 weeks at a time,” write “1 or 2 weeks at a time” in their respondent record, but enter the average, in days (</w:t>
      </w:r>
      <w:r w:rsidR="00AC3436" w:rsidRPr="00BF064D">
        <w:t>i.e.,</w:t>
      </w:r>
      <w:r w:rsidRPr="00BF064D">
        <w:t xml:space="preserve"> 10.5 days), into the data grid to enable calculations. </w:t>
      </w:r>
    </w:p>
    <w:p w14:paraId="5D0F17C6" w14:textId="77777777" w:rsidR="003D0530" w:rsidRPr="00BF064D" w:rsidRDefault="003D0530" w:rsidP="003D0530">
      <w:pPr>
        <w:pStyle w:val="ListBullet2"/>
      </w:pPr>
      <w:r w:rsidRPr="00BF064D">
        <w:t xml:space="preserve">If the respondent gives you different lengths of stay for different types of workers, write that </w:t>
      </w:r>
      <w:r w:rsidR="009E61C9" w:rsidRPr="00BF064D">
        <w:t xml:space="preserve">information </w:t>
      </w:r>
      <w:r w:rsidRPr="00BF064D">
        <w:t xml:space="preserve">in their respondent record. </w:t>
      </w:r>
    </w:p>
    <w:p w14:paraId="270FE7F7" w14:textId="77777777" w:rsidR="00C4461E" w:rsidRPr="00BF064D" w:rsidRDefault="00C4461E" w:rsidP="00C4461E">
      <w:pPr>
        <w:pStyle w:val="ListBullet3"/>
      </w:pPr>
      <w:r w:rsidRPr="00BF064D">
        <w:t>For example, if a respondent indicate</w:t>
      </w:r>
      <w:r w:rsidR="009E61C9" w:rsidRPr="00BF064D">
        <w:t>s</w:t>
      </w:r>
      <w:r w:rsidRPr="00BF064D">
        <w:t xml:space="preserve"> workers who normally live in a village travel in to the central place and stay for an average of 4 weeks, and that workers based in the central place travel out to remote villages and towns and stay for an average of 2 days. Write that information in their respondent record.</w:t>
      </w:r>
    </w:p>
    <w:p w14:paraId="2842AAD3" w14:textId="77777777" w:rsidR="00C4461E" w:rsidRPr="00BF064D" w:rsidRDefault="00C4461E" w:rsidP="003D0530">
      <w:pPr>
        <w:pStyle w:val="ListBullet3"/>
      </w:pPr>
      <w:r w:rsidRPr="00BF064D">
        <w:t xml:space="preserve">If multiple respondents provide this sort of breakdown, </w:t>
      </w:r>
      <w:r w:rsidR="009E61C9" w:rsidRPr="00BF064D">
        <w:t xml:space="preserve">and you believe the information to be credible, </w:t>
      </w:r>
      <w:r w:rsidRPr="00BF064D">
        <w:t>summariz</w:t>
      </w:r>
      <w:r w:rsidR="009E61C9" w:rsidRPr="00BF064D">
        <w:t>e</w:t>
      </w:r>
      <w:r w:rsidRPr="00BF064D">
        <w:t xml:space="preserve"> it and includ</w:t>
      </w:r>
      <w:r w:rsidR="009E61C9" w:rsidRPr="00BF064D">
        <w:t>e</w:t>
      </w:r>
      <w:r w:rsidRPr="00BF064D">
        <w:t xml:space="preserve"> it in the report.</w:t>
      </w:r>
    </w:p>
    <w:p w14:paraId="20A02E0E" w14:textId="2585493E" w:rsidR="003D0530" w:rsidRPr="00BF064D" w:rsidRDefault="003D0530" w:rsidP="003D0530">
      <w:pPr>
        <w:pStyle w:val="ListBullet2"/>
      </w:pPr>
      <w:r w:rsidRPr="00BF064D">
        <w:t xml:space="preserve">Coming up with a single number to enter into the Excel data grid will be </w:t>
      </w:r>
      <w:r w:rsidR="002327BF" w:rsidRPr="00BF064D">
        <w:t>difficult</w:t>
      </w:r>
      <w:r w:rsidRPr="00BF064D">
        <w:t xml:space="preserve">. Using the </w:t>
      </w:r>
      <w:r w:rsidR="002327BF" w:rsidRPr="00BF064D">
        <w:t xml:space="preserve">available </w:t>
      </w:r>
      <w:r w:rsidRPr="00BF064D">
        <w:t>data, do whatever math you think will provide the best number.</w:t>
      </w:r>
    </w:p>
    <w:p w14:paraId="3C139AEA" w14:textId="77777777" w:rsidR="00E343AA" w:rsidRPr="00BF064D" w:rsidRDefault="00E343AA" w:rsidP="00E343AA">
      <w:pPr>
        <w:pStyle w:val="ListBullet3"/>
      </w:pPr>
      <w:r w:rsidRPr="00BF064D">
        <w:t>If the respondent provides you with a breakdown of different lengths of stay for different types of workers, but not a specific number of days (or a range of days), enter “</w:t>
      </w:r>
      <w:r w:rsidRPr="00BF064D">
        <w:rPr>
          <w:b/>
        </w:rPr>
        <w:t>?</w:t>
      </w:r>
      <w:r w:rsidRPr="00BF064D">
        <w:t>” in the Excel data grid.</w:t>
      </w:r>
    </w:p>
    <w:p w14:paraId="572AD5F4" w14:textId="77777777" w:rsidR="00E343AA" w:rsidRPr="00BF064D" w:rsidRDefault="00E343AA" w:rsidP="00E343AA">
      <w:pPr>
        <w:pStyle w:val="ListBullet3"/>
      </w:pPr>
      <w:r w:rsidRPr="00BF064D">
        <w:t>If the respondent isn’t able to provide you with any sort of usable answer, enter “</w:t>
      </w:r>
      <w:r w:rsidRPr="00BF064D">
        <w:rPr>
          <w:b/>
        </w:rPr>
        <w:t>Don’t Know</w:t>
      </w:r>
      <w:r w:rsidRPr="00BF064D">
        <w:t>” in the Excel data grid.</w:t>
      </w:r>
    </w:p>
    <w:p w14:paraId="215ECE67" w14:textId="77777777" w:rsidR="00C24276" w:rsidRPr="00BF064D" w:rsidRDefault="00C24276" w:rsidP="00C24276">
      <w:pPr>
        <w:pStyle w:val="ListBullet2"/>
      </w:pPr>
      <w:r w:rsidRPr="00BF064D">
        <w:t xml:space="preserve">Enter the number of days into the </w:t>
      </w:r>
      <w:r w:rsidR="00D76992" w:rsidRPr="00BF064D">
        <w:t>Overall-</w:t>
      </w:r>
      <w:r w:rsidR="00322906" w:rsidRPr="00BF064D">
        <w:t>Main</w:t>
      </w:r>
      <w:r w:rsidRPr="00BF064D">
        <w:t xml:space="preserve"> Excel sheet.</w:t>
      </w:r>
    </w:p>
    <w:p w14:paraId="4D211A50" w14:textId="77777777" w:rsidR="009D221E" w:rsidRPr="00BF064D" w:rsidRDefault="00B96CD7" w:rsidP="00C71B86">
      <w:pPr>
        <w:pStyle w:val="Heading5"/>
        <w:spacing w:before="360"/>
      </w:pPr>
      <w:r w:rsidRPr="00BF064D">
        <w:t>Q</w:t>
      </w:r>
      <w:r w:rsidR="00B65CF2" w:rsidRPr="00BF064D">
        <w:t>19</w:t>
      </w:r>
      <w:r w:rsidR="002442B2" w:rsidRPr="00BF064D">
        <w:t xml:space="preserve"> – High-T</w:t>
      </w:r>
      <w:r w:rsidRPr="00BF064D">
        <w:t xml:space="preserve">hreat </w:t>
      </w:r>
      <w:r w:rsidR="002442B2" w:rsidRPr="00BF064D">
        <w:t>A</w:t>
      </w:r>
      <w:r w:rsidRPr="00BF064D">
        <w:t>reas</w:t>
      </w:r>
    </w:p>
    <w:p w14:paraId="09FB4130" w14:textId="586DE6CD" w:rsidR="009D221E" w:rsidRPr="00BF064D" w:rsidRDefault="00E332F7" w:rsidP="009D221E">
      <w:pPr>
        <w:pStyle w:val="ListBullet2"/>
      </w:pPr>
      <w:r w:rsidRPr="00BF064D">
        <w:rPr>
          <w:rStyle w:val="Note"/>
        </w:rPr>
        <w:t>Definition:</w:t>
      </w:r>
      <w:r w:rsidRPr="00BF064D">
        <w:rPr>
          <w:rStyle w:val="Note"/>
          <w:b w:val="0"/>
          <w:bCs w:val="0"/>
          <w:color w:val="auto"/>
        </w:rPr>
        <w:t xml:space="preserve"> </w:t>
      </w:r>
      <w:r w:rsidR="009D221E" w:rsidRPr="00394502">
        <w:rPr>
          <w:b/>
          <w:bCs/>
        </w:rPr>
        <w:t>High-threat areas</w:t>
      </w:r>
      <w:r w:rsidR="009D221E" w:rsidRPr="00BF064D">
        <w:t xml:space="preserve"> = </w:t>
      </w:r>
      <w:r w:rsidR="00B96CD7" w:rsidRPr="00BF064D">
        <w:t>Geographic areas where "bad actors" (</w:t>
      </w:r>
      <w:r w:rsidR="00AC3436" w:rsidRPr="00BF064D">
        <w:t>e.g.,</w:t>
      </w:r>
      <w:r w:rsidR="00B96CD7" w:rsidRPr="00BF064D">
        <w:t xml:space="preserve"> bandits, pirates, rebels, radicals, terrorists) put the safety and security of people and cargo at unacceptably-high risk</w:t>
      </w:r>
      <w:r w:rsidR="00A16F3D" w:rsidRPr="00BF064D">
        <w:t xml:space="preserve">. </w:t>
      </w:r>
    </w:p>
    <w:p w14:paraId="070084EA" w14:textId="77777777" w:rsidR="00B96CD7" w:rsidRPr="00BF064D" w:rsidRDefault="00B96CD7" w:rsidP="00921F6D">
      <w:pPr>
        <w:pStyle w:val="ListBullet3"/>
      </w:pPr>
      <w:r w:rsidRPr="00BF064D">
        <w:t>In other words, if workers traveled through such an area, they would expect to get carjacked, robbed, injured, raped, kidnapped, or killed.</w:t>
      </w:r>
    </w:p>
    <w:p w14:paraId="39F7BA82" w14:textId="77777777"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this definition of “high-threat areas,” and having it available during interviews.</w:t>
      </w:r>
    </w:p>
    <w:p w14:paraId="6FBADB39" w14:textId="77777777" w:rsidR="00877D5E" w:rsidRPr="00BF064D" w:rsidRDefault="00877D5E" w:rsidP="00877D5E">
      <w:pPr>
        <w:pStyle w:val="ListBullet2"/>
      </w:pPr>
      <w:r w:rsidRPr="00BF064D">
        <w:t xml:space="preserve">Enter the number of workers who would have to travel through high-threat areas on the </w:t>
      </w:r>
      <w:r w:rsidR="00D76992" w:rsidRPr="00BF064D">
        <w:t>Overall-</w:t>
      </w:r>
      <w:r w:rsidRPr="00BF064D">
        <w:t>Main Excel sheet.</w:t>
      </w:r>
    </w:p>
    <w:p w14:paraId="6E791D47" w14:textId="77777777" w:rsidR="00877D5E" w:rsidRPr="00BF064D" w:rsidRDefault="00877D5E" w:rsidP="00877D5E">
      <w:pPr>
        <w:pStyle w:val="ListBullet2"/>
      </w:pPr>
      <w:r w:rsidRPr="00BF064D">
        <w:t>Write the additional information about the high-threat areas in the respondent record.</w:t>
      </w:r>
    </w:p>
    <w:p w14:paraId="37652B7F" w14:textId="77777777" w:rsidR="001C7667" w:rsidRPr="00BF064D" w:rsidRDefault="00B96CD7" w:rsidP="00F0201C">
      <w:pPr>
        <w:pStyle w:val="Heading5"/>
        <w:spacing w:before="360"/>
      </w:pPr>
      <w:r w:rsidRPr="00BF064D">
        <w:t>Q</w:t>
      </w:r>
      <w:r w:rsidR="00C24276" w:rsidRPr="00BF064D">
        <w:t>2</w:t>
      </w:r>
      <w:r w:rsidR="00B65CF2" w:rsidRPr="00BF064D">
        <w:t>0</w:t>
      </w:r>
      <w:r w:rsidR="002442B2" w:rsidRPr="00BF064D">
        <w:t xml:space="preserve"> – Travel R</w:t>
      </w:r>
      <w:r w:rsidRPr="00BF064D">
        <w:t>estrictions</w:t>
      </w:r>
      <w:r w:rsidR="00A16F3D" w:rsidRPr="00BF064D">
        <w:t xml:space="preserve"> </w:t>
      </w:r>
    </w:p>
    <w:p w14:paraId="3F4286F8" w14:textId="77777777" w:rsidR="007F4912" w:rsidRPr="00BF064D" w:rsidRDefault="00B96CD7" w:rsidP="001C7667">
      <w:pPr>
        <w:pStyle w:val="ListBullet2"/>
      </w:pPr>
      <w:r w:rsidRPr="00BF064D">
        <w:t xml:space="preserve">These would be </w:t>
      </w:r>
      <w:r w:rsidR="00A776D7" w:rsidRPr="00BF064D">
        <w:t xml:space="preserve">any travel </w:t>
      </w:r>
      <w:r w:rsidRPr="00BF064D">
        <w:t>restrictions placed on workers by their</w:t>
      </w:r>
      <w:r w:rsidR="008B391C" w:rsidRPr="00BF064D">
        <w:t xml:space="preserve"> organizations</w:t>
      </w:r>
      <w:r w:rsidR="00A776D7" w:rsidRPr="00BF064D">
        <w:t xml:space="preserve">, </w:t>
      </w:r>
      <w:r w:rsidRPr="00BF064D">
        <w:t xml:space="preserve">by their </w:t>
      </w:r>
      <w:r w:rsidR="008B391C" w:rsidRPr="00BF064D">
        <w:t>embassies</w:t>
      </w:r>
      <w:r w:rsidR="00A776D7" w:rsidRPr="00BF064D">
        <w:t>, or by themselves</w:t>
      </w:r>
      <w:r w:rsidR="00A16F3D" w:rsidRPr="00BF064D">
        <w:t xml:space="preserve">. </w:t>
      </w:r>
    </w:p>
    <w:p w14:paraId="7640BE25" w14:textId="77777777" w:rsidR="00877D5E" w:rsidRPr="00BF064D" w:rsidRDefault="00B96CD7" w:rsidP="007F4912">
      <w:pPr>
        <w:pStyle w:val="ListBullet3"/>
      </w:pPr>
      <w:r w:rsidRPr="00BF064D">
        <w:lastRenderedPageBreak/>
        <w:t>The restrictions might pertain to certain geographic areas, to certain days/periods of time, to women, to night travel, to traveling without military escort, or any other limitation</w:t>
      </w:r>
      <w:r w:rsidR="00A16F3D" w:rsidRPr="00BF064D">
        <w:t>.</w:t>
      </w:r>
    </w:p>
    <w:p w14:paraId="2CCB7A6B" w14:textId="77777777" w:rsidR="00877D5E" w:rsidRPr="00BF064D" w:rsidRDefault="00877D5E" w:rsidP="00877D5E">
      <w:pPr>
        <w:pStyle w:val="ListBullet2"/>
      </w:pPr>
      <w:r w:rsidRPr="00BF064D">
        <w:t xml:space="preserve">Enter the number of workers who would have travel restrictions on the </w:t>
      </w:r>
      <w:r w:rsidR="00D76992" w:rsidRPr="00BF064D">
        <w:t>Overall-</w:t>
      </w:r>
      <w:r w:rsidRPr="00BF064D">
        <w:t>Main Excel sheet.</w:t>
      </w:r>
    </w:p>
    <w:p w14:paraId="152420C8" w14:textId="77777777" w:rsidR="00EC6E06" w:rsidRPr="00BF064D" w:rsidRDefault="00877D5E" w:rsidP="00EC6E06">
      <w:pPr>
        <w:pStyle w:val="ListBullet2"/>
      </w:pPr>
      <w:r w:rsidRPr="00BF064D">
        <w:t>Write the additional information about the restrictions in the respondent record.</w:t>
      </w:r>
    </w:p>
    <w:p w14:paraId="260A5E31" w14:textId="77777777" w:rsidR="001C7667" w:rsidRPr="001C64E9" w:rsidRDefault="00622C9F" w:rsidP="00C71B86">
      <w:pPr>
        <w:pStyle w:val="Heading5"/>
        <w:spacing w:before="360"/>
      </w:pPr>
      <w:r w:rsidRPr="00BF064D">
        <w:t>Q2</w:t>
      </w:r>
      <w:r w:rsidR="00B65CF2" w:rsidRPr="00BF064D">
        <w:t>1</w:t>
      </w:r>
      <w:r w:rsidRPr="00BF064D">
        <w:t xml:space="preserve"> – Hard </w:t>
      </w:r>
      <w:r w:rsidRPr="001C64E9">
        <w:t>Places</w:t>
      </w:r>
      <w:r w:rsidR="00A16F3D" w:rsidRPr="001C64E9">
        <w:t xml:space="preserve"> </w:t>
      </w:r>
    </w:p>
    <w:p w14:paraId="1DC38A1A" w14:textId="483343E4" w:rsidR="00684AF7" w:rsidRDefault="00684AF7" w:rsidP="00684AF7">
      <w:pPr>
        <w:pStyle w:val="ListBullet2"/>
      </w:pPr>
      <w:r>
        <w:rPr>
          <w:rStyle w:val="Note"/>
        </w:rPr>
        <w:t xml:space="preserve">Definition: </w:t>
      </w:r>
      <w:r w:rsidRPr="002B7825">
        <w:rPr>
          <w:b/>
          <w:bCs/>
        </w:rPr>
        <w:t>Hard place</w:t>
      </w:r>
      <w:r>
        <w:t xml:space="preserve"> = </w:t>
      </w:r>
      <w:r w:rsidR="001A2461">
        <w:t>A</w:t>
      </w:r>
      <w:r w:rsidR="001A2461" w:rsidRPr="00EF3404">
        <w:t xml:space="preserve"> place</w:t>
      </w:r>
      <w:r w:rsidR="001A2461" w:rsidRPr="00EF3404">
        <w:rPr>
          <w:rStyle w:val="tooltiptext"/>
        </w:rPr>
        <w:t xml:space="preserve"> that is particularly difficult or unpleasant to live or work in. It could be physically, psychologically, or spiritually hard. It could be </w:t>
      </w:r>
      <w:r w:rsidR="001A2461" w:rsidRPr="0044322A">
        <w:rPr>
          <w:rStyle w:val="tooltiptext"/>
        </w:rPr>
        <w:t xml:space="preserve">hard because of the </w:t>
      </w:r>
      <w:r w:rsidR="001A2461" w:rsidRPr="00CC6906">
        <w:rPr>
          <w:rStyle w:val="tooltiptext"/>
        </w:rPr>
        <w:t>climate, the culture, the security situation, or due to just day-to-day living.</w:t>
      </w:r>
    </w:p>
    <w:p w14:paraId="05352588" w14:textId="23342E1E" w:rsidR="006707C4" w:rsidRPr="001C64E9" w:rsidRDefault="006707C4" w:rsidP="00F01214">
      <w:pPr>
        <w:pStyle w:val="ListBullet2"/>
      </w:pPr>
      <w:r w:rsidRPr="001C64E9">
        <w:t>This question is only to be used in the event there no</w:t>
      </w:r>
      <w:r w:rsidR="0067025C" w:rsidRPr="001C64E9">
        <w:t xml:space="preserve">, or very few, </w:t>
      </w:r>
      <w:r w:rsidRPr="001C64E9">
        <w:t>Individual workers to be interviewed.</w:t>
      </w:r>
    </w:p>
    <w:p w14:paraId="08EB813F" w14:textId="5258F797" w:rsidR="006707C4" w:rsidRPr="001C64E9" w:rsidRDefault="00183749" w:rsidP="006707C4">
      <w:pPr>
        <w:pStyle w:val="ListBullet3"/>
      </w:pPr>
      <w:r w:rsidRPr="001C64E9">
        <w:t xml:space="preserve">It’s possible a TNA surveyor might be asked to conduct a TNA on an operational entity, but for whatever reason, </w:t>
      </w:r>
      <w:r w:rsidR="0067025C" w:rsidRPr="001C64E9">
        <w:t xml:space="preserve">would only be able to interview Overall respondents, not </w:t>
      </w:r>
      <w:r w:rsidR="0001645A" w:rsidRPr="001C64E9">
        <w:t>an appreciable percentage of</w:t>
      </w:r>
      <w:r w:rsidR="0067025C" w:rsidRPr="001C64E9">
        <w:t xml:space="preserve"> Individual respondents. </w:t>
      </w:r>
    </w:p>
    <w:p w14:paraId="58C67192" w14:textId="5A4E245E" w:rsidR="0001645A" w:rsidRPr="001C64E9" w:rsidRDefault="0001645A" w:rsidP="006707C4">
      <w:pPr>
        <w:pStyle w:val="ListBullet3"/>
      </w:pPr>
      <w:r w:rsidRPr="001C64E9">
        <w:t>In an effort to obtain at least some data on the hardness of current remote work locations, this question can be used.</w:t>
      </w:r>
    </w:p>
    <w:p w14:paraId="6C70F8B2" w14:textId="27D99611" w:rsidR="003D38C2" w:rsidRPr="001C64E9" w:rsidRDefault="003D38C2" w:rsidP="006707C4">
      <w:pPr>
        <w:pStyle w:val="ListBullet3"/>
      </w:pPr>
      <w:r w:rsidRPr="001C64E9">
        <w:t xml:space="preserve">In essence, Overall respondents will be interviewed to obtain the hardness of </w:t>
      </w:r>
      <w:r w:rsidRPr="001C64E9">
        <w:rPr>
          <w:i/>
          <w:iCs/>
        </w:rPr>
        <w:t>future</w:t>
      </w:r>
      <w:r w:rsidRPr="001C64E9">
        <w:t xml:space="preserve"> work locations, and Individual respondents will be interviewed to obtain the hardness of </w:t>
      </w:r>
      <w:r w:rsidRPr="001C64E9">
        <w:rPr>
          <w:i/>
          <w:iCs/>
        </w:rPr>
        <w:t>current</w:t>
      </w:r>
      <w:r w:rsidRPr="001C64E9">
        <w:t xml:space="preserve"> </w:t>
      </w:r>
      <w:r w:rsidR="00093B9A" w:rsidRPr="001C64E9">
        <w:t>remote work locations.</w:t>
      </w:r>
    </w:p>
    <w:p w14:paraId="76CC46DA" w14:textId="153DF6E3" w:rsidR="00F01214" w:rsidRPr="00BF064D" w:rsidRDefault="00F01214" w:rsidP="00F01214">
      <w:pPr>
        <w:pStyle w:val="ListBullet2"/>
      </w:pPr>
      <w:r w:rsidRPr="001C64E9">
        <w:t xml:space="preserve">This question applies only to the hardness of </w:t>
      </w:r>
      <w:hyperlink w:anchor="RemoteWorkLocation" w:history="1">
        <w:r w:rsidRPr="001C64E9">
          <w:rPr>
            <w:rStyle w:val="Hyperlink"/>
          </w:rPr>
          <w:t>remote work locations</w:t>
        </w:r>
      </w:hyperlink>
      <w:r w:rsidRPr="001C64E9">
        <w:t xml:space="preserve">, not to that of central places. Only record hardness levels for </w:t>
      </w:r>
      <w:r w:rsidRPr="001C64E9">
        <w:rPr>
          <w:u w:val="single"/>
        </w:rPr>
        <w:t>remote</w:t>
      </w:r>
      <w:r w:rsidRPr="001C64E9">
        <w:t xml:space="preserve"> work locations, not for central places</w:t>
      </w:r>
      <w:r w:rsidRPr="00BF064D">
        <w:t>.</w:t>
      </w:r>
    </w:p>
    <w:p w14:paraId="15C71D39" w14:textId="00B94995" w:rsidR="005363E5" w:rsidRPr="00BF064D" w:rsidRDefault="005363E5" w:rsidP="001C7667">
      <w:pPr>
        <w:pStyle w:val="ListBullet2"/>
      </w:pPr>
      <w:r w:rsidRPr="00BF064D">
        <w:t xml:space="preserve">For this question, </w:t>
      </w:r>
      <w:r w:rsidR="00231C3D" w:rsidRPr="00BF064D">
        <w:t xml:space="preserve">remote work </w:t>
      </w:r>
      <w:r w:rsidR="006A5979">
        <w:t>“</w:t>
      </w:r>
      <w:r w:rsidR="00C71B86" w:rsidRPr="00BF064D">
        <w:t>locations</w:t>
      </w:r>
      <w:r w:rsidR="006A5979">
        <w:t>”</w:t>
      </w:r>
      <w:r w:rsidR="00231C3D" w:rsidRPr="00BF064D">
        <w:t xml:space="preserve"> </w:t>
      </w:r>
      <w:r w:rsidRPr="00BF064D">
        <w:t>are</w:t>
      </w:r>
      <w:r w:rsidR="00C71B86" w:rsidRPr="00BF064D">
        <w:t xml:space="preserve"> considered “places.”</w:t>
      </w:r>
      <w:r w:rsidRPr="00BF064D">
        <w:t xml:space="preserve"> </w:t>
      </w:r>
    </w:p>
    <w:p w14:paraId="12B8C949" w14:textId="77777777" w:rsidR="00C44877" w:rsidRPr="00BF064D" w:rsidRDefault="00C44877" w:rsidP="00902CC9">
      <w:pPr>
        <w:pStyle w:val="ListBullet2"/>
      </w:pPr>
      <w:r w:rsidRPr="00BF064D">
        <w:t xml:space="preserve">You’re only looking for the </w:t>
      </w:r>
      <w:r w:rsidRPr="00BF064D">
        <w:rPr>
          <w:u w:val="single"/>
        </w:rPr>
        <w:t>number</w:t>
      </w:r>
      <w:r w:rsidRPr="00BF064D">
        <w:t xml:space="preserve"> of hard places in each category of hardness, </w:t>
      </w:r>
      <w:r w:rsidRPr="00BF064D">
        <w:rPr>
          <w:u w:val="single"/>
        </w:rPr>
        <w:t>not which</w:t>
      </w:r>
      <w:r w:rsidRPr="00BF064D">
        <w:t xml:space="preserve"> places are hard. If respondents indicate the hardness of a particular location, write it down, but no need to seek it.</w:t>
      </w:r>
    </w:p>
    <w:p w14:paraId="560EA420" w14:textId="77777777" w:rsidR="00902CC9" w:rsidRPr="00BF064D" w:rsidRDefault="00902CC9" w:rsidP="00902CC9">
      <w:pPr>
        <w:pStyle w:val="ListBullet2"/>
      </w:pPr>
      <w:r w:rsidRPr="00BF064D">
        <w:t>If the respondent give</w:t>
      </w:r>
      <w:r w:rsidR="006D3AF9" w:rsidRPr="00BF064D">
        <w:t>s</w:t>
      </w:r>
      <w:r w:rsidRPr="00BF064D">
        <w:t xml:space="preserve"> you percentages (“about 20% of them would be moderately hard”), do the math using the total number of </w:t>
      </w:r>
      <w:r w:rsidR="006E508C" w:rsidRPr="00BF064D">
        <w:t>locations</w:t>
      </w:r>
      <w:r w:rsidRPr="00BF064D">
        <w:t xml:space="preserve"> to find the number of </w:t>
      </w:r>
      <w:r w:rsidR="006E508C" w:rsidRPr="00BF064D">
        <w:t>locations</w:t>
      </w:r>
      <w:r w:rsidRPr="00BF064D">
        <w:t xml:space="preserve"> in each category of hardness.</w:t>
      </w:r>
    </w:p>
    <w:p w14:paraId="0ABB38B8" w14:textId="77777777" w:rsidR="003E388D" w:rsidRPr="00BF064D" w:rsidRDefault="007C5D7D" w:rsidP="001C7667">
      <w:pPr>
        <w:pStyle w:val="ListBullet2"/>
      </w:pPr>
      <w:r w:rsidRPr="00BF064D">
        <w:t>Data entry i</w:t>
      </w:r>
      <w:r w:rsidR="003E388D" w:rsidRPr="00BF064D">
        <w:t>nstructions:</w:t>
      </w:r>
    </w:p>
    <w:p w14:paraId="520DED50" w14:textId="77777777" w:rsidR="00E65CC7" w:rsidRDefault="003E388D" w:rsidP="00341CE6">
      <w:pPr>
        <w:pStyle w:val="ListBullet3"/>
      </w:pPr>
      <w:r w:rsidRPr="00BF064D">
        <w:t xml:space="preserve">First. </w:t>
      </w:r>
      <w:r w:rsidR="003F2F63" w:rsidRPr="00BF064D">
        <w:t xml:space="preserve">Go to the Overall-Main Excel sheet. </w:t>
      </w:r>
    </w:p>
    <w:p w14:paraId="4B7B9D32" w14:textId="29DBD929" w:rsidR="00622C9F" w:rsidRPr="00BF064D" w:rsidRDefault="00E65CC7" w:rsidP="00341CE6">
      <w:pPr>
        <w:pStyle w:val="ListBullet3"/>
      </w:pPr>
      <w:r>
        <w:t xml:space="preserve">Second. </w:t>
      </w:r>
      <w:r w:rsidR="000D21CF" w:rsidRPr="00BF064D">
        <w:t>For each level of har</w:t>
      </w:r>
      <w:r w:rsidR="008F34BE" w:rsidRPr="00BF064D">
        <w:t>d</w:t>
      </w:r>
      <w:r w:rsidR="000D21CF" w:rsidRPr="00BF064D">
        <w:t xml:space="preserve">ness, </w:t>
      </w:r>
      <w:r w:rsidR="00341CE6">
        <w:t xml:space="preserve">enter the </w:t>
      </w:r>
      <w:r w:rsidR="000D21CF" w:rsidRPr="00BF064D">
        <w:t xml:space="preserve">number of locations </w:t>
      </w:r>
      <w:r>
        <w:t>each Overall respondent provided</w:t>
      </w:r>
      <w:r w:rsidR="00341CE6">
        <w:t>.</w:t>
      </w:r>
      <w:r w:rsidR="000D21CF" w:rsidRPr="00BF064D">
        <w:t xml:space="preserve"> </w:t>
      </w:r>
      <w:r w:rsidR="003F2F63" w:rsidRPr="00BF064D">
        <w:t xml:space="preserve"> </w:t>
      </w:r>
    </w:p>
    <w:p w14:paraId="20D430E6" w14:textId="77777777" w:rsidR="001C7667" w:rsidRPr="00BF064D" w:rsidRDefault="00225CCB" w:rsidP="007C2846">
      <w:pPr>
        <w:pStyle w:val="Heading5"/>
      </w:pPr>
      <w:r w:rsidRPr="00BF064D">
        <w:t>Q2</w:t>
      </w:r>
      <w:r w:rsidR="00B65CF2" w:rsidRPr="00BF064D">
        <w:t>2</w:t>
      </w:r>
      <w:r w:rsidR="003871ED" w:rsidRPr="00BF064D">
        <w:t>a</w:t>
      </w:r>
      <w:r w:rsidRPr="00BF064D">
        <w:t xml:space="preserve"> –</w:t>
      </w:r>
      <w:r w:rsidR="007C2846" w:rsidRPr="00BF064D">
        <w:t xml:space="preserve"> </w:t>
      </w:r>
      <w:r w:rsidR="007527A0" w:rsidRPr="00BF064D">
        <w:t xml:space="preserve">Location(s) of </w:t>
      </w:r>
      <w:r w:rsidR="007C2846" w:rsidRPr="00BF064D">
        <w:t>Medical Facilities</w:t>
      </w:r>
      <w:r w:rsidR="00E0411F" w:rsidRPr="00BF064D">
        <w:t xml:space="preserve"> </w:t>
      </w:r>
    </w:p>
    <w:p w14:paraId="0764B02A" w14:textId="1AB914AB" w:rsidR="008F0AB3" w:rsidRPr="00BF064D" w:rsidRDefault="005138CC" w:rsidP="008F0AB3">
      <w:pPr>
        <w:pStyle w:val="ListBullet2"/>
      </w:pPr>
      <w:r w:rsidRPr="00BF064D">
        <w:rPr>
          <w:rStyle w:val="Note"/>
        </w:rPr>
        <w:t>Definition:</w:t>
      </w:r>
      <w:r w:rsidRPr="00BF064D">
        <w:rPr>
          <w:rStyle w:val="Note"/>
          <w:b w:val="0"/>
          <w:bCs w:val="0"/>
          <w:color w:val="auto"/>
        </w:rPr>
        <w:t xml:space="preserve"> </w:t>
      </w:r>
      <w:r w:rsidR="008F0AB3" w:rsidRPr="00394502">
        <w:rPr>
          <w:b/>
          <w:bCs/>
        </w:rPr>
        <w:t>Medical facility</w:t>
      </w:r>
      <w:r w:rsidR="008F0AB3" w:rsidRPr="00BF064D">
        <w:t xml:space="preserve"> = A facility that can stabilize someone and </w:t>
      </w:r>
      <w:r w:rsidR="008F0AB3" w:rsidRPr="00BF064D">
        <w:rPr>
          <w:u w:val="single"/>
        </w:rPr>
        <w:t>keep them alive</w:t>
      </w:r>
      <w:r w:rsidR="008F0AB3" w:rsidRPr="00BF064D">
        <w:t xml:space="preserve"> if they have life-threatening injuries or illness. This facility might not be able to restore someone to health, but it can stabilize them and keep them alive until they can be medevac’d to a hospital where they can be restored to health (</w:t>
      </w:r>
      <w:r w:rsidR="00AC3436" w:rsidRPr="00BF064D">
        <w:t>e.g.,</w:t>
      </w:r>
      <w:r w:rsidR="008F0AB3" w:rsidRPr="00BF064D">
        <w:t xml:space="preserve"> perform the necessary operations).  </w:t>
      </w:r>
    </w:p>
    <w:p w14:paraId="3CC6EF1C" w14:textId="77777777"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this definition of a “medical facility,” and have it available during interviews.</w:t>
      </w:r>
    </w:p>
    <w:p w14:paraId="36CFD353" w14:textId="77777777" w:rsidR="008F0AB3" w:rsidRPr="00BF064D" w:rsidRDefault="008F0AB3" w:rsidP="008F0AB3">
      <w:pPr>
        <w:pStyle w:val="ListBullet2"/>
      </w:pPr>
      <w:r w:rsidRPr="00BF064D">
        <w:t xml:space="preserve">This question pertains to emergency medical situations and </w:t>
      </w:r>
      <w:r w:rsidR="008D0156" w:rsidRPr="00BF064D">
        <w:t xml:space="preserve">to </w:t>
      </w:r>
      <w:r w:rsidRPr="00BF064D">
        <w:t>the need for medevac.</w:t>
      </w:r>
    </w:p>
    <w:p w14:paraId="5DEADBEF" w14:textId="77777777" w:rsidR="00B80A01" w:rsidRPr="00BF064D" w:rsidRDefault="00B80A01" w:rsidP="00B80A01">
      <w:pPr>
        <w:pStyle w:val="ListBullet2"/>
      </w:pPr>
      <w:r w:rsidRPr="00BF064D">
        <w:lastRenderedPageBreak/>
        <w:t xml:space="preserve">This question is asking where the medical facilities associated with this geographic ministry area are located, whether they be </w:t>
      </w:r>
      <w:r w:rsidR="00B60791" w:rsidRPr="00BF064D">
        <w:t>with</w:t>
      </w:r>
      <w:r w:rsidRPr="00BF064D">
        <w:t>in the country, in a nearby country, or in a distant country.</w:t>
      </w:r>
    </w:p>
    <w:p w14:paraId="1604564A" w14:textId="77777777" w:rsidR="00BB2C9F" w:rsidRPr="00BF064D" w:rsidRDefault="008F0AB3" w:rsidP="00225CCB">
      <w:pPr>
        <w:pStyle w:val="ListBullet2"/>
      </w:pPr>
      <w:r w:rsidRPr="00BF064D">
        <w:t xml:space="preserve">Ultimately, </w:t>
      </w:r>
      <w:r w:rsidR="00BB0CF5" w:rsidRPr="00BF064D">
        <w:t xml:space="preserve">with analysis, </w:t>
      </w:r>
      <w:r w:rsidRPr="00BF064D">
        <w:t>y</w:t>
      </w:r>
      <w:r w:rsidR="00BB2C9F" w:rsidRPr="00BF064D">
        <w:t xml:space="preserve">ou’re trying to </w:t>
      </w:r>
      <w:r w:rsidR="004D016B" w:rsidRPr="00BF064D">
        <w:t>determine</w:t>
      </w:r>
      <w:r w:rsidR="00BB2C9F" w:rsidRPr="00BF064D">
        <w:t xml:space="preserve"> </w:t>
      </w:r>
      <w:r w:rsidR="004D016B" w:rsidRPr="00BF064D">
        <w:t xml:space="preserve">if, on average, </w:t>
      </w:r>
      <w:r w:rsidRPr="00BF064D">
        <w:t xml:space="preserve">it would take people 2 hours or longer to reach a medical facility from their </w:t>
      </w:r>
      <w:r w:rsidR="004D016B" w:rsidRPr="00BF064D">
        <w:t xml:space="preserve">work locations by surface (so </w:t>
      </w:r>
      <w:r w:rsidR="00B66CE6" w:rsidRPr="00BF064D">
        <w:t>the</w:t>
      </w:r>
      <w:r w:rsidR="004D016B" w:rsidRPr="00BF064D">
        <w:t xml:space="preserve"> answer can be used in the SMI Tool).</w:t>
      </w:r>
      <w:r w:rsidR="00A16F3D" w:rsidRPr="00BF064D">
        <w:t xml:space="preserve"> </w:t>
      </w:r>
      <w:r w:rsidRPr="00BF064D">
        <w:t xml:space="preserve"> </w:t>
      </w:r>
    </w:p>
    <w:p w14:paraId="3F6F0F07" w14:textId="77777777" w:rsidR="006A761D" w:rsidRPr="00BF064D" w:rsidRDefault="006A761D" w:rsidP="006A761D">
      <w:pPr>
        <w:pStyle w:val="ListBullet2"/>
      </w:pPr>
      <w:r w:rsidRPr="00BF064D">
        <w:t xml:space="preserve">Enter the </w:t>
      </w:r>
      <w:r w:rsidR="003871ED" w:rsidRPr="00BF064D">
        <w:t>locations</w:t>
      </w:r>
      <w:r w:rsidRPr="00BF064D">
        <w:t xml:space="preserve"> on the </w:t>
      </w:r>
      <w:r w:rsidR="00D76992" w:rsidRPr="00BF064D">
        <w:t>Overall-</w:t>
      </w:r>
      <w:r w:rsidR="00322906" w:rsidRPr="00BF064D">
        <w:t>Main</w:t>
      </w:r>
      <w:r w:rsidRPr="00BF064D">
        <w:t xml:space="preserve"> </w:t>
      </w:r>
      <w:r w:rsidR="0072523B" w:rsidRPr="00BF064D">
        <w:t>Excel sheet</w:t>
      </w:r>
      <w:r w:rsidRPr="00BF064D">
        <w:t>.</w:t>
      </w:r>
    </w:p>
    <w:p w14:paraId="22A05796" w14:textId="77777777" w:rsidR="003871ED" w:rsidRPr="00BF064D" w:rsidRDefault="003871ED" w:rsidP="007C2846">
      <w:pPr>
        <w:pStyle w:val="Heading5"/>
      </w:pPr>
      <w:r w:rsidRPr="00BF064D">
        <w:t>Q2</w:t>
      </w:r>
      <w:r w:rsidR="00B65CF2" w:rsidRPr="00BF064D">
        <w:t>2</w:t>
      </w:r>
      <w:r w:rsidRPr="00BF064D">
        <w:t xml:space="preserve">b – </w:t>
      </w:r>
      <w:r w:rsidR="007C2846" w:rsidRPr="00BF064D">
        <w:t>Travel Time to Medical Facility</w:t>
      </w:r>
    </w:p>
    <w:p w14:paraId="7C4CD960" w14:textId="77777777" w:rsidR="003871ED" w:rsidRPr="00BF064D" w:rsidRDefault="003871ED" w:rsidP="003871ED">
      <w:pPr>
        <w:pStyle w:val="ListBullet2"/>
      </w:pPr>
      <w:r w:rsidRPr="00BF064D">
        <w:t>If it would take 2 hours</w:t>
      </w:r>
      <w:r w:rsidR="00B66CE6" w:rsidRPr="00BF064D">
        <w:t xml:space="preserve"> (</w:t>
      </w:r>
      <w:r w:rsidRPr="00BF064D">
        <w:t>or longer</w:t>
      </w:r>
      <w:r w:rsidR="00B66CE6" w:rsidRPr="00BF064D">
        <w:t>)</w:t>
      </w:r>
      <w:r w:rsidRPr="00BF064D">
        <w:t xml:space="preserve"> </w:t>
      </w:r>
      <w:r w:rsidR="00B66CE6" w:rsidRPr="00BF064D">
        <w:t xml:space="preserve">for more than half of the workers </w:t>
      </w:r>
      <w:r w:rsidRPr="00BF064D">
        <w:t xml:space="preserve">to reach </w:t>
      </w:r>
      <w:r w:rsidR="002549F2" w:rsidRPr="00BF064D">
        <w:t>a</w:t>
      </w:r>
      <w:r w:rsidRPr="00BF064D">
        <w:t xml:space="preserve"> medical facility</w:t>
      </w:r>
      <w:r w:rsidR="002549F2" w:rsidRPr="00BF064D">
        <w:t>,</w:t>
      </w:r>
      <w:r w:rsidRPr="00BF064D">
        <w:t xml:space="preserve"> by surface</w:t>
      </w:r>
      <w:r w:rsidR="002549F2" w:rsidRPr="00BF064D">
        <w:t>,</w:t>
      </w:r>
      <w:r w:rsidR="00B66CE6" w:rsidRPr="00BF064D">
        <w:t xml:space="preserve"> from their work location (whether it be a remote work location or one in a central place)</w:t>
      </w:r>
      <w:r w:rsidRPr="00BF064D">
        <w:t xml:space="preserve">, enter </w:t>
      </w:r>
      <w:r w:rsidR="00FE1063" w:rsidRPr="00BF064D">
        <w:t>“</w:t>
      </w:r>
      <w:r w:rsidRPr="00BF064D">
        <w:rPr>
          <w:b/>
        </w:rPr>
        <w:t>Yes</w:t>
      </w:r>
      <w:r w:rsidR="00FE1063" w:rsidRPr="00BF064D">
        <w:t>”</w:t>
      </w:r>
      <w:r w:rsidRPr="00BF064D">
        <w:t xml:space="preserve"> on the data grid</w:t>
      </w:r>
      <w:r w:rsidR="00E37EF3" w:rsidRPr="00BF064D">
        <w:t xml:space="preserve"> (</w:t>
      </w:r>
      <w:r w:rsidR="009F6761" w:rsidRPr="00BF064D">
        <w:t>Overall-</w:t>
      </w:r>
      <w:r w:rsidR="00E37EF3" w:rsidRPr="00BF064D">
        <w:t>Main sheet)</w:t>
      </w:r>
      <w:r w:rsidRPr="00BF064D">
        <w:t xml:space="preserve">. </w:t>
      </w:r>
    </w:p>
    <w:p w14:paraId="2B3C2772" w14:textId="77777777" w:rsidR="003871ED" w:rsidRPr="00BF064D" w:rsidRDefault="003871ED" w:rsidP="003871ED">
      <w:pPr>
        <w:pStyle w:val="ListBullet3"/>
      </w:pPr>
      <w:r w:rsidRPr="00BF064D">
        <w:t xml:space="preserve">The reason for using 2 hours is because this is the shortest amount of time the AER researcher has seen for medevac response, from initial call to the patient arriving at a medical facility.  </w:t>
      </w:r>
    </w:p>
    <w:p w14:paraId="3DC205B9" w14:textId="4B3EEE53" w:rsidR="007E7D67" w:rsidRPr="00BF064D" w:rsidRDefault="003871ED" w:rsidP="003871ED">
      <w:pPr>
        <w:pStyle w:val="ListBullet3"/>
      </w:pPr>
      <w:r w:rsidRPr="00BF064D">
        <w:t xml:space="preserve">Also, framing the question this way will facilitate calculations in the SMI </w:t>
      </w:r>
      <w:r w:rsidR="00266B01" w:rsidRPr="00BF064D">
        <w:t>T</w:t>
      </w:r>
      <w:r w:rsidRPr="00BF064D">
        <w:t xml:space="preserve">ool on the AER website. </w:t>
      </w:r>
    </w:p>
    <w:p w14:paraId="576264B8" w14:textId="77777777" w:rsidR="00166AAF" w:rsidRPr="00BF064D" w:rsidRDefault="00166AAF" w:rsidP="00166AAF">
      <w:pPr>
        <w:pStyle w:val="ListBullet2"/>
      </w:pPr>
      <w:r w:rsidRPr="00BF064D">
        <w:t xml:space="preserve">If the respondent answers </w:t>
      </w:r>
      <w:r w:rsidR="00FE1063" w:rsidRPr="00BF064D">
        <w:t>“</w:t>
      </w:r>
      <w:r w:rsidRPr="00BF064D">
        <w:rPr>
          <w:b/>
        </w:rPr>
        <w:t>No</w:t>
      </w:r>
      <w:r w:rsidRPr="00BF064D">
        <w:t>,</w:t>
      </w:r>
      <w:r w:rsidR="00FE1063" w:rsidRPr="00BF064D">
        <w:t>”</w:t>
      </w:r>
      <w:r w:rsidRPr="00BF064D">
        <w:t xml:space="preserve"> </w:t>
      </w:r>
      <w:r w:rsidR="00FE1063" w:rsidRPr="00BF064D">
        <w:t>“</w:t>
      </w:r>
      <w:r w:rsidRPr="00BF064D">
        <w:rPr>
          <w:b/>
        </w:rPr>
        <w:t>Depends</w:t>
      </w:r>
      <w:r w:rsidRPr="00BF064D">
        <w:t>,</w:t>
      </w:r>
      <w:r w:rsidR="00FE1063" w:rsidRPr="00BF064D">
        <w:t>”</w:t>
      </w:r>
      <w:r w:rsidRPr="00BF064D">
        <w:t xml:space="preserve"> or they </w:t>
      </w:r>
      <w:r w:rsidR="00FE1063" w:rsidRPr="00BF064D">
        <w:t>“</w:t>
      </w:r>
      <w:r w:rsidRPr="00BF064D">
        <w:rPr>
          <w:b/>
        </w:rPr>
        <w:t>Don’t Know</w:t>
      </w:r>
      <w:r w:rsidRPr="00BF064D">
        <w:t>,</w:t>
      </w:r>
      <w:r w:rsidR="00FE1063" w:rsidRPr="00BF064D">
        <w:t>”</w:t>
      </w:r>
      <w:r w:rsidRPr="00BF064D">
        <w:t xml:space="preserve"> enter the applicable response in the Excel data grid.</w:t>
      </w:r>
    </w:p>
    <w:p w14:paraId="74BED0DD" w14:textId="77777777" w:rsidR="003871ED" w:rsidRPr="00BF064D" w:rsidRDefault="007E7D67" w:rsidP="007E7D67">
      <w:pPr>
        <w:pStyle w:val="ListBullet2"/>
      </w:pPr>
      <w:r w:rsidRPr="00BF064D">
        <w:t xml:space="preserve">Enter the responses on the </w:t>
      </w:r>
      <w:r w:rsidR="00D76992" w:rsidRPr="00BF064D">
        <w:t>Overall-</w:t>
      </w:r>
      <w:r w:rsidRPr="00BF064D">
        <w:t>Main Excel sheet.</w:t>
      </w:r>
      <w:r w:rsidR="003871ED" w:rsidRPr="00BF064D">
        <w:t xml:space="preserve"> </w:t>
      </w:r>
    </w:p>
    <w:p w14:paraId="575FAF50" w14:textId="77777777" w:rsidR="00253DFB" w:rsidRPr="00BF064D" w:rsidRDefault="00253DFB" w:rsidP="007C2846">
      <w:pPr>
        <w:pStyle w:val="Heading5"/>
      </w:pPr>
      <w:r w:rsidRPr="00BF064D">
        <w:t>Q2</w:t>
      </w:r>
      <w:r w:rsidR="00B65CF2" w:rsidRPr="00BF064D">
        <w:t>3</w:t>
      </w:r>
      <w:r w:rsidRPr="00BF064D">
        <w:t>a –</w:t>
      </w:r>
      <w:r w:rsidR="00322906" w:rsidRPr="00BF064D">
        <w:t xml:space="preserve"> </w:t>
      </w:r>
      <w:r w:rsidR="007C2846" w:rsidRPr="00BF064D">
        <w:t>Year-Round</w:t>
      </w:r>
      <w:r w:rsidRPr="00BF064D">
        <w:t xml:space="preserve"> </w:t>
      </w:r>
      <w:r w:rsidR="00322906" w:rsidRPr="00BF064D">
        <w:t>Access</w:t>
      </w:r>
      <w:r w:rsidRPr="00BF064D">
        <w:t xml:space="preserve"> </w:t>
      </w:r>
    </w:p>
    <w:p w14:paraId="0CD561D0" w14:textId="487B2287" w:rsidR="00066452" w:rsidRPr="00BF064D" w:rsidRDefault="00066452" w:rsidP="008D0156">
      <w:pPr>
        <w:pStyle w:val="ListBullet2"/>
      </w:pPr>
      <w:r w:rsidRPr="00BF064D">
        <w:t>This question pertains to all work locations in the GMA, both current ones and future ones (</w:t>
      </w:r>
      <w:r w:rsidR="004B1159" w:rsidRPr="00BF064D">
        <w:t xml:space="preserve">i.e., </w:t>
      </w:r>
      <w:r w:rsidRPr="00BF064D">
        <w:t xml:space="preserve">the ones identified </w:t>
      </w:r>
      <w:r w:rsidR="007C7BD3" w:rsidRPr="00BF064D">
        <w:t>in Q1).</w:t>
      </w:r>
      <w:r w:rsidRPr="00BF064D">
        <w:t xml:space="preserve"> </w:t>
      </w:r>
    </w:p>
    <w:p w14:paraId="7116228E" w14:textId="6206E4F6" w:rsidR="008D0156" w:rsidRPr="00BF064D" w:rsidRDefault="004B1159" w:rsidP="008D0156">
      <w:pPr>
        <w:pStyle w:val="ListBullet2"/>
      </w:pPr>
      <w:r w:rsidRPr="00BF064D">
        <w:rPr>
          <w:rStyle w:val="Note"/>
        </w:rPr>
        <w:t>Definitions:</w:t>
      </w:r>
    </w:p>
    <w:p w14:paraId="7938920D" w14:textId="77777777" w:rsidR="008D0156" w:rsidRPr="00BF064D" w:rsidRDefault="008D0156" w:rsidP="008D0156">
      <w:pPr>
        <w:pStyle w:val="ListBullet3"/>
      </w:pPr>
      <w:r w:rsidRPr="00394502">
        <w:rPr>
          <w:b/>
          <w:bCs/>
        </w:rPr>
        <w:t>Reasonably accessible</w:t>
      </w:r>
      <w:r w:rsidRPr="00BF064D">
        <w:t xml:space="preserve"> = The surface trip to a location is possible with the normal amount of time, effort, and risk, and with the standard equipment and procedures. Nothing extraordinary is required.  </w:t>
      </w:r>
    </w:p>
    <w:p w14:paraId="0A47EF4B" w14:textId="77777777" w:rsidR="008D0156" w:rsidRPr="00BF064D" w:rsidRDefault="008D0156" w:rsidP="008D0156">
      <w:pPr>
        <w:pStyle w:val="ListBullet3"/>
      </w:pPr>
      <w:r w:rsidRPr="00394502">
        <w:rPr>
          <w:b/>
          <w:bCs/>
          <w:u w:val="single"/>
        </w:rPr>
        <w:t>Not</w:t>
      </w:r>
      <w:r w:rsidRPr="00394502">
        <w:rPr>
          <w:b/>
          <w:bCs/>
        </w:rPr>
        <w:t xml:space="preserve"> reasonably accessible</w:t>
      </w:r>
      <w:r w:rsidRPr="00BF064D">
        <w:t xml:space="preserve"> = The surface trip to a location is either not possible at all, or would only be possible with extraordinary time, effort, or risk, or with special equipment and procedures.  </w:t>
      </w:r>
    </w:p>
    <w:p w14:paraId="04B3B963" w14:textId="77777777" w:rsidR="008D0156" w:rsidRPr="00BF064D" w:rsidRDefault="008D0156" w:rsidP="008D0156">
      <w:pPr>
        <w:pStyle w:val="ListBullet3"/>
      </w:pPr>
      <w:r w:rsidRPr="00BF064D">
        <w:t>In some places, during some portions of the year, travel is briefly delayed by weather. If someone only has to wait a few days for the rain to stop, or the river to go down, that location is still reasonably accessible year-round. However, if there are portions of the year (weeks or months) when travel would not even be attempted (</w:t>
      </w:r>
      <w:r w:rsidR="00AC3436" w:rsidRPr="00BF064D">
        <w:t>e.g.,</w:t>
      </w:r>
      <w:r w:rsidRPr="00BF064D">
        <w:t xml:space="preserve"> during typhoon season on the open ocean), then that location is not accessible year-round.  </w:t>
      </w:r>
    </w:p>
    <w:p w14:paraId="343052D8" w14:textId="77777777" w:rsidR="00444472" w:rsidRPr="00BF064D" w:rsidRDefault="00444472" w:rsidP="00444472">
      <w:pPr>
        <w:pStyle w:val="ListBullet2"/>
      </w:pPr>
      <w:r w:rsidRPr="007721A1">
        <w:rPr>
          <w:shd w:val="clear" w:color="auto" w:fill="C6D9F1" w:themeFill="text2" w:themeFillTint="33"/>
        </w:rPr>
        <w:t>A good way to ask</w:t>
      </w:r>
      <w:r w:rsidRPr="00BF064D">
        <w:t xml:space="preserve"> this question is to say: “Can you get to ________ all year round? Can you get there all 12 months of the year?”</w:t>
      </w:r>
    </w:p>
    <w:p w14:paraId="7DDBB3B9" w14:textId="7A2018AC" w:rsidR="001A6B93" w:rsidRPr="00BF064D" w:rsidRDefault="001A6B93" w:rsidP="001A6B93">
      <w:pPr>
        <w:pStyle w:val="ListBullet2"/>
      </w:pPr>
      <w:r w:rsidRPr="00BF064D">
        <w:t>Tip: Consider printing the “</w:t>
      </w:r>
      <w:hyperlink w:anchor="_DEFINITIONS_SHEET_1" w:history="1">
        <w:r w:rsidRPr="00BF064D">
          <w:rPr>
            <w:rStyle w:val="Hyperlink"/>
          </w:rPr>
          <w:t>Definitions Sheet</w:t>
        </w:r>
      </w:hyperlink>
      <w:r w:rsidRPr="00BF064D">
        <w:t>,” which contains these definitions of “accessibility,” and have it available during interviews.</w:t>
      </w:r>
    </w:p>
    <w:p w14:paraId="708AB937" w14:textId="77777777" w:rsidR="00713489" w:rsidRPr="00BF064D" w:rsidRDefault="00713489" w:rsidP="008D0156">
      <w:pPr>
        <w:pStyle w:val="ListBullet2"/>
      </w:pPr>
      <w:r w:rsidRPr="00BF064D">
        <w:t>This question pertains only to access by surface (road, river, ocean, or trail).</w:t>
      </w:r>
    </w:p>
    <w:p w14:paraId="14F05A4F" w14:textId="77777777" w:rsidR="008D0156" w:rsidRPr="00BF064D" w:rsidRDefault="008D0156" w:rsidP="008D0156">
      <w:pPr>
        <w:pStyle w:val="ListBullet2"/>
      </w:pPr>
      <w:r w:rsidRPr="00BF064D">
        <w:t>Year-round surface access might be hindered by weather (which is commonly referred to as "seasonality"), or perhaps by political activity (</w:t>
      </w:r>
      <w:r w:rsidR="00AC3436" w:rsidRPr="00BF064D">
        <w:t>e.g.,</w:t>
      </w:r>
      <w:r w:rsidRPr="00BF064D">
        <w:t xml:space="preserve"> elections) or religious activities (</w:t>
      </w:r>
      <w:r w:rsidR="00AC3436" w:rsidRPr="00BF064D">
        <w:t>e.g.,</w:t>
      </w:r>
      <w:r w:rsidRPr="00BF064D">
        <w:t xml:space="preserve"> holidays). For example: Roads might be impassable during the rainy season, rivers unnavigable during the dry season, or ocean travel prevented during typhoon season.</w:t>
      </w:r>
    </w:p>
    <w:p w14:paraId="63C54EC1" w14:textId="77777777" w:rsidR="008D0156" w:rsidRPr="00BF064D" w:rsidRDefault="008D0156" w:rsidP="008D0156">
      <w:pPr>
        <w:pStyle w:val="ListBullet2"/>
      </w:pPr>
      <w:r w:rsidRPr="00BF064D">
        <w:lastRenderedPageBreak/>
        <w:t>Instructions.</w:t>
      </w:r>
    </w:p>
    <w:p w14:paraId="236B3BF3" w14:textId="77777777" w:rsidR="008D0156" w:rsidRPr="00BF064D" w:rsidRDefault="008D0156" w:rsidP="008D0156">
      <w:pPr>
        <w:pStyle w:val="ListBullet3"/>
      </w:pPr>
      <w:r w:rsidRPr="00BF064D">
        <w:t xml:space="preserve">If </w:t>
      </w:r>
      <w:r w:rsidRPr="00BF064D">
        <w:rPr>
          <w:u w:val="single"/>
        </w:rPr>
        <w:t>all</w:t>
      </w:r>
      <w:r w:rsidRPr="00BF064D">
        <w:t xml:space="preserve"> of the work locations in the GMA</w:t>
      </w:r>
      <w:r w:rsidR="00066452" w:rsidRPr="00BF064D">
        <w:t xml:space="preserve"> (both current and future)</w:t>
      </w:r>
      <w:r w:rsidRPr="00BF064D">
        <w:t xml:space="preserve"> </w:t>
      </w:r>
      <w:r w:rsidRPr="00BF064D">
        <w:rPr>
          <w:u w:val="single"/>
        </w:rPr>
        <w:t>would be</w:t>
      </w:r>
      <w:r w:rsidRPr="00BF064D">
        <w:t xml:space="preserve"> reasonably accessible by surface year-round, circle “</w:t>
      </w:r>
      <w:r w:rsidRPr="00BF064D">
        <w:rPr>
          <w:b/>
        </w:rPr>
        <w:t>Yes</w:t>
      </w:r>
      <w:r w:rsidRPr="00BF064D">
        <w:t>”</w:t>
      </w:r>
      <w:r w:rsidR="006422BB" w:rsidRPr="00BF064D">
        <w:t xml:space="preserve"> on the survey form</w:t>
      </w:r>
      <w:r w:rsidR="00E74931" w:rsidRPr="00BF064D">
        <w:t>,</w:t>
      </w:r>
      <w:r w:rsidRPr="00BF064D">
        <w:t xml:space="preserve"> and enter “</w:t>
      </w:r>
      <w:r w:rsidR="005E0BDE" w:rsidRPr="00BF064D">
        <w:rPr>
          <w:b/>
        </w:rPr>
        <w:t>Yes</w:t>
      </w:r>
      <w:r w:rsidR="00733EB1" w:rsidRPr="00BF064D">
        <w:t xml:space="preserve">” on the </w:t>
      </w:r>
      <w:r w:rsidR="007E4266" w:rsidRPr="00BF064D">
        <w:t>Overall-Main Excel sheet</w:t>
      </w:r>
      <w:r w:rsidRPr="00BF064D">
        <w:t xml:space="preserve">. </w:t>
      </w:r>
    </w:p>
    <w:p w14:paraId="63E79A17" w14:textId="77777777" w:rsidR="005E0BDE" w:rsidRPr="00BF064D" w:rsidRDefault="008D0156" w:rsidP="005E0BDE">
      <w:pPr>
        <w:pStyle w:val="ListBullet3"/>
      </w:pPr>
      <w:r w:rsidRPr="00BF064D">
        <w:t xml:space="preserve">If </w:t>
      </w:r>
      <w:r w:rsidR="005E0BDE" w:rsidRPr="00BF064D">
        <w:t xml:space="preserve">any </w:t>
      </w:r>
      <w:r w:rsidRPr="00BF064D">
        <w:t>location</w:t>
      </w:r>
      <w:r w:rsidR="00733EB1" w:rsidRPr="00BF064D">
        <w:t>s</w:t>
      </w:r>
      <w:r w:rsidRPr="00BF064D">
        <w:t xml:space="preserve"> </w:t>
      </w:r>
      <w:r w:rsidR="00733EB1" w:rsidRPr="00BF064D">
        <w:rPr>
          <w:u w:val="single"/>
        </w:rPr>
        <w:t>are</w:t>
      </w:r>
      <w:r w:rsidRPr="00BF064D">
        <w:rPr>
          <w:u w:val="single"/>
        </w:rPr>
        <w:t xml:space="preserve"> not</w:t>
      </w:r>
      <w:r w:rsidRPr="00BF064D">
        <w:t xml:space="preserve"> reasonably accessible by surface year-round, </w:t>
      </w:r>
      <w:r w:rsidR="005E0BDE" w:rsidRPr="00BF064D">
        <w:t>circle “</w:t>
      </w:r>
      <w:r w:rsidR="005E0BDE" w:rsidRPr="00BF064D">
        <w:rPr>
          <w:b/>
        </w:rPr>
        <w:t>No</w:t>
      </w:r>
      <w:r w:rsidR="005E0BDE" w:rsidRPr="00BF064D">
        <w:t>”</w:t>
      </w:r>
      <w:r w:rsidR="006422BB" w:rsidRPr="00BF064D">
        <w:t xml:space="preserve"> on the survey form</w:t>
      </w:r>
      <w:r w:rsidR="00E74931" w:rsidRPr="00BF064D">
        <w:t>,</w:t>
      </w:r>
      <w:r w:rsidR="005E0BDE" w:rsidRPr="00BF064D">
        <w:t xml:space="preserve"> and enter “</w:t>
      </w:r>
      <w:r w:rsidR="005E0BDE" w:rsidRPr="00BF064D">
        <w:rPr>
          <w:b/>
        </w:rPr>
        <w:t>No</w:t>
      </w:r>
      <w:r w:rsidR="005E0BDE" w:rsidRPr="00BF064D">
        <w:t xml:space="preserve">” on </w:t>
      </w:r>
      <w:r w:rsidR="007E4266" w:rsidRPr="00BF064D">
        <w:t>the Overall-Main Excel sheet</w:t>
      </w:r>
      <w:r w:rsidR="005E0BDE" w:rsidRPr="00BF064D">
        <w:t xml:space="preserve">. </w:t>
      </w:r>
    </w:p>
    <w:p w14:paraId="470F42C4" w14:textId="77777777" w:rsidR="007E4266" w:rsidRPr="00BF064D" w:rsidRDefault="00434D9B" w:rsidP="007E4266">
      <w:pPr>
        <w:pStyle w:val="ListBullet3"/>
      </w:pPr>
      <w:r w:rsidRPr="00BF064D">
        <w:t>If the respondent doesn’t know the answer to the question, circle “</w:t>
      </w:r>
      <w:r w:rsidRPr="00BF064D">
        <w:rPr>
          <w:b/>
        </w:rPr>
        <w:t>Don’t Know</w:t>
      </w:r>
      <w:r w:rsidRPr="00BF064D">
        <w:t>” on the survey form</w:t>
      </w:r>
      <w:r w:rsidR="00E74931" w:rsidRPr="00BF064D">
        <w:t>,</w:t>
      </w:r>
      <w:r w:rsidRPr="00BF064D">
        <w:t xml:space="preserve"> and enter “</w:t>
      </w:r>
      <w:r w:rsidRPr="00BF064D">
        <w:rPr>
          <w:b/>
        </w:rPr>
        <w:t>Don’t Know</w:t>
      </w:r>
      <w:r w:rsidRPr="00BF064D">
        <w:t xml:space="preserve">” on the </w:t>
      </w:r>
      <w:r w:rsidR="007E4266" w:rsidRPr="00BF064D">
        <w:t>Overall-Main Excel sheet</w:t>
      </w:r>
      <w:r w:rsidRPr="00BF064D">
        <w:t>.</w:t>
      </w:r>
    </w:p>
    <w:p w14:paraId="2F812DF3" w14:textId="77777777" w:rsidR="00253DFB" w:rsidRPr="00BF064D" w:rsidRDefault="00253DFB" w:rsidP="007C2846">
      <w:pPr>
        <w:pStyle w:val="Heading5"/>
      </w:pPr>
      <w:r w:rsidRPr="00BF064D">
        <w:t>Q2</w:t>
      </w:r>
      <w:r w:rsidR="00B65CF2" w:rsidRPr="00BF064D">
        <w:t>3</w:t>
      </w:r>
      <w:r w:rsidRPr="00BF064D">
        <w:t>b –</w:t>
      </w:r>
      <w:r w:rsidR="008A2009" w:rsidRPr="00BF064D">
        <w:t xml:space="preserve"> </w:t>
      </w:r>
      <w:r w:rsidR="00322906" w:rsidRPr="00BF064D">
        <w:t>Months</w:t>
      </w:r>
      <w:r w:rsidR="008A2009" w:rsidRPr="00BF064D">
        <w:t xml:space="preserve"> Not Accessible</w:t>
      </w:r>
      <w:r w:rsidRPr="00BF064D">
        <w:t xml:space="preserve"> </w:t>
      </w:r>
    </w:p>
    <w:p w14:paraId="09CC8777" w14:textId="77777777" w:rsidR="00253DFB" w:rsidRPr="00BF064D" w:rsidRDefault="00253DFB" w:rsidP="00253DFB">
      <w:pPr>
        <w:pStyle w:val="ListBullet2"/>
      </w:pPr>
      <w:r w:rsidRPr="00BF064D">
        <w:t>Instructions.</w:t>
      </w:r>
    </w:p>
    <w:p w14:paraId="06759EF3" w14:textId="77777777" w:rsidR="007E4266" w:rsidRPr="00BF064D" w:rsidRDefault="00C97286" w:rsidP="007E4266">
      <w:pPr>
        <w:pStyle w:val="ListBullet3"/>
      </w:pPr>
      <w:r w:rsidRPr="00BF064D">
        <w:t>On the survey form, w</w:t>
      </w:r>
      <w:r w:rsidR="001F7BDD" w:rsidRPr="00BF064D">
        <w:t xml:space="preserve">rite the inaccessible location(s) and the </w:t>
      </w:r>
      <w:r w:rsidR="001F7BDD" w:rsidRPr="00BF064D">
        <w:rPr>
          <w:u w:val="single"/>
        </w:rPr>
        <w:t>reason</w:t>
      </w:r>
      <w:r w:rsidR="001F7BDD" w:rsidRPr="00BF064D">
        <w:t xml:space="preserve"> it’s inaccessible year-round on the lines </w:t>
      </w:r>
      <w:r w:rsidR="00E74931" w:rsidRPr="00BF064D">
        <w:t>to</w:t>
      </w:r>
      <w:r w:rsidR="001F7BDD" w:rsidRPr="00BF064D">
        <w:t xml:space="preserve"> the left.</w:t>
      </w:r>
    </w:p>
    <w:p w14:paraId="695F8506" w14:textId="77777777" w:rsidR="001F7BDD" w:rsidRPr="00BF064D" w:rsidRDefault="001F7BDD" w:rsidP="001F7BDD">
      <w:pPr>
        <w:pStyle w:val="ListBullet4"/>
      </w:pPr>
      <w:r w:rsidRPr="00BF064D">
        <w:t xml:space="preserve">If a location is not reasonably accessible by surface year-round, ask what prevents year-round access. Is it rain? Flooding? Typhoons?  Political unrest? Religious holidays/activities? Transfer these notes to the respondent record. </w:t>
      </w:r>
    </w:p>
    <w:p w14:paraId="107F3297" w14:textId="77777777" w:rsidR="00322B6B" w:rsidRPr="00BF064D" w:rsidRDefault="00D85FE5" w:rsidP="007E4266">
      <w:pPr>
        <w:pStyle w:val="ListBullet3"/>
      </w:pPr>
      <w:r w:rsidRPr="00BF064D">
        <w:t>Circle the months it is</w:t>
      </w:r>
      <w:r w:rsidR="001F7BDD" w:rsidRPr="00BF064D">
        <w:t xml:space="preserve"> inaccessible.</w:t>
      </w:r>
      <w:r w:rsidR="00322B6B" w:rsidRPr="00BF064D">
        <w:t xml:space="preserve"> </w:t>
      </w:r>
    </w:p>
    <w:p w14:paraId="7AC4848C" w14:textId="77777777" w:rsidR="001F7BDD" w:rsidRPr="00BF064D" w:rsidRDefault="00322B6B" w:rsidP="00322B6B">
      <w:pPr>
        <w:pStyle w:val="ListBullet4"/>
      </w:pPr>
      <w:r w:rsidRPr="00BF064D">
        <w:t xml:space="preserve">Tip: Put a </w:t>
      </w:r>
      <w:r w:rsidR="000D56C4" w:rsidRPr="00BF064D">
        <w:t>slash</w:t>
      </w:r>
      <w:r w:rsidRPr="00BF064D">
        <w:t xml:space="preserve"> or line through the months the respondent indicated “mid-March” (for example), to indicate part of a month.</w:t>
      </w:r>
    </w:p>
    <w:p w14:paraId="601DE9D1" w14:textId="77777777" w:rsidR="001F7BDD" w:rsidRPr="00BF064D" w:rsidRDefault="001F7BDD" w:rsidP="001F7BDD">
      <w:pPr>
        <w:pStyle w:val="ListBullet4"/>
      </w:pPr>
      <w:r w:rsidRPr="00BF064D">
        <w:t>Circle “</w:t>
      </w:r>
      <w:r w:rsidRPr="00BF064D">
        <w:rPr>
          <w:b/>
        </w:rPr>
        <w:t>All</w:t>
      </w:r>
      <w:r w:rsidRPr="00BF064D">
        <w:t xml:space="preserve">” if the location is </w:t>
      </w:r>
      <w:r w:rsidRPr="00BF064D">
        <w:rPr>
          <w:b/>
          <w:u w:val="single"/>
        </w:rPr>
        <w:t>in</w:t>
      </w:r>
      <w:r w:rsidRPr="00BF064D">
        <w:t>accessible by surface all year. This would most-</w:t>
      </w:r>
      <w:r w:rsidR="00353FF0" w:rsidRPr="00BF064D">
        <w:t>likely</w:t>
      </w:r>
      <w:r w:rsidRPr="00BF064D">
        <w:t xml:space="preserve"> apply to the no-mode transportation context, where there is no road, river, ocean, or trail to use.</w:t>
      </w:r>
    </w:p>
    <w:p w14:paraId="769FD39C" w14:textId="77777777" w:rsidR="00952F88" w:rsidRPr="00BF064D" w:rsidRDefault="00952F88" w:rsidP="00253DFB">
      <w:pPr>
        <w:pStyle w:val="ListBullet3"/>
      </w:pPr>
      <w:r w:rsidRPr="00BF064D">
        <w:t xml:space="preserve">Go to the </w:t>
      </w:r>
      <w:r w:rsidR="00D76992" w:rsidRPr="00BF064D">
        <w:t>Overall-</w:t>
      </w:r>
      <w:r w:rsidR="00322906" w:rsidRPr="00BF064D">
        <w:t>Year-Round Access</w:t>
      </w:r>
      <w:r w:rsidRPr="00BF064D">
        <w:t xml:space="preserve"> </w:t>
      </w:r>
      <w:r w:rsidR="0028065F" w:rsidRPr="00BF064D">
        <w:t xml:space="preserve">Excel </w:t>
      </w:r>
      <w:r w:rsidRPr="00BF064D">
        <w:t>sheet.</w:t>
      </w:r>
    </w:p>
    <w:p w14:paraId="6C85FBF5" w14:textId="77777777" w:rsidR="00952F88" w:rsidRPr="00BF064D" w:rsidRDefault="00952F88" w:rsidP="00253DFB">
      <w:pPr>
        <w:pStyle w:val="ListBullet3"/>
      </w:pPr>
      <w:r w:rsidRPr="00BF064D">
        <w:t xml:space="preserve">Enter the </w:t>
      </w:r>
      <w:r w:rsidR="0028065F" w:rsidRPr="00BF064D">
        <w:t xml:space="preserve">work </w:t>
      </w:r>
      <w:r w:rsidRPr="00BF064D">
        <w:rPr>
          <w:i/>
          <w:u w:val="single"/>
        </w:rPr>
        <w:t>locations</w:t>
      </w:r>
      <w:r w:rsidRPr="00BF064D">
        <w:t xml:space="preserve"> that are </w:t>
      </w:r>
      <w:r w:rsidRPr="00BF064D">
        <w:rPr>
          <w:u w:val="single"/>
        </w:rPr>
        <w:t>not</w:t>
      </w:r>
      <w:r w:rsidRPr="00BF064D">
        <w:t xml:space="preserve"> accessible year-round.</w:t>
      </w:r>
    </w:p>
    <w:p w14:paraId="6B1FE29B" w14:textId="77777777" w:rsidR="008A5BD7" w:rsidRPr="00BF064D" w:rsidRDefault="008A5BD7" w:rsidP="008A5BD7">
      <w:pPr>
        <w:pStyle w:val="ListBullet4"/>
      </w:pPr>
      <w:r w:rsidRPr="00BF064D">
        <w:t>Use one row for each inaccessible location. F</w:t>
      </w:r>
      <w:r w:rsidR="007527A0" w:rsidRPr="00BF064D">
        <w:t>or example, i</w:t>
      </w:r>
      <w:r w:rsidRPr="00BF064D">
        <w:t>f a respondent indicates there are four locations that aren’t accessible year-round, that respondent would have four rows in the Excel grid</w:t>
      </w:r>
      <w:r w:rsidR="009C6842" w:rsidRPr="00BF064D">
        <w:t>.</w:t>
      </w:r>
    </w:p>
    <w:p w14:paraId="41455735" w14:textId="77777777" w:rsidR="00C97286" w:rsidRPr="00BF064D" w:rsidRDefault="00C97286" w:rsidP="00253DFB">
      <w:pPr>
        <w:pStyle w:val="ListBullet3"/>
      </w:pPr>
      <w:r w:rsidRPr="00BF064D">
        <w:t xml:space="preserve">Enter the </w:t>
      </w:r>
      <w:r w:rsidRPr="00BF064D">
        <w:rPr>
          <w:i/>
          <w:u w:val="single"/>
        </w:rPr>
        <w:t>reason(s)</w:t>
      </w:r>
      <w:r w:rsidRPr="00BF064D">
        <w:t xml:space="preserve"> the locations would not be reasonably accessible. </w:t>
      </w:r>
    </w:p>
    <w:p w14:paraId="1C2F72AF" w14:textId="77777777" w:rsidR="00253DFB" w:rsidRPr="00BF064D" w:rsidRDefault="0028065F" w:rsidP="00253DFB">
      <w:pPr>
        <w:pStyle w:val="ListBullet3"/>
      </w:pPr>
      <w:r w:rsidRPr="00BF064D">
        <w:t xml:space="preserve">Enter the </w:t>
      </w:r>
      <w:r w:rsidRPr="00BF064D">
        <w:rPr>
          <w:i/>
          <w:u w:val="single"/>
        </w:rPr>
        <w:t>months</w:t>
      </w:r>
      <w:r w:rsidRPr="00BF064D">
        <w:t xml:space="preserve"> those </w:t>
      </w:r>
      <w:r w:rsidR="00253DFB" w:rsidRPr="00BF064D">
        <w:t>location</w:t>
      </w:r>
      <w:r w:rsidR="0077448C" w:rsidRPr="00BF064D">
        <w:t>s</w:t>
      </w:r>
      <w:r w:rsidR="00253DFB" w:rsidRPr="00BF064D">
        <w:t xml:space="preserve"> would </w:t>
      </w:r>
      <w:r w:rsidR="00253DFB" w:rsidRPr="00BF064D">
        <w:rPr>
          <w:u w:val="single"/>
        </w:rPr>
        <w:t>not</w:t>
      </w:r>
      <w:r w:rsidR="00253DFB" w:rsidRPr="00BF064D">
        <w:t xml:space="preserve"> be reasonably accessible by surface year-round</w:t>
      </w:r>
      <w:r w:rsidRPr="00BF064D">
        <w:t xml:space="preserve"> using</w:t>
      </w:r>
      <w:r w:rsidR="00253DFB" w:rsidRPr="00BF064D">
        <w:t xml:space="preserve"> this format: </w:t>
      </w:r>
      <w:r w:rsidR="00253DFB" w:rsidRPr="00BF064D">
        <w:rPr>
          <w:b/>
        </w:rPr>
        <w:t>Sep, Oct, Nov, Dec</w:t>
      </w:r>
      <w:r w:rsidR="00253DFB" w:rsidRPr="00BF064D">
        <w:t xml:space="preserve"> (three letters, with commas). </w:t>
      </w:r>
      <w:r w:rsidRPr="00BF064D">
        <w:t xml:space="preserve"> </w:t>
      </w:r>
    </w:p>
    <w:p w14:paraId="634F62A9" w14:textId="77777777" w:rsidR="00F77E19" w:rsidRPr="00BF064D" w:rsidRDefault="00F77E19" w:rsidP="009C6842">
      <w:pPr>
        <w:pStyle w:val="ListBullet4"/>
      </w:pPr>
      <w:r w:rsidRPr="00BF064D">
        <w:t xml:space="preserve">If the respondent says something like, “mid-September through about mid-January,” enter: </w:t>
      </w:r>
      <w:r w:rsidRPr="00BF064D">
        <w:rPr>
          <w:b/>
        </w:rPr>
        <w:t>mid-Sep, Oct, Nov, Dec, mid-Jan</w:t>
      </w:r>
    </w:p>
    <w:p w14:paraId="7788EB59" w14:textId="77777777" w:rsidR="00253DFB" w:rsidRPr="00BF064D" w:rsidRDefault="00253DFB" w:rsidP="00253DFB">
      <w:pPr>
        <w:pStyle w:val="ListBullet3"/>
      </w:pPr>
      <w:r w:rsidRPr="00BF064D">
        <w:t>If work location</w:t>
      </w:r>
      <w:r w:rsidR="0077448C" w:rsidRPr="00BF064D">
        <w:t>s</w:t>
      </w:r>
      <w:r w:rsidRPr="00BF064D">
        <w:t xml:space="preserve"> cannot be reasonably accessed by surface </w:t>
      </w:r>
      <w:r w:rsidRPr="00BF064D">
        <w:rPr>
          <w:u w:val="single"/>
        </w:rPr>
        <w:t>at any time</w:t>
      </w:r>
      <w:r w:rsidRPr="00BF064D">
        <w:t xml:space="preserve"> of year, enter: </w:t>
      </w:r>
      <w:r w:rsidR="0042370B" w:rsidRPr="00BF064D">
        <w:t>“</w:t>
      </w:r>
      <w:r w:rsidRPr="00BF064D">
        <w:rPr>
          <w:b/>
        </w:rPr>
        <w:t>All</w:t>
      </w:r>
      <w:r w:rsidR="0042370B" w:rsidRPr="00BF064D">
        <w:t>”</w:t>
      </w:r>
      <w:r w:rsidRPr="00BF064D">
        <w:t>. As in: The location</w:t>
      </w:r>
      <w:r w:rsidR="008072B8" w:rsidRPr="00BF064D">
        <w:t>s</w:t>
      </w:r>
      <w:r w:rsidRPr="00BF064D">
        <w:t xml:space="preserve"> </w:t>
      </w:r>
      <w:r w:rsidR="008072B8" w:rsidRPr="00BF064D">
        <w:t>are</w:t>
      </w:r>
      <w:r w:rsidRPr="00BF064D">
        <w:t xml:space="preserve"> inaccessible by surface during </w:t>
      </w:r>
      <w:r w:rsidRPr="00BF064D">
        <w:rPr>
          <w:b/>
        </w:rPr>
        <w:t>all</w:t>
      </w:r>
      <w:r w:rsidRPr="00BF064D">
        <w:t xml:space="preserve"> months of the year. </w:t>
      </w:r>
      <w:r w:rsidR="000D56C4" w:rsidRPr="00BF064D">
        <w:t>Again, this would probably apply to the no-mode transportation context.</w:t>
      </w:r>
    </w:p>
    <w:p w14:paraId="4186F1DC" w14:textId="4CCFF08D" w:rsidR="003A5AB8" w:rsidRPr="00BF064D" w:rsidRDefault="007217FA" w:rsidP="003A5AB8">
      <w:pPr>
        <w:pStyle w:val="Heading5"/>
      </w:pPr>
      <w:r w:rsidRPr="00BF064D">
        <w:t>Q</w:t>
      </w:r>
      <w:r w:rsidR="003A5AB8" w:rsidRPr="00BF064D">
        <w:t xml:space="preserve">24 – </w:t>
      </w:r>
      <w:r w:rsidR="00AF1B55" w:rsidRPr="00BF064D">
        <w:t xml:space="preserve">Cargo </w:t>
      </w:r>
      <w:r w:rsidR="003A5AB8" w:rsidRPr="00BF064D">
        <w:t>Categories</w:t>
      </w:r>
    </w:p>
    <w:p w14:paraId="2668FE74" w14:textId="3584FC92" w:rsidR="0016217A" w:rsidRPr="00BF064D" w:rsidRDefault="0016217A" w:rsidP="0016217A">
      <w:pPr>
        <w:pStyle w:val="ListBullet2"/>
      </w:pPr>
      <w:r w:rsidRPr="00BF064D">
        <w:t xml:space="preserve">The term “Cargo Categories” is short for “the categories of cargo that would need to be transported to </w:t>
      </w:r>
      <w:hyperlink w:anchor="RemoteWorkLocation" w:history="1">
        <w:r w:rsidRPr="005940C8">
          <w:rPr>
            <w:rStyle w:val="Hyperlink"/>
          </w:rPr>
          <w:t>remote work locations</w:t>
        </w:r>
      </w:hyperlink>
      <w:r w:rsidRPr="00BF064D">
        <w:t>.”</w:t>
      </w:r>
    </w:p>
    <w:p w14:paraId="03D366FE" w14:textId="13FAA80F" w:rsidR="0016217A" w:rsidRDefault="0016217A" w:rsidP="0016217A">
      <w:pPr>
        <w:pStyle w:val="ListBullet3"/>
      </w:pPr>
      <w:r w:rsidRPr="00BF064D">
        <w:t>This includes transport between a central place and a remote work location, and transport between remote work locations.</w:t>
      </w:r>
    </w:p>
    <w:p w14:paraId="655B685B" w14:textId="77777777" w:rsidR="00F44A0B" w:rsidRPr="00BF064D" w:rsidRDefault="00F44A0B" w:rsidP="00F44A0B">
      <w:pPr>
        <w:pStyle w:val="ListBullet3"/>
        <w:numPr>
          <w:ilvl w:val="0"/>
          <w:numId w:val="0"/>
        </w:numPr>
        <w:ind w:left="1728" w:hanging="288"/>
      </w:pPr>
    </w:p>
    <w:p w14:paraId="784900C1" w14:textId="001238E1" w:rsidR="008433A9" w:rsidRPr="00BF064D" w:rsidRDefault="00617C58" w:rsidP="008433A9">
      <w:pPr>
        <w:pStyle w:val="ListBullet2"/>
      </w:pPr>
      <w:r w:rsidRPr="00BF064D">
        <w:lastRenderedPageBreak/>
        <w:t>The c</w:t>
      </w:r>
      <w:r w:rsidR="008433A9" w:rsidRPr="00BF064D">
        <w:t>argo categories:</w:t>
      </w:r>
    </w:p>
    <w:p w14:paraId="36C8F95C" w14:textId="77777777" w:rsidR="009B4020" w:rsidRPr="00BF064D" w:rsidRDefault="009B4020" w:rsidP="009B4020">
      <w:pPr>
        <w:pStyle w:val="ListBullet3"/>
      </w:pPr>
      <w:r w:rsidRPr="00BF064D">
        <w:t>Relatively small, light, easily-handleable items (short form: Small)</w:t>
      </w:r>
    </w:p>
    <w:p w14:paraId="57130288" w14:textId="77777777" w:rsidR="009B4020" w:rsidRPr="00BF064D" w:rsidRDefault="009B4020" w:rsidP="009B4020">
      <w:pPr>
        <w:pStyle w:val="ListBullet4"/>
      </w:pPr>
      <w:r w:rsidRPr="00BF064D">
        <w:t xml:space="preserve">Generally, </w:t>
      </w:r>
      <w:bookmarkStart w:id="13" w:name="_Hlk146097163"/>
      <w:r w:rsidRPr="00BF064D">
        <w:t xml:space="preserve">can be loaded/unloaded by one person </w:t>
      </w:r>
      <w:bookmarkEnd w:id="13"/>
    </w:p>
    <w:p w14:paraId="0F54F985" w14:textId="77777777" w:rsidR="009B4020" w:rsidRPr="00BF064D" w:rsidRDefault="009B4020" w:rsidP="009B4020">
      <w:pPr>
        <w:pStyle w:val="ListBullet4"/>
      </w:pPr>
      <w:r w:rsidRPr="00BF064D">
        <w:t>Examples: Boxes, bags, computers, food, household goods, medical supplies, literacy materials, hand tools.</w:t>
      </w:r>
    </w:p>
    <w:p w14:paraId="49F51C30" w14:textId="77777777" w:rsidR="009B4020" w:rsidRPr="00BF064D" w:rsidRDefault="009B4020" w:rsidP="009B4020">
      <w:pPr>
        <w:pStyle w:val="ListBullet3"/>
      </w:pPr>
      <w:r w:rsidRPr="00BF064D">
        <w:t>Relatively large, heavy, bulky, hard-to-handle items (short form: Large)</w:t>
      </w:r>
    </w:p>
    <w:p w14:paraId="1EF54732" w14:textId="77777777" w:rsidR="008433A9" w:rsidRPr="00BF064D" w:rsidRDefault="008433A9" w:rsidP="008433A9">
      <w:pPr>
        <w:pStyle w:val="ListBullet4"/>
      </w:pPr>
      <w:r w:rsidRPr="00BF064D">
        <w:t>Generally, more than one person needed to load/unload</w:t>
      </w:r>
    </w:p>
    <w:p w14:paraId="42B8F90B" w14:textId="77777777" w:rsidR="008433A9" w:rsidRPr="00BF064D" w:rsidRDefault="008433A9" w:rsidP="008433A9">
      <w:pPr>
        <w:pStyle w:val="ListBullet4"/>
      </w:pPr>
      <w:r w:rsidRPr="00BF064D">
        <w:t xml:space="preserve">Examples: Construction materials, cement, refrigerators, generators, motorbikes, mini-tractors, </w:t>
      </w:r>
      <w:bookmarkStart w:id="14" w:name="_Hlk146099290"/>
      <w:r w:rsidRPr="00BF064D">
        <w:t>23 kg/50 lb bags of rice</w:t>
      </w:r>
      <w:bookmarkEnd w:id="14"/>
      <w:r w:rsidRPr="00BF064D">
        <w:t>.</w:t>
      </w:r>
    </w:p>
    <w:p w14:paraId="4D36F775" w14:textId="77777777" w:rsidR="008433A9" w:rsidRPr="00BF064D" w:rsidRDefault="008433A9" w:rsidP="008433A9">
      <w:pPr>
        <w:pStyle w:val="ListBullet3"/>
      </w:pPr>
      <w:r w:rsidRPr="00BF064D">
        <w:t>Hazardous material</w:t>
      </w:r>
    </w:p>
    <w:p w14:paraId="50C022E3" w14:textId="77777777" w:rsidR="008433A9" w:rsidRPr="00BF064D" w:rsidRDefault="008433A9" w:rsidP="008433A9">
      <w:pPr>
        <w:pStyle w:val="ListBullet4"/>
      </w:pPr>
      <w:r w:rsidRPr="00BF064D">
        <w:t>Examples: Fuel [of any type], batteries, flammable materials, paint.</w:t>
      </w:r>
    </w:p>
    <w:p w14:paraId="76074111" w14:textId="77777777" w:rsidR="008433A9" w:rsidRPr="00BF064D" w:rsidRDefault="008433A9" w:rsidP="008433A9">
      <w:pPr>
        <w:pStyle w:val="ListBullet3"/>
      </w:pPr>
      <w:r w:rsidRPr="00BF064D">
        <w:t>Animals (of any kind)</w:t>
      </w:r>
    </w:p>
    <w:p w14:paraId="133B638E" w14:textId="58B1BCBB" w:rsidR="003A5AB8" w:rsidRPr="00BF064D" w:rsidRDefault="00C51D19" w:rsidP="008433A9">
      <w:pPr>
        <w:pStyle w:val="ListBullet2"/>
      </w:pPr>
      <w:r w:rsidRPr="00BF064D">
        <w:t xml:space="preserve">This question is aimed at obtaining a list of all the different types of </w:t>
      </w:r>
      <w:r w:rsidR="00ED49B3" w:rsidRPr="00BF064D">
        <w:t>items</w:t>
      </w:r>
      <w:r w:rsidR="00773E6E" w:rsidRPr="00BF064D">
        <w:t xml:space="preserve"> that would need to be transported to</w:t>
      </w:r>
      <w:r w:rsidR="000818B0" w:rsidRPr="00BF064D">
        <w:t xml:space="preserve"> </w:t>
      </w:r>
      <w:r w:rsidR="00773E6E" w:rsidRPr="00BF064D">
        <w:t>remote work locations (RWLs). We’re looking for a list of specific items</w:t>
      </w:r>
      <w:r w:rsidR="005F18A7" w:rsidRPr="00BF064D">
        <w:t xml:space="preserve">, which will </w:t>
      </w:r>
      <w:r w:rsidR="000818B0" w:rsidRPr="00BF064D">
        <w:t xml:space="preserve">then </w:t>
      </w:r>
      <w:r w:rsidR="005F18A7" w:rsidRPr="00BF064D">
        <w:t xml:space="preserve">be </w:t>
      </w:r>
      <w:r w:rsidR="00617C58" w:rsidRPr="00BF064D">
        <w:t>categorized</w:t>
      </w:r>
      <w:r w:rsidR="003B539B" w:rsidRPr="00BF064D">
        <w:t xml:space="preserve"> </w:t>
      </w:r>
      <w:r w:rsidR="005F18A7" w:rsidRPr="00BF064D">
        <w:t>into the four categories</w:t>
      </w:r>
      <w:r w:rsidR="004952A9" w:rsidRPr="00BF064D">
        <w:t>.</w:t>
      </w:r>
    </w:p>
    <w:p w14:paraId="23A67664" w14:textId="0F4EBBF0" w:rsidR="004952A9" w:rsidRPr="00BF064D" w:rsidRDefault="004952A9" w:rsidP="008433A9">
      <w:pPr>
        <w:pStyle w:val="ListBullet2"/>
      </w:pPr>
      <w:r w:rsidRPr="00BF064D">
        <w:t xml:space="preserve">The two sub-questions in the survey question are </w:t>
      </w:r>
      <w:r w:rsidR="00B652EF" w:rsidRPr="00BF064D">
        <w:t xml:space="preserve">not two separate questions that have to be answered. They’re </w:t>
      </w:r>
      <w:r w:rsidR="00026583" w:rsidRPr="00BF064D">
        <w:t xml:space="preserve">there simply to help the respondent think of </w:t>
      </w:r>
      <w:r w:rsidR="00B652EF" w:rsidRPr="00BF064D">
        <w:t xml:space="preserve">all the types of </w:t>
      </w:r>
      <w:r w:rsidR="00ED49B3" w:rsidRPr="00BF064D">
        <w:t>items</w:t>
      </w:r>
      <w:r w:rsidR="00B652EF" w:rsidRPr="00BF064D">
        <w:t xml:space="preserve"> that would need to be transported.</w:t>
      </w:r>
      <w:r w:rsidR="00026583" w:rsidRPr="00BF064D">
        <w:t xml:space="preserve"> </w:t>
      </w:r>
    </w:p>
    <w:p w14:paraId="5F5BE921" w14:textId="2BA3C384" w:rsidR="00BB3D87" w:rsidRPr="00BF064D" w:rsidRDefault="00DB2F28" w:rsidP="00C2533F">
      <w:pPr>
        <w:pStyle w:val="ListBullet3"/>
      </w:pPr>
      <w:r w:rsidRPr="00BF064D">
        <w:t>Be sure to prompt the respondent</w:t>
      </w:r>
      <w:r w:rsidR="00BB3D87" w:rsidRPr="00BF064D">
        <w:t>,</w:t>
      </w:r>
      <w:r w:rsidRPr="00BF064D">
        <w:t xml:space="preserve"> </w:t>
      </w:r>
      <w:r w:rsidR="0021747E" w:rsidRPr="00BF064D">
        <w:t>several times</w:t>
      </w:r>
      <w:r w:rsidR="00BB3D87" w:rsidRPr="00BF064D">
        <w:t>,</w:t>
      </w:r>
      <w:r w:rsidR="0021747E" w:rsidRPr="00BF064D">
        <w:t xml:space="preserve"> </w:t>
      </w:r>
      <w:r w:rsidRPr="00BF064D">
        <w:t xml:space="preserve">to give you as many different types of </w:t>
      </w:r>
      <w:r w:rsidR="00ED49B3" w:rsidRPr="00BF064D">
        <w:t>items</w:t>
      </w:r>
      <w:r w:rsidRPr="00BF064D">
        <w:t xml:space="preserve"> they can think of.</w:t>
      </w:r>
      <w:r w:rsidR="0021747E" w:rsidRPr="00BF064D">
        <w:t xml:space="preserve"> Help them think through it </w:t>
      </w:r>
      <w:r w:rsidR="00BB3D87" w:rsidRPr="00BF064D">
        <w:t xml:space="preserve">so </w:t>
      </w:r>
      <w:r w:rsidR="003B539B" w:rsidRPr="00BF064D">
        <w:t xml:space="preserve">you can </w:t>
      </w:r>
      <w:r w:rsidR="00127712" w:rsidRPr="00BF064D">
        <w:t>obtain</w:t>
      </w:r>
      <w:r w:rsidR="00A05103" w:rsidRPr="00BF064D">
        <w:t xml:space="preserve"> </w:t>
      </w:r>
      <w:r w:rsidR="003B539B" w:rsidRPr="00BF064D">
        <w:t>all</w:t>
      </w:r>
      <w:r w:rsidR="00617C58" w:rsidRPr="00BF064D">
        <w:t>,</w:t>
      </w:r>
      <w:r w:rsidR="00BB3D87" w:rsidRPr="00BF064D">
        <w:t xml:space="preserve"> </w:t>
      </w:r>
      <w:r w:rsidR="00A05103" w:rsidRPr="00BF064D">
        <w:t>or most</w:t>
      </w:r>
      <w:r w:rsidR="00617C58" w:rsidRPr="00BF064D">
        <w:t>,</w:t>
      </w:r>
      <w:r w:rsidR="00A05103" w:rsidRPr="00BF064D">
        <w:t xml:space="preserve"> </w:t>
      </w:r>
      <w:r w:rsidR="00BB3D87" w:rsidRPr="00BF064D">
        <w:t xml:space="preserve">of the main types. </w:t>
      </w:r>
    </w:p>
    <w:p w14:paraId="39B47654" w14:textId="435601A1" w:rsidR="00557E6F" w:rsidRPr="00BF064D" w:rsidRDefault="0021747E" w:rsidP="00557E6F">
      <w:pPr>
        <w:pStyle w:val="ListBullet4"/>
      </w:pPr>
      <w:r w:rsidRPr="00BF064D">
        <w:t>But don’t lead them by suggesting specific items.</w:t>
      </w:r>
    </w:p>
    <w:p w14:paraId="5C3DF5AC" w14:textId="555AC4E0" w:rsidR="00936FAA" w:rsidRPr="00BF064D" w:rsidRDefault="00936FAA" w:rsidP="00936FAA">
      <w:pPr>
        <w:pStyle w:val="ListBullet2"/>
      </w:pPr>
      <w:r w:rsidRPr="00BF064D">
        <w:t xml:space="preserve">This question is simply about cargo that has to be delivered to RWLs, regardless if the workers live out at RWLs or if they visit RWLs. Where they “live,” how long they live there during the year, and how long they might visit/live/stay at an RWL doesn’t matter. </w:t>
      </w:r>
    </w:p>
    <w:p w14:paraId="6E3F9D41" w14:textId="2E5DE2E7" w:rsidR="00406BF5" w:rsidRPr="00BF064D" w:rsidRDefault="00406BF5" w:rsidP="00406BF5">
      <w:pPr>
        <w:pStyle w:val="ListBullet2"/>
      </w:pPr>
      <w:r w:rsidRPr="00BF064D">
        <w:t xml:space="preserve">We’re looking for the types of things workers either currently need to transport, or </w:t>
      </w:r>
      <w:r w:rsidR="006D19FA" w:rsidRPr="00BF064D">
        <w:t>might</w:t>
      </w:r>
      <w:r w:rsidRPr="00BF064D">
        <w:t xml:space="preserve"> </w:t>
      </w:r>
      <w:r w:rsidR="000F7B7F" w:rsidRPr="00BF064D">
        <w:t>need</w:t>
      </w:r>
      <w:r w:rsidRPr="00BF064D">
        <w:t xml:space="preserve"> to transport</w:t>
      </w:r>
      <w:r w:rsidR="000F7B7F" w:rsidRPr="00BF064D">
        <w:t xml:space="preserve"> in the future</w:t>
      </w:r>
      <w:r w:rsidRPr="00BF064D">
        <w:t xml:space="preserve">. That is, regardless of whether something’s to be transported routinely or on occasion. </w:t>
      </w:r>
    </w:p>
    <w:p w14:paraId="1980AAA5" w14:textId="77777777" w:rsidR="00406BF5" w:rsidRPr="00BF064D" w:rsidRDefault="00406BF5" w:rsidP="00406BF5">
      <w:pPr>
        <w:pStyle w:val="ListBullet3"/>
      </w:pPr>
      <w:r w:rsidRPr="00BF064D">
        <w:t>For example, a refrigerator. They probably don’t need refrigerators carried out to RWLs routinely, but they might anticipate needing one delivered in the future. In this case, include it, write it down, and categorize it as Large.</w:t>
      </w:r>
    </w:p>
    <w:p w14:paraId="42E7A5A1" w14:textId="56F0DC53" w:rsidR="00EC2211" w:rsidRPr="00BF064D" w:rsidRDefault="00C2533F" w:rsidP="008433A9">
      <w:pPr>
        <w:pStyle w:val="ListBullet2"/>
      </w:pPr>
      <w:r w:rsidRPr="00BF064D">
        <w:t>Instructions</w:t>
      </w:r>
    </w:p>
    <w:p w14:paraId="240BC3AB" w14:textId="77777777" w:rsidR="00127712" w:rsidRPr="00BF064D" w:rsidRDefault="00C2533F" w:rsidP="00C2533F">
      <w:pPr>
        <w:pStyle w:val="ListBullet3"/>
      </w:pPr>
      <w:r w:rsidRPr="00BF064D">
        <w:t>Write down all of the specific items the respondent mentions</w:t>
      </w:r>
      <w:r w:rsidR="00127712" w:rsidRPr="00BF064D">
        <w:t>.</w:t>
      </w:r>
    </w:p>
    <w:p w14:paraId="63A01401" w14:textId="43A526F3" w:rsidR="00C2533F" w:rsidRPr="00BF064D" w:rsidRDefault="00127712" w:rsidP="00C2533F">
      <w:pPr>
        <w:pStyle w:val="ListBullet3"/>
      </w:pPr>
      <w:r w:rsidRPr="00BF064D">
        <w:t xml:space="preserve">Mentally put the items into the four categories (e.g., </w:t>
      </w:r>
      <w:r w:rsidR="006262BA" w:rsidRPr="00BF064D">
        <w:t>roofing materials would be “Large,” LP gas would be “Hazardous,” and so on</w:t>
      </w:r>
      <w:r w:rsidR="00F37726" w:rsidRPr="00BF064D">
        <w:t>)</w:t>
      </w:r>
      <w:r w:rsidR="006262BA" w:rsidRPr="00BF064D">
        <w:t>.</w:t>
      </w:r>
      <w:r w:rsidR="00C2533F" w:rsidRPr="00BF064D">
        <w:t xml:space="preserve"> </w:t>
      </w:r>
    </w:p>
    <w:p w14:paraId="620B7A75" w14:textId="08D28FD9" w:rsidR="006262BA" w:rsidRDefault="00E6297F" w:rsidP="006262BA">
      <w:pPr>
        <w:pStyle w:val="ListBullet4"/>
      </w:pPr>
      <w:r w:rsidRPr="00BF064D">
        <w:t>Then, o</w:t>
      </w:r>
      <w:r w:rsidR="00F37726" w:rsidRPr="00BF064D">
        <w:t>n the survey form, c</w:t>
      </w:r>
      <w:r w:rsidR="006262BA" w:rsidRPr="00BF064D">
        <w:t>ircle all of the applicable categories.</w:t>
      </w:r>
    </w:p>
    <w:p w14:paraId="417799FC" w14:textId="191DCE1A" w:rsidR="006262BA" w:rsidRPr="00BF064D" w:rsidRDefault="00812761" w:rsidP="006262BA">
      <w:pPr>
        <w:pStyle w:val="ListBullet3"/>
      </w:pPr>
      <w:r w:rsidRPr="00BF064D">
        <w:t xml:space="preserve">In the Excel data grid, enter all </w:t>
      </w:r>
      <w:r w:rsidR="00ED49B3" w:rsidRPr="00BF064D">
        <w:t xml:space="preserve">of the </w:t>
      </w:r>
      <w:r w:rsidRPr="00BF064D">
        <w:t>applicable categories.</w:t>
      </w:r>
    </w:p>
    <w:p w14:paraId="7D33546B" w14:textId="77777777" w:rsidR="000B3F25" w:rsidRPr="00BF064D" w:rsidRDefault="000B3F25" w:rsidP="000B3F25">
      <w:pPr>
        <w:pStyle w:val="ListBullet4"/>
      </w:pPr>
      <w:r w:rsidRPr="00BF064D">
        <w:t xml:space="preserve">Be sure to always enter them in this order: Small, Large, Hazardous, Animals. Doing so will benefit you when processing and analyzing the data. </w:t>
      </w:r>
    </w:p>
    <w:p w14:paraId="6AD83D40" w14:textId="3DD95208" w:rsidR="00812761" w:rsidRPr="00BF064D" w:rsidRDefault="00812761" w:rsidP="006262BA">
      <w:pPr>
        <w:pStyle w:val="ListBullet3"/>
      </w:pPr>
      <w:r w:rsidRPr="00BF064D">
        <w:t xml:space="preserve">On the respondent record, write all of the specific types of </w:t>
      </w:r>
      <w:r w:rsidR="004007C8" w:rsidRPr="00BF064D">
        <w:t>items</w:t>
      </w:r>
      <w:r w:rsidR="00F37726" w:rsidRPr="00BF064D">
        <w:t xml:space="preserve"> mentioned.</w:t>
      </w:r>
    </w:p>
    <w:p w14:paraId="2805D96E" w14:textId="20B598A6" w:rsidR="000D7B78" w:rsidRPr="00BF064D" w:rsidRDefault="004007C8" w:rsidP="004007C8">
      <w:pPr>
        <w:pStyle w:val="ListBullet4"/>
      </w:pPr>
      <w:r w:rsidRPr="00BF064D">
        <w:t>That list of specific items</w:t>
      </w:r>
      <w:r w:rsidR="00ED49B3" w:rsidRPr="00BF064D">
        <w:t xml:space="preserve"> will get aggregated in the </w:t>
      </w:r>
      <w:r w:rsidR="005D306F">
        <w:t xml:space="preserve">Respondent </w:t>
      </w:r>
      <w:r w:rsidR="00ED49B3" w:rsidRPr="00BF064D">
        <w:t xml:space="preserve">Statement Aggregation </w:t>
      </w:r>
      <w:r w:rsidR="005D306F">
        <w:t xml:space="preserve">(RSA) </w:t>
      </w:r>
      <w:r w:rsidR="00ED49B3" w:rsidRPr="00BF064D">
        <w:t>document, and then summarized for inclusion in the report.</w:t>
      </w:r>
      <w:r w:rsidR="000D7B78" w:rsidRPr="00BF064D">
        <w:t xml:space="preserve"> </w:t>
      </w:r>
    </w:p>
    <w:p w14:paraId="59BBCA54" w14:textId="1FBC42D7" w:rsidR="004007C8" w:rsidRPr="00BF064D" w:rsidRDefault="000D7B78" w:rsidP="000D7B78">
      <w:pPr>
        <w:pStyle w:val="ListBullet5"/>
      </w:pPr>
      <w:r w:rsidRPr="00BF064D">
        <w:t xml:space="preserve">In this way, the decision-makers/planners will have all the specific types of items available for </w:t>
      </w:r>
      <w:r w:rsidR="009931CC" w:rsidRPr="00BF064D">
        <w:t>consideration</w:t>
      </w:r>
      <w:r w:rsidR="007A66F1" w:rsidRPr="00BF064D">
        <w:t>, even though only the categories will be in the table shown in the report</w:t>
      </w:r>
      <w:r w:rsidR="009931CC" w:rsidRPr="00BF064D">
        <w:t xml:space="preserve">. </w:t>
      </w:r>
      <w:r w:rsidRPr="00BF064D">
        <w:t xml:space="preserve"> </w:t>
      </w:r>
      <w:r w:rsidR="00ED49B3" w:rsidRPr="00BF064D">
        <w:t xml:space="preserve"> </w:t>
      </w:r>
    </w:p>
    <w:p w14:paraId="70B288C3" w14:textId="1408F49F" w:rsidR="00651B09" w:rsidRPr="00BF064D" w:rsidRDefault="00651B09" w:rsidP="007C2846">
      <w:pPr>
        <w:pStyle w:val="Heading5"/>
      </w:pPr>
      <w:r w:rsidRPr="00BF064D">
        <w:lastRenderedPageBreak/>
        <w:t>Q</w:t>
      </w:r>
      <w:r w:rsidR="00B65CF2" w:rsidRPr="00BF064D">
        <w:t>2</w:t>
      </w:r>
      <w:r w:rsidR="00A05103" w:rsidRPr="00BF064D">
        <w:t>5</w:t>
      </w:r>
      <w:r w:rsidRPr="00BF064D">
        <w:t xml:space="preserve"> – </w:t>
      </w:r>
      <w:r w:rsidR="002442B2" w:rsidRPr="00BF064D">
        <w:t xml:space="preserve">Importance of </w:t>
      </w:r>
      <w:r w:rsidR="004F602B" w:rsidRPr="00BF064D">
        <w:t>Cargo Delivery</w:t>
      </w:r>
      <w:r w:rsidRPr="00BF064D">
        <w:t xml:space="preserve"> </w:t>
      </w:r>
    </w:p>
    <w:p w14:paraId="5F51C3B2" w14:textId="65A6628E" w:rsidR="0041552C" w:rsidRPr="00BF064D" w:rsidRDefault="0041552C" w:rsidP="0041552C">
      <w:pPr>
        <w:pStyle w:val="ListBullet2"/>
      </w:pPr>
      <w:r w:rsidRPr="00BF064D">
        <w:rPr>
          <w:rStyle w:val="Note"/>
        </w:rPr>
        <w:t>Definition:</w:t>
      </w:r>
      <w:r w:rsidRPr="00BF064D">
        <w:rPr>
          <w:rStyle w:val="Note"/>
          <w:b w:val="0"/>
          <w:bCs w:val="0"/>
          <w:color w:val="auto"/>
        </w:rPr>
        <w:t xml:space="preserve"> The term “</w:t>
      </w:r>
      <w:r w:rsidRPr="0040414B">
        <w:rPr>
          <w:rStyle w:val="Note"/>
          <w:color w:val="auto"/>
        </w:rPr>
        <w:t>cargo delivery</w:t>
      </w:r>
      <w:r w:rsidRPr="00BF064D">
        <w:rPr>
          <w:rStyle w:val="Note"/>
          <w:b w:val="0"/>
          <w:bCs w:val="0"/>
          <w:color w:val="auto"/>
        </w:rPr>
        <w:t>” refers to</w:t>
      </w:r>
      <w:r w:rsidRPr="00BF064D">
        <w:t xml:space="preserve"> cargo delivered to remote work locations </w:t>
      </w:r>
      <w:r w:rsidRPr="00BF064D">
        <w:rPr>
          <w:color w:val="000000"/>
        </w:rPr>
        <w:t>in addition to (beyond) that which workers t</w:t>
      </w:r>
      <w:r w:rsidR="00EA0E43" w:rsidRPr="00BF064D">
        <w:rPr>
          <w:color w:val="000000"/>
        </w:rPr>
        <w:t>a</w:t>
      </w:r>
      <w:r w:rsidRPr="00BF064D">
        <w:rPr>
          <w:color w:val="000000"/>
        </w:rPr>
        <w:t>k</w:t>
      </w:r>
      <w:r w:rsidR="00EA0E43" w:rsidRPr="00BF064D">
        <w:rPr>
          <w:color w:val="000000"/>
        </w:rPr>
        <w:t>e</w:t>
      </w:r>
      <w:r w:rsidRPr="00BF064D">
        <w:rPr>
          <w:color w:val="000000"/>
        </w:rPr>
        <w:t xml:space="preserve"> with them to their destinations.</w:t>
      </w:r>
      <w:r w:rsidRPr="00BF064D">
        <w:t xml:space="preserve"> </w:t>
      </w:r>
    </w:p>
    <w:p w14:paraId="0C358D7D" w14:textId="348A3482" w:rsidR="00DB2B04" w:rsidRDefault="009D2975" w:rsidP="00420C5E">
      <w:pPr>
        <w:pStyle w:val="ListBullet2"/>
      </w:pPr>
      <w:r w:rsidRPr="00BF064D">
        <w:t xml:space="preserve">You’re asking the respondent to give </w:t>
      </w:r>
      <w:r w:rsidR="00BE45D3" w:rsidRPr="00BF064D">
        <w:t xml:space="preserve">you </w:t>
      </w:r>
      <w:r w:rsidRPr="00BF064D">
        <w:t xml:space="preserve">their opinion about how important </w:t>
      </w:r>
      <w:r w:rsidR="00C00908" w:rsidRPr="00BF064D">
        <w:t xml:space="preserve">cargo </w:t>
      </w:r>
      <w:r w:rsidRPr="00BF064D">
        <w:t xml:space="preserve">delivery </w:t>
      </w:r>
      <w:r w:rsidR="00DB2B04" w:rsidRPr="00BF064D">
        <w:t>remote work locations (RWLs)</w:t>
      </w:r>
      <w:r w:rsidR="00687FF8" w:rsidRPr="00BF064D">
        <w:t xml:space="preserve"> </w:t>
      </w:r>
      <w:r w:rsidR="005F7E55" w:rsidRPr="00BF064D">
        <w:t>would be</w:t>
      </w:r>
      <w:r w:rsidR="00771E23" w:rsidRPr="00BF064D">
        <w:t>.</w:t>
      </w:r>
      <w:r w:rsidR="005F7E55" w:rsidRPr="00BF064D">
        <w:t xml:space="preserve"> </w:t>
      </w:r>
      <w:r w:rsidR="00687FF8" w:rsidRPr="00BF064D">
        <w:t xml:space="preserve">Specifically, how important would it be </w:t>
      </w:r>
      <w:r w:rsidR="005F7E55" w:rsidRPr="00BF064D">
        <w:t xml:space="preserve">for </w:t>
      </w:r>
      <w:r w:rsidR="00687FF8" w:rsidRPr="00BF064D">
        <w:t>either starting or continuing</w:t>
      </w:r>
      <w:r w:rsidR="005F7E55" w:rsidRPr="00BF064D">
        <w:t xml:space="preserve"> the work</w:t>
      </w:r>
      <w:r w:rsidR="00687FF8" w:rsidRPr="00BF064D">
        <w:t>.</w:t>
      </w:r>
    </w:p>
    <w:p w14:paraId="67A03CC3" w14:textId="77777777" w:rsidR="00A50C10" w:rsidRDefault="00A50C10" w:rsidP="00A50C10">
      <w:pPr>
        <w:pStyle w:val="ListBullet2"/>
      </w:pPr>
      <w:r>
        <w:t xml:space="preserve">As a clarification, “cargo” may consist of a single item (such as a power cord, a book, tool, or part), or it can be a “resupply shipment” (e.g., food and fuel). </w:t>
      </w:r>
    </w:p>
    <w:p w14:paraId="0947F9BB" w14:textId="3E1D1D86" w:rsidR="00A50C10" w:rsidRDefault="00A50C10" w:rsidP="00A50C10">
      <w:pPr>
        <w:pStyle w:val="ListBullet3"/>
      </w:pPr>
      <w:r>
        <w:t>For this question, what the “cargo” is, or the amount, does not matter. What matters is the perception in the respondent’s mind of how important cargo delivery would be</w:t>
      </w:r>
      <w:r w:rsidR="00E67621">
        <w:t xml:space="preserve"> to the overall work starting or continuing</w:t>
      </w:r>
      <w:r>
        <w:t>.</w:t>
      </w:r>
    </w:p>
    <w:p w14:paraId="7D81B692" w14:textId="77777777" w:rsidR="00DB2B04" w:rsidRPr="00BF064D" w:rsidRDefault="00DB2B04" w:rsidP="00DB2B04">
      <w:pPr>
        <w:pStyle w:val="ListBullet2"/>
      </w:pPr>
      <w:r w:rsidRPr="00BF064D">
        <w:t>Any other information you can obtain, such as frequency of resupply or effect on the work, would be helpful. Write this type of information in the respondent record.</w:t>
      </w:r>
    </w:p>
    <w:p w14:paraId="7445E7C9" w14:textId="77777777" w:rsidR="00DB2B04" w:rsidRDefault="00DB2B04" w:rsidP="00DB2B04">
      <w:pPr>
        <w:pStyle w:val="ListBullet2"/>
      </w:pPr>
      <w:r w:rsidRPr="00BF064D">
        <w:t>If the respondent give</w:t>
      </w:r>
      <w:r w:rsidR="002C5A89" w:rsidRPr="00BF064D">
        <w:t>s</w:t>
      </w:r>
      <w:r w:rsidRPr="00BF064D">
        <w:t xml:space="preserve"> you a range of importance (“oh, 7 or 8”), enter the mid-point (</w:t>
      </w:r>
      <w:r w:rsidRPr="00A433A0">
        <w:rPr>
          <w:b/>
          <w:bCs/>
        </w:rPr>
        <w:t>7.5</w:t>
      </w:r>
      <w:r w:rsidRPr="00BF064D">
        <w:t>) in the data grid.</w:t>
      </w:r>
    </w:p>
    <w:p w14:paraId="22A0D89A" w14:textId="4D04E505" w:rsidR="00A433A0" w:rsidRDefault="00A433A0" w:rsidP="00A433A0">
      <w:pPr>
        <w:pStyle w:val="ListBullet2"/>
      </w:pPr>
      <w:r>
        <w:t>If cargo does not need to be delivered, enter “</w:t>
      </w:r>
      <w:r w:rsidRPr="001D6ACC">
        <w:rPr>
          <w:b/>
          <w:bCs/>
        </w:rPr>
        <w:t>0</w:t>
      </w:r>
      <w:r>
        <w:t>” (as in “cargo delivery is of zero importance to the work).”</w:t>
      </w:r>
    </w:p>
    <w:p w14:paraId="38DA07D3" w14:textId="47598EC0" w:rsidR="0072523B" w:rsidRPr="00BF064D" w:rsidRDefault="0072523B" w:rsidP="0072523B">
      <w:pPr>
        <w:pStyle w:val="ListBullet2"/>
      </w:pPr>
      <w:r w:rsidRPr="00BF064D">
        <w:t xml:space="preserve">Enter the </w:t>
      </w:r>
      <w:r w:rsidR="00914DB6" w:rsidRPr="00BF064D">
        <w:t>numbers</w:t>
      </w:r>
      <w:r w:rsidRPr="00BF064D">
        <w:t xml:space="preserve"> into the </w:t>
      </w:r>
      <w:r w:rsidR="00D76992" w:rsidRPr="00BF064D">
        <w:t>Overall-</w:t>
      </w:r>
      <w:r w:rsidR="00F14A5F" w:rsidRPr="00BF064D">
        <w:t>Main</w:t>
      </w:r>
      <w:r w:rsidRPr="00BF064D">
        <w:t xml:space="preserve"> Excel sheet.</w:t>
      </w:r>
    </w:p>
    <w:p w14:paraId="1F6B0298" w14:textId="637EA714" w:rsidR="008E4D0D" w:rsidRPr="00BF064D" w:rsidRDefault="008E4D0D" w:rsidP="007C2846">
      <w:pPr>
        <w:pStyle w:val="Heading5"/>
      </w:pPr>
      <w:r w:rsidRPr="00BF064D">
        <w:t>Q</w:t>
      </w:r>
      <w:r w:rsidR="00C77341" w:rsidRPr="00BF064D">
        <w:t>2</w:t>
      </w:r>
      <w:r w:rsidR="00A05103" w:rsidRPr="00BF064D">
        <w:t>6</w:t>
      </w:r>
      <w:r w:rsidRPr="00BF064D">
        <w:t xml:space="preserve"> – Anything </w:t>
      </w:r>
      <w:r w:rsidR="002442B2" w:rsidRPr="00BF064D">
        <w:t>E</w:t>
      </w:r>
      <w:r w:rsidRPr="00BF064D">
        <w:t>lse?</w:t>
      </w:r>
    </w:p>
    <w:p w14:paraId="674F4BFF" w14:textId="5F12C93E" w:rsidR="008E4D0D" w:rsidRPr="00BF064D" w:rsidRDefault="002141F4" w:rsidP="008E4D0D">
      <w:pPr>
        <w:pStyle w:val="ListBullet2"/>
      </w:pPr>
      <w:r w:rsidRPr="00BF064D">
        <w:t>P</w:t>
      </w:r>
      <w:r w:rsidR="008E4D0D" w:rsidRPr="00BF064D">
        <w:t xml:space="preserve">eople will </w:t>
      </w:r>
      <w:r w:rsidRPr="00BF064D">
        <w:t xml:space="preserve">often </w:t>
      </w:r>
      <w:r w:rsidR="008E4D0D" w:rsidRPr="00BF064D">
        <w:t>have other things they want to tell you that are relevant</w:t>
      </w:r>
      <w:r w:rsidR="00533CD1" w:rsidRPr="00BF064D">
        <w:t xml:space="preserve"> to the transportation situation</w:t>
      </w:r>
      <w:r w:rsidR="008E4D0D" w:rsidRPr="00BF064D">
        <w:t>, but might not fit directly with any of the survey questions</w:t>
      </w:r>
      <w:r w:rsidR="00BD0276">
        <w:t xml:space="preserve">, </w:t>
      </w:r>
      <w:bookmarkStart w:id="15" w:name="_Hlk176270076"/>
      <w:r w:rsidR="00BD0276">
        <w:t xml:space="preserve">or that they think of </w:t>
      </w:r>
      <w:r w:rsidR="00454B23">
        <w:t>later in the interview</w:t>
      </w:r>
      <w:r w:rsidR="008E4D0D" w:rsidRPr="00BF064D">
        <w:t xml:space="preserve">. </w:t>
      </w:r>
      <w:bookmarkEnd w:id="15"/>
    </w:p>
    <w:p w14:paraId="68235A1D" w14:textId="77777777" w:rsidR="008E4D0D" w:rsidRPr="00BF064D" w:rsidRDefault="008E4D0D" w:rsidP="008E4D0D">
      <w:pPr>
        <w:pStyle w:val="ListBullet3"/>
      </w:pPr>
      <w:r w:rsidRPr="00BF064D">
        <w:t>Type up these comments in the person’s respondent record, placing them with the appropriate question if possible, or on their own at the end.</w:t>
      </w:r>
    </w:p>
    <w:p w14:paraId="2F44FAA1" w14:textId="77777777" w:rsidR="005D15E9" w:rsidRDefault="008E4D0D" w:rsidP="008E4D0D">
      <w:pPr>
        <w:pStyle w:val="ListBullet2"/>
      </w:pPr>
      <w:r w:rsidRPr="00BF064D">
        <w:t xml:space="preserve">But </w:t>
      </w:r>
      <w:r w:rsidRPr="00BF064D">
        <w:rPr>
          <w:b/>
          <w:color w:val="943634" w:themeColor="accent2" w:themeShade="BF"/>
        </w:rPr>
        <w:t>be aware</w:t>
      </w:r>
      <w:r w:rsidRPr="00BF064D">
        <w:t xml:space="preserve">, people often start talking about things that don’t pertain to “the transportation required for this work.” Quickly and gently bring them back to the subject of requisite transport. </w:t>
      </w:r>
    </w:p>
    <w:p w14:paraId="3595AE12" w14:textId="77777777" w:rsidR="0040414B" w:rsidRDefault="0040414B" w:rsidP="0040414B">
      <w:pPr>
        <w:pStyle w:val="ListBullet2"/>
        <w:numPr>
          <w:ilvl w:val="0"/>
          <w:numId w:val="0"/>
        </w:numPr>
        <w:ind w:left="1080" w:hanging="360"/>
      </w:pPr>
    </w:p>
    <w:p w14:paraId="41FD0C3B" w14:textId="77777777" w:rsidR="0040414B" w:rsidRDefault="0040414B" w:rsidP="0040414B">
      <w:pPr>
        <w:pStyle w:val="ListBullet2"/>
        <w:numPr>
          <w:ilvl w:val="0"/>
          <w:numId w:val="0"/>
        </w:numPr>
        <w:ind w:left="1080" w:hanging="360"/>
      </w:pPr>
    </w:p>
    <w:p w14:paraId="41D150B2" w14:textId="77777777" w:rsidR="0040414B" w:rsidRPr="00BF064D" w:rsidRDefault="0040414B" w:rsidP="0040414B">
      <w:pPr>
        <w:pStyle w:val="ListBullet2"/>
        <w:numPr>
          <w:ilvl w:val="0"/>
          <w:numId w:val="0"/>
        </w:numPr>
        <w:ind w:left="1080" w:hanging="360"/>
      </w:pPr>
    </w:p>
    <w:p w14:paraId="7798533D" w14:textId="77777777" w:rsidR="00586489" w:rsidRPr="00BF064D" w:rsidRDefault="00586489" w:rsidP="00B83F51">
      <w:pPr>
        <w:pStyle w:val="ListBullet2"/>
        <w:numPr>
          <w:ilvl w:val="0"/>
          <w:numId w:val="0"/>
        </w:numPr>
        <w:ind w:left="1080" w:hanging="360"/>
      </w:pPr>
    </w:p>
    <w:p w14:paraId="0BEF3B88" w14:textId="77777777" w:rsidR="00586489" w:rsidRPr="00BF064D" w:rsidRDefault="00586489" w:rsidP="00586489">
      <w:pPr>
        <w:pStyle w:val="ListBullet2"/>
        <w:numPr>
          <w:ilvl w:val="0"/>
          <w:numId w:val="0"/>
        </w:numPr>
      </w:pPr>
      <w:r w:rsidRPr="00BF064D">
        <w:t>*******************************************************************************************************</w:t>
      </w:r>
    </w:p>
    <w:p w14:paraId="53CA11DF" w14:textId="77777777" w:rsidR="00805EA8" w:rsidRDefault="00805EA8" w:rsidP="0040414B">
      <w:pPr>
        <w:pStyle w:val="BodyTextFirstIndent"/>
      </w:pPr>
      <w:bookmarkStart w:id="16" w:name="InterviewChecklist"/>
      <w:bookmarkEnd w:id="16"/>
    </w:p>
    <w:p w14:paraId="000C2C96" w14:textId="77777777" w:rsidR="00805EA8" w:rsidRDefault="00805EA8" w:rsidP="0040414B">
      <w:pPr>
        <w:pStyle w:val="BodyTextFirstIndent"/>
      </w:pPr>
    </w:p>
    <w:p w14:paraId="0FCDA32A" w14:textId="77777777" w:rsidR="00F44A0B" w:rsidRDefault="00F44A0B" w:rsidP="0040414B">
      <w:pPr>
        <w:pStyle w:val="BodyTextFirstIndent"/>
      </w:pPr>
    </w:p>
    <w:p w14:paraId="182ACF02" w14:textId="77777777" w:rsidR="00F44A0B" w:rsidRDefault="00F44A0B" w:rsidP="0040414B">
      <w:pPr>
        <w:pStyle w:val="BodyTextFirstIndent"/>
      </w:pPr>
    </w:p>
    <w:p w14:paraId="64034F21" w14:textId="77777777" w:rsidR="00F44A0B" w:rsidRDefault="00F44A0B" w:rsidP="0040414B">
      <w:pPr>
        <w:pStyle w:val="BodyTextFirstIndent"/>
      </w:pPr>
    </w:p>
    <w:p w14:paraId="7DC85BA6" w14:textId="77777777" w:rsidR="00F44A0B" w:rsidRDefault="00F44A0B" w:rsidP="0040414B">
      <w:pPr>
        <w:pStyle w:val="BodyTextFirstIndent"/>
      </w:pPr>
    </w:p>
    <w:p w14:paraId="6AFEC521" w14:textId="16E994A3" w:rsidR="0077448C" w:rsidRPr="00BF064D" w:rsidRDefault="0077448C" w:rsidP="007C2846">
      <w:pPr>
        <w:pStyle w:val="Heading3"/>
      </w:pPr>
      <w:r w:rsidRPr="00BF064D">
        <w:lastRenderedPageBreak/>
        <w:t>INTERVIEW CHECKLIST</w:t>
      </w:r>
    </w:p>
    <w:p w14:paraId="4ADD7E9F" w14:textId="2C2C8295" w:rsidR="0077448C" w:rsidRPr="00BF064D" w:rsidRDefault="0077448C" w:rsidP="0077448C">
      <w:pPr>
        <w:pStyle w:val="ListBullet"/>
        <w:numPr>
          <w:ilvl w:val="0"/>
          <w:numId w:val="0"/>
        </w:numPr>
        <w:spacing w:before="120"/>
        <w:ind w:left="288" w:hanging="288"/>
      </w:pPr>
      <w:r w:rsidRPr="00BF064D">
        <w:t>(Modify as needed, print</w:t>
      </w:r>
      <w:r w:rsidR="00361E47" w:rsidRPr="00BF064D">
        <w:t>, and laminate</w:t>
      </w:r>
      <w:r w:rsidR="00D95CD8">
        <w:t>. Replace JAARS with the applicable organization.</w:t>
      </w:r>
      <w:r w:rsidRPr="00BF064D">
        <w:t>)</w:t>
      </w:r>
    </w:p>
    <w:p w14:paraId="3AA1236F" w14:textId="77777777" w:rsidR="00F14A5F" w:rsidRDefault="00F14A5F" w:rsidP="0077448C">
      <w:pPr>
        <w:pStyle w:val="ListBullet"/>
        <w:numPr>
          <w:ilvl w:val="0"/>
          <w:numId w:val="0"/>
        </w:numPr>
        <w:spacing w:before="120"/>
        <w:ind w:left="288" w:hanging="288"/>
      </w:pPr>
    </w:p>
    <w:p w14:paraId="0A26F3A6" w14:textId="77777777" w:rsidR="00A46A86" w:rsidRDefault="00A46A86" w:rsidP="0077448C">
      <w:pPr>
        <w:pStyle w:val="ListBullet"/>
        <w:numPr>
          <w:ilvl w:val="0"/>
          <w:numId w:val="0"/>
        </w:numPr>
        <w:spacing w:before="120"/>
        <w:ind w:left="288" w:hanging="288"/>
      </w:pPr>
    </w:p>
    <w:p w14:paraId="67DA6F99" w14:textId="77777777" w:rsidR="00C22A89" w:rsidRPr="00BF064D" w:rsidRDefault="00C22A89" w:rsidP="00C22A89">
      <w:pPr>
        <w:pStyle w:val="ListBullet"/>
        <w:numPr>
          <w:ilvl w:val="0"/>
          <w:numId w:val="0"/>
        </w:numPr>
        <w:spacing w:before="120"/>
        <w:ind w:left="288" w:hanging="288"/>
      </w:pPr>
      <w:r w:rsidRPr="00BF064D">
        <w:tab/>
      </w:r>
      <w:r w:rsidRPr="00BF064D">
        <w:tab/>
      </w:r>
      <w:r w:rsidRPr="00BF064D">
        <w:tab/>
      </w:r>
      <w:r w:rsidRPr="00BF064D">
        <w:tab/>
        <w:t>Phone off</w:t>
      </w:r>
    </w:p>
    <w:p w14:paraId="41F822D0" w14:textId="77777777" w:rsidR="00C22A89" w:rsidRPr="00BF064D" w:rsidRDefault="00C22A89" w:rsidP="00C22A89">
      <w:r w:rsidRPr="00BF064D">
        <w:tab/>
      </w:r>
      <w:r w:rsidRPr="00BF064D">
        <w:tab/>
      </w:r>
      <w:r w:rsidRPr="00BF064D">
        <w:tab/>
        <w:t>Check time</w:t>
      </w:r>
    </w:p>
    <w:p w14:paraId="14FE1C1D" w14:textId="77777777" w:rsidR="00670680" w:rsidRDefault="00670680" w:rsidP="00143190">
      <w:pPr>
        <w:pStyle w:val="ListBullet2"/>
        <w:numPr>
          <w:ilvl w:val="0"/>
          <w:numId w:val="0"/>
        </w:numPr>
      </w:pPr>
    </w:p>
    <w:p w14:paraId="607C1B62" w14:textId="0AFFDE41" w:rsidR="00143190" w:rsidRPr="00BF064D" w:rsidRDefault="00143190" w:rsidP="00143190">
      <w:pPr>
        <w:pStyle w:val="ListBullet2"/>
        <w:numPr>
          <w:ilvl w:val="0"/>
          <w:numId w:val="0"/>
        </w:numPr>
      </w:pPr>
      <w:r w:rsidRPr="00BF064D">
        <w:t>Thanks.</w:t>
      </w:r>
    </w:p>
    <w:p w14:paraId="14336A6D" w14:textId="77777777" w:rsidR="00143190" w:rsidRPr="00BF064D" w:rsidRDefault="00143190" w:rsidP="00143190">
      <w:pPr>
        <w:pStyle w:val="ListBullet2"/>
        <w:numPr>
          <w:ilvl w:val="0"/>
          <w:numId w:val="0"/>
        </w:numPr>
      </w:pPr>
      <w:r w:rsidRPr="00BF064D">
        <w:t>And you are? Let me briefly introduce myself.</w:t>
      </w:r>
    </w:p>
    <w:p w14:paraId="138699B0" w14:textId="77777777" w:rsidR="00143190" w:rsidRPr="00BF064D" w:rsidRDefault="00143190" w:rsidP="00143190">
      <w:pPr>
        <w:pStyle w:val="ListBullet2"/>
        <w:numPr>
          <w:ilvl w:val="0"/>
          <w:numId w:val="0"/>
        </w:numPr>
      </w:pPr>
    </w:p>
    <w:p w14:paraId="2DC2B05B" w14:textId="77777777" w:rsidR="00143190" w:rsidRPr="00BF064D" w:rsidRDefault="00143190" w:rsidP="00143190">
      <w:r w:rsidRPr="00BF064D">
        <w:rPr>
          <w:b/>
          <w:u w:val="single"/>
        </w:rPr>
        <w:t>Purpose:</w:t>
      </w:r>
      <w:r w:rsidRPr="00BF064D">
        <w:t xml:space="preserve"> To find out what transportation  </w:t>
      </w:r>
    </w:p>
    <w:p w14:paraId="20F46E79" w14:textId="77777777" w:rsidR="00143190" w:rsidRPr="00BF064D" w:rsidRDefault="00143190" w:rsidP="00143190">
      <w:pPr>
        <w:pStyle w:val="ListBullet2"/>
        <w:numPr>
          <w:ilvl w:val="0"/>
          <w:numId w:val="0"/>
        </w:numPr>
      </w:pPr>
      <w:r w:rsidRPr="00BF064D">
        <w:t>is needed to advance (the work of the entity)</w:t>
      </w:r>
    </w:p>
    <w:p w14:paraId="5C3EE282" w14:textId="77777777" w:rsidR="00143190" w:rsidRPr="00BF064D" w:rsidRDefault="00143190" w:rsidP="00143190">
      <w:pPr>
        <w:pStyle w:val="ListBullet2"/>
        <w:numPr>
          <w:ilvl w:val="0"/>
          <w:numId w:val="0"/>
        </w:numPr>
      </w:pPr>
      <w:r w:rsidRPr="00BF064D">
        <w:t>(your work) (the work of church planting, BT)</w:t>
      </w:r>
    </w:p>
    <w:p w14:paraId="73848B29" w14:textId="77777777" w:rsidR="00143190" w:rsidRPr="00BF064D" w:rsidRDefault="00143190" w:rsidP="00143190">
      <w:pPr>
        <w:pStyle w:val="ListBullet2"/>
        <w:numPr>
          <w:ilvl w:val="0"/>
          <w:numId w:val="0"/>
        </w:numPr>
      </w:pPr>
      <w:r w:rsidRPr="00BF064D">
        <w:t xml:space="preserve">here in ________ (GMA). </w:t>
      </w:r>
    </w:p>
    <w:p w14:paraId="3EDBA05A" w14:textId="77777777" w:rsidR="00143190" w:rsidRPr="00BF064D" w:rsidRDefault="00143190" w:rsidP="00143190">
      <w:pPr>
        <w:pStyle w:val="ListBullet2"/>
        <w:numPr>
          <w:ilvl w:val="0"/>
          <w:numId w:val="0"/>
        </w:numPr>
      </w:pPr>
      <w:bookmarkStart w:id="17" w:name="_Hlk146347347"/>
      <w:r w:rsidRPr="00BF064D">
        <w:t xml:space="preserve">    -  Who, where, how often, carry what, and </w:t>
      </w:r>
    </w:p>
    <w:p w14:paraId="0AA36B4C" w14:textId="77777777" w:rsidR="00143190" w:rsidRPr="00BF064D" w:rsidRDefault="00143190" w:rsidP="00143190">
      <w:pPr>
        <w:pStyle w:val="ListBullet2"/>
        <w:numPr>
          <w:ilvl w:val="0"/>
          <w:numId w:val="0"/>
        </w:numPr>
      </w:pPr>
      <w:r w:rsidRPr="00BF064D">
        <w:t xml:space="preserve">    -  Assess: Time &amp; HESS assoc. w travel</w:t>
      </w:r>
    </w:p>
    <w:p w14:paraId="3A580AD7" w14:textId="77777777" w:rsidR="00143190" w:rsidRPr="00BF064D" w:rsidRDefault="00143190" w:rsidP="00143190">
      <w:pPr>
        <w:pStyle w:val="ListBullet2"/>
        <w:numPr>
          <w:ilvl w:val="0"/>
          <w:numId w:val="0"/>
        </w:numPr>
      </w:pPr>
      <w:r w:rsidRPr="00BF064D">
        <w:t xml:space="preserve">    -  Time horizon</w:t>
      </w:r>
    </w:p>
    <w:bookmarkEnd w:id="17"/>
    <w:p w14:paraId="5EA4B7D7" w14:textId="77777777" w:rsidR="00143190" w:rsidRPr="00BF064D" w:rsidRDefault="00143190" w:rsidP="00143190">
      <w:pPr>
        <w:pStyle w:val="ListBullet2"/>
        <w:numPr>
          <w:ilvl w:val="0"/>
          <w:numId w:val="0"/>
        </w:numPr>
      </w:pPr>
    </w:p>
    <w:p w14:paraId="702D95DC" w14:textId="77777777" w:rsidR="00143190" w:rsidRPr="00BF064D" w:rsidRDefault="00143190" w:rsidP="00143190">
      <w:pPr>
        <w:pStyle w:val="ListBullet2"/>
        <w:numPr>
          <w:ilvl w:val="0"/>
          <w:numId w:val="0"/>
        </w:numPr>
      </w:pPr>
      <w:r w:rsidRPr="00BF064D">
        <w:rPr>
          <w:b/>
          <w:u w:val="single"/>
        </w:rPr>
        <w:t>Sent by:</w:t>
      </w:r>
      <w:r w:rsidRPr="00BF064D">
        <w:t xml:space="preserve"> (commissioner[s]). </w:t>
      </w:r>
    </w:p>
    <w:p w14:paraId="1FDB0233" w14:textId="77777777" w:rsidR="00143190" w:rsidRPr="00BF064D" w:rsidRDefault="00143190" w:rsidP="00143190">
      <w:pPr>
        <w:pStyle w:val="ListBullet2"/>
        <w:numPr>
          <w:ilvl w:val="0"/>
          <w:numId w:val="0"/>
        </w:numPr>
      </w:pPr>
      <w:r w:rsidRPr="00BF064D">
        <w:t xml:space="preserve">    -  JAARS does air, land, water transport.</w:t>
      </w:r>
    </w:p>
    <w:p w14:paraId="2FF019F2" w14:textId="67EA22EF" w:rsidR="00143190" w:rsidRPr="00BF064D" w:rsidRDefault="00143190" w:rsidP="00143190">
      <w:pPr>
        <w:pStyle w:val="ListBullet2"/>
        <w:numPr>
          <w:ilvl w:val="0"/>
          <w:numId w:val="0"/>
        </w:numPr>
      </w:pPr>
      <w:r w:rsidRPr="00BF064D">
        <w:tab/>
      </w:r>
      <w:r w:rsidR="00DC581A">
        <w:t xml:space="preserve">--  </w:t>
      </w:r>
      <w:r w:rsidRPr="00BF064D">
        <w:t xml:space="preserve">JAARS is serving _________. </w:t>
      </w:r>
    </w:p>
    <w:p w14:paraId="29203454" w14:textId="77777777" w:rsidR="00143190" w:rsidRPr="00BF064D" w:rsidRDefault="00143190" w:rsidP="00143190">
      <w:pPr>
        <w:pStyle w:val="ListBullet2"/>
        <w:numPr>
          <w:ilvl w:val="0"/>
          <w:numId w:val="0"/>
        </w:numPr>
      </w:pPr>
      <w:r w:rsidRPr="00BF064D">
        <w:t xml:space="preserve">    -  You’re the experts. Been sent to listen.</w:t>
      </w:r>
    </w:p>
    <w:p w14:paraId="53844512" w14:textId="77777777" w:rsidR="00143190" w:rsidRPr="00BF064D" w:rsidRDefault="00143190" w:rsidP="00143190">
      <w:pPr>
        <w:pStyle w:val="ListBullet2"/>
        <w:numPr>
          <w:ilvl w:val="0"/>
          <w:numId w:val="0"/>
        </w:numPr>
      </w:pPr>
      <w:r w:rsidRPr="00BF064D">
        <w:t xml:space="preserve">    -  Message from the commissioner.</w:t>
      </w:r>
    </w:p>
    <w:p w14:paraId="145A931E" w14:textId="77777777" w:rsidR="00143190" w:rsidRPr="00BF064D" w:rsidRDefault="00143190" w:rsidP="00143190">
      <w:pPr>
        <w:pStyle w:val="ListBullet2"/>
        <w:numPr>
          <w:ilvl w:val="0"/>
          <w:numId w:val="0"/>
        </w:numPr>
      </w:pPr>
    </w:p>
    <w:p w14:paraId="71CA95A0" w14:textId="77777777" w:rsidR="00143190" w:rsidRPr="00BF064D" w:rsidRDefault="00143190" w:rsidP="00143190">
      <w:pPr>
        <w:pStyle w:val="ListBullet2"/>
        <w:numPr>
          <w:ilvl w:val="0"/>
          <w:numId w:val="0"/>
        </w:numPr>
      </w:pPr>
      <w:r w:rsidRPr="00BF064D">
        <w:rPr>
          <w:b/>
          <w:u w:val="single"/>
        </w:rPr>
        <w:t>Used by:</w:t>
      </w:r>
      <w:r w:rsidRPr="00BF064D">
        <w:t xml:space="preserve"> ___________________, &amp; JAARS </w:t>
      </w:r>
    </w:p>
    <w:p w14:paraId="03DB1004" w14:textId="77777777" w:rsidR="00143190" w:rsidRPr="00BF064D" w:rsidRDefault="00143190" w:rsidP="00143190">
      <w:pPr>
        <w:pStyle w:val="ListBullet2"/>
        <w:numPr>
          <w:ilvl w:val="0"/>
          <w:numId w:val="0"/>
        </w:numPr>
      </w:pPr>
      <w:r w:rsidRPr="00BF064D">
        <w:t xml:space="preserve">for making knowledgeable decisions about </w:t>
      </w:r>
    </w:p>
    <w:p w14:paraId="06022AB8" w14:textId="77777777" w:rsidR="00143190" w:rsidRPr="00BF064D" w:rsidRDefault="00143190" w:rsidP="00143190">
      <w:pPr>
        <w:pStyle w:val="ListBullet2"/>
        <w:numPr>
          <w:ilvl w:val="0"/>
          <w:numId w:val="0"/>
        </w:numPr>
      </w:pPr>
      <w:r w:rsidRPr="00BF064D">
        <w:t>providing transportation resources.</w:t>
      </w:r>
    </w:p>
    <w:p w14:paraId="1C2D9057" w14:textId="77777777" w:rsidR="00143190" w:rsidRPr="00BF064D" w:rsidRDefault="00143190" w:rsidP="00143190">
      <w:pPr>
        <w:pStyle w:val="ListBullet2"/>
        <w:numPr>
          <w:ilvl w:val="0"/>
          <w:numId w:val="0"/>
        </w:numPr>
      </w:pPr>
    </w:p>
    <w:p w14:paraId="1B0715A0" w14:textId="77777777" w:rsidR="00143190" w:rsidRPr="00BF064D" w:rsidRDefault="00143190" w:rsidP="00143190">
      <w:pPr>
        <w:pStyle w:val="ListBullet2"/>
        <w:numPr>
          <w:ilvl w:val="0"/>
          <w:numId w:val="0"/>
        </w:numPr>
      </w:pPr>
      <w:bookmarkStart w:id="18" w:name="_Hlk146792380"/>
      <w:r w:rsidRPr="00BF064D">
        <w:t xml:space="preserve">You &gt; me &gt; Commissioner(s) </w:t>
      </w:r>
    </w:p>
    <w:p w14:paraId="79D5618E" w14:textId="77777777" w:rsidR="00143190" w:rsidRPr="00BF064D" w:rsidRDefault="00143190" w:rsidP="00143190">
      <w:pPr>
        <w:pStyle w:val="ListBullet"/>
        <w:numPr>
          <w:ilvl w:val="0"/>
          <w:numId w:val="0"/>
        </w:numPr>
        <w:ind w:left="288" w:hanging="288"/>
      </w:pPr>
      <w:r w:rsidRPr="00BF064D">
        <w:t xml:space="preserve">Material </w:t>
      </w:r>
      <w:r w:rsidRPr="00BF064D">
        <w:rPr>
          <w:u w:val="single"/>
        </w:rPr>
        <w:t>will be</w:t>
      </w:r>
      <w:r w:rsidRPr="00BF064D">
        <w:t xml:space="preserve"> ID’d as coming from you.</w:t>
      </w:r>
    </w:p>
    <w:p w14:paraId="0A0C7AE7" w14:textId="77777777" w:rsidR="00143190" w:rsidRPr="00BF064D" w:rsidRDefault="00143190" w:rsidP="00143190">
      <w:r w:rsidRPr="00BF064D">
        <w:t xml:space="preserve">    -  Follow-up if need more information</w:t>
      </w:r>
    </w:p>
    <w:bookmarkEnd w:id="18"/>
    <w:p w14:paraId="1BD39C34" w14:textId="77777777" w:rsidR="00143190" w:rsidRPr="00BF064D" w:rsidRDefault="00143190" w:rsidP="00143190">
      <w:pPr>
        <w:pStyle w:val="ListBullet"/>
        <w:numPr>
          <w:ilvl w:val="0"/>
          <w:numId w:val="0"/>
        </w:numPr>
        <w:ind w:left="288" w:hanging="288"/>
      </w:pPr>
      <w:r w:rsidRPr="00BF064D">
        <w:t>No right or wrong answers</w:t>
      </w:r>
    </w:p>
    <w:p w14:paraId="201C37C8" w14:textId="77777777" w:rsidR="00143190" w:rsidRPr="00BF064D" w:rsidRDefault="00143190" w:rsidP="00143190">
      <w:r w:rsidRPr="00BF064D">
        <w:t xml:space="preserve">    -  A geography-based transportation study</w:t>
      </w:r>
    </w:p>
    <w:p w14:paraId="7594B2AB" w14:textId="77777777" w:rsidR="00143190" w:rsidRPr="00BF064D" w:rsidRDefault="00143190" w:rsidP="00143190">
      <w:pPr>
        <w:pStyle w:val="ListBullet"/>
        <w:numPr>
          <w:ilvl w:val="0"/>
          <w:numId w:val="0"/>
        </w:numPr>
        <w:ind w:left="288" w:hanging="288"/>
        <w:rPr>
          <w:b/>
          <w:u w:val="single"/>
        </w:rPr>
      </w:pPr>
      <w:r w:rsidRPr="00BF064D">
        <w:rPr>
          <w:b/>
          <w:u w:val="single"/>
        </w:rPr>
        <w:t xml:space="preserve">We have: </w:t>
      </w:r>
    </w:p>
    <w:p w14:paraId="6497411B" w14:textId="77777777" w:rsidR="00143190" w:rsidRPr="00BF064D" w:rsidRDefault="00143190" w:rsidP="00143190">
      <w:r w:rsidRPr="00BF064D">
        <w:t xml:space="preserve">    -  (Indivs) 33 Qs about you and your trips </w:t>
      </w:r>
    </w:p>
    <w:p w14:paraId="19A993BC" w14:textId="75B91E91" w:rsidR="00143190" w:rsidRPr="00BF064D" w:rsidRDefault="00143190" w:rsidP="00143190">
      <w:r w:rsidRPr="00BF064D">
        <w:t xml:space="preserve">    -  (OVL) 2</w:t>
      </w:r>
      <w:r w:rsidR="00373086">
        <w:t>4</w:t>
      </w:r>
      <w:r w:rsidRPr="00BF064D">
        <w:t xml:space="preserve"> Qs abt transport needed in GMA</w:t>
      </w:r>
    </w:p>
    <w:p w14:paraId="19954E7E" w14:textId="77777777" w:rsidR="00143190" w:rsidRPr="00BF064D" w:rsidRDefault="00143190" w:rsidP="00143190">
      <w:pPr>
        <w:pStyle w:val="ListBullet"/>
        <w:numPr>
          <w:ilvl w:val="0"/>
          <w:numId w:val="0"/>
        </w:numPr>
        <w:ind w:left="288" w:hanging="288"/>
      </w:pPr>
      <w:r w:rsidRPr="00BF064D">
        <w:rPr>
          <w:b/>
          <w:u w:val="single"/>
        </w:rPr>
        <w:t>Informal:</w:t>
      </w:r>
      <w:r w:rsidRPr="00BF064D">
        <w:t xml:space="preserve"> phone, door, kids, bathroom, or drink.</w:t>
      </w:r>
    </w:p>
    <w:p w14:paraId="0FF0FE49" w14:textId="77777777" w:rsidR="00143190" w:rsidRPr="00BF064D" w:rsidRDefault="00143190" w:rsidP="00143190">
      <w:pPr>
        <w:pStyle w:val="ListBullet"/>
        <w:numPr>
          <w:ilvl w:val="0"/>
          <w:numId w:val="0"/>
        </w:numPr>
        <w:ind w:left="288" w:hanging="288"/>
      </w:pPr>
      <w:r w:rsidRPr="00BF064D">
        <w:t>Questions?</w:t>
      </w:r>
    </w:p>
    <w:p w14:paraId="7598B132" w14:textId="77777777" w:rsidR="000B5C6D" w:rsidRDefault="000B5C6D" w:rsidP="0077448C">
      <w:pPr>
        <w:pStyle w:val="ListBullet"/>
        <w:numPr>
          <w:ilvl w:val="0"/>
          <w:numId w:val="0"/>
        </w:numPr>
        <w:ind w:left="288" w:hanging="288"/>
      </w:pPr>
    </w:p>
    <w:p w14:paraId="12AA7BD0" w14:textId="77777777" w:rsidR="00A46A86" w:rsidRPr="00BF064D" w:rsidRDefault="00A46A86" w:rsidP="0077448C">
      <w:pPr>
        <w:pStyle w:val="ListBullet"/>
        <w:numPr>
          <w:ilvl w:val="0"/>
          <w:numId w:val="0"/>
        </w:numPr>
        <w:ind w:left="288" w:hanging="288"/>
      </w:pPr>
    </w:p>
    <w:p w14:paraId="02C31F7C" w14:textId="77777777" w:rsidR="0077448C" w:rsidRPr="00BF064D" w:rsidRDefault="0077448C" w:rsidP="00C22A89">
      <w:r w:rsidRPr="00BF064D">
        <w:t>*******************************************************************************************************</w:t>
      </w:r>
    </w:p>
    <w:p w14:paraId="5E2AC12B" w14:textId="77777777" w:rsidR="008F7504" w:rsidRDefault="008F7504" w:rsidP="008F7504">
      <w:bookmarkStart w:id="19" w:name="RespondentRecord"/>
      <w:bookmarkEnd w:id="19"/>
    </w:p>
    <w:p w14:paraId="129B933E" w14:textId="6EB0DE60" w:rsidR="00B83703" w:rsidRPr="00BF064D" w:rsidRDefault="00536F43" w:rsidP="00D40928">
      <w:pPr>
        <w:pStyle w:val="Heading3"/>
        <w:spacing w:after="120"/>
      </w:pPr>
      <w:r w:rsidRPr="00BF064D">
        <w:lastRenderedPageBreak/>
        <w:t>RESPONDENT RECORD</w:t>
      </w:r>
      <w:r w:rsidR="00C73B9C" w:rsidRPr="00BF064D">
        <w:t>S</w:t>
      </w:r>
    </w:p>
    <w:p w14:paraId="756C7808" w14:textId="77777777" w:rsidR="00B83703" w:rsidRPr="00BF064D" w:rsidRDefault="00B83703" w:rsidP="00B83703">
      <w:pPr>
        <w:jc w:val="center"/>
        <w:rPr>
          <w:b/>
          <w:sz w:val="32"/>
        </w:rPr>
      </w:pPr>
      <w:r w:rsidRPr="00BF064D">
        <w:rPr>
          <w:b/>
          <w:sz w:val="32"/>
        </w:rPr>
        <w:t>for the</w:t>
      </w:r>
      <w:r w:rsidR="00DF51F9" w:rsidRPr="00BF064D">
        <w:rPr>
          <w:b/>
          <w:sz w:val="32"/>
        </w:rPr>
        <w:t xml:space="preserve"> </w:t>
      </w:r>
      <w:r w:rsidRPr="00BF064D">
        <w:rPr>
          <w:b/>
          <w:sz w:val="32"/>
        </w:rPr>
        <w:t>“</w:t>
      </w:r>
      <w:r w:rsidR="00D76992" w:rsidRPr="00BF064D">
        <w:rPr>
          <w:b/>
          <w:sz w:val="32"/>
        </w:rPr>
        <w:t>OVERALL</w:t>
      </w:r>
      <w:r w:rsidRPr="00BF064D">
        <w:rPr>
          <w:b/>
          <w:sz w:val="32"/>
        </w:rPr>
        <w:t>” FORM</w:t>
      </w:r>
    </w:p>
    <w:p w14:paraId="5D45B8D3" w14:textId="77777777" w:rsidR="004303E3" w:rsidRPr="00BF064D" w:rsidRDefault="004303E3" w:rsidP="004303E3">
      <w:pPr>
        <w:pStyle w:val="SpaceSingle"/>
      </w:pPr>
    </w:p>
    <w:p w14:paraId="56D06279" w14:textId="77777777" w:rsidR="004303E3" w:rsidRPr="00BF064D" w:rsidRDefault="004303E3" w:rsidP="004303E3">
      <w:pPr>
        <w:pStyle w:val="ListBullet"/>
      </w:pPr>
      <w:r w:rsidRPr="00BF064D">
        <w:rPr>
          <w:i/>
          <w:color w:val="31849B" w:themeColor="accent5" w:themeShade="BF"/>
        </w:rPr>
        <w:t>Only statements/comments go here; all other responses [</w:t>
      </w:r>
      <w:r w:rsidR="00AC3436" w:rsidRPr="00BF064D">
        <w:rPr>
          <w:i/>
          <w:color w:val="31849B" w:themeColor="accent5" w:themeShade="BF"/>
        </w:rPr>
        <w:t>i.e.,</w:t>
      </w:r>
      <w:r w:rsidRPr="00BF064D">
        <w:rPr>
          <w:i/>
          <w:color w:val="31849B" w:themeColor="accent5" w:themeShade="BF"/>
        </w:rPr>
        <w:t xml:space="preserve"> numbers and word responses] are to be placed in the Excel data grid</w:t>
      </w:r>
      <w:r w:rsidRPr="00BF064D">
        <w:t xml:space="preserve">. </w:t>
      </w:r>
    </w:p>
    <w:p w14:paraId="135EA469" w14:textId="77777777" w:rsidR="004303E3" w:rsidRPr="00BF064D" w:rsidRDefault="004303E3" w:rsidP="004303E3">
      <w:pPr>
        <w:pStyle w:val="ListBullet"/>
      </w:pPr>
      <w:r w:rsidRPr="00BF064D">
        <w:t xml:space="preserve">Each respondent gets their own document. If you have 15 respondents, you should have 15 documents. </w:t>
      </w:r>
    </w:p>
    <w:p w14:paraId="30D60B90" w14:textId="77777777" w:rsidR="004303E3" w:rsidRPr="00BF064D" w:rsidRDefault="004303E3" w:rsidP="004303E3">
      <w:pPr>
        <w:pStyle w:val="ListBullet"/>
      </w:pPr>
      <w:r w:rsidRPr="00BF064D">
        <w:t>It is best to type up respondent records as soon as possible after the interview for completeness and accuracy (ideally, the same day).</w:t>
      </w:r>
    </w:p>
    <w:p w14:paraId="1E866EBA" w14:textId="77777777" w:rsidR="004303E3" w:rsidRPr="00BF064D" w:rsidRDefault="004303E3" w:rsidP="004303E3">
      <w:pPr>
        <w:pStyle w:val="ListBullet"/>
      </w:pPr>
      <w:r w:rsidRPr="00BF064D">
        <w:t>When typing the respondent’s statements:</w:t>
      </w:r>
    </w:p>
    <w:p w14:paraId="2652A020" w14:textId="77777777" w:rsidR="004303E3" w:rsidRPr="00BF064D" w:rsidRDefault="004303E3" w:rsidP="00655D20">
      <w:pPr>
        <w:pStyle w:val="ListBullet2"/>
      </w:pPr>
      <w:r w:rsidRPr="00BF064D">
        <w:t>As best you can, try to write the statements just as the person spoke them, but make them fully-understandable by someone who wasn’t present at the interview.</w:t>
      </w:r>
      <w:r w:rsidR="00631615" w:rsidRPr="00BF064D">
        <w:t xml:space="preserve"> </w:t>
      </w:r>
      <w:r w:rsidRPr="00BF064D">
        <w:t>Judiciously add whatever words are needed.</w:t>
      </w:r>
    </w:p>
    <w:p w14:paraId="4AD5BB33" w14:textId="77777777" w:rsidR="004303E3" w:rsidRPr="00BF064D" w:rsidRDefault="004303E3" w:rsidP="003353A2">
      <w:pPr>
        <w:pStyle w:val="ListBullet2"/>
      </w:pPr>
      <w:r w:rsidRPr="00BF064D">
        <w:t xml:space="preserve">Write them so the reader will understand. Add things in parentheses as needed. </w:t>
      </w:r>
    </w:p>
    <w:p w14:paraId="047B69A0" w14:textId="77777777" w:rsidR="004303E3" w:rsidRPr="00BF064D" w:rsidRDefault="004303E3" w:rsidP="004303E3">
      <w:pPr>
        <w:pStyle w:val="ListBullet2"/>
      </w:pPr>
      <w:r w:rsidRPr="00BF064D">
        <w:t xml:space="preserve">Replace people’s names with their titles. </w:t>
      </w:r>
    </w:p>
    <w:p w14:paraId="0D8FC74A" w14:textId="77777777" w:rsidR="004303E3" w:rsidRPr="00BF064D" w:rsidRDefault="004303E3" w:rsidP="004303E3">
      <w:pPr>
        <w:pStyle w:val="ListBullet3"/>
      </w:pPr>
      <w:r w:rsidRPr="00BF064D">
        <w:t xml:space="preserve">For example: Change: “Rebeka won’t travel in the winter.” to “My wife won’t travel in the winter.” because the reader will have no idea who Rebeka is. Wife? Daughter? Colleague? </w:t>
      </w:r>
    </w:p>
    <w:p w14:paraId="5FDD2325" w14:textId="77777777" w:rsidR="004303E3" w:rsidRPr="00BF064D" w:rsidRDefault="004303E3" w:rsidP="004303E3">
      <w:pPr>
        <w:pStyle w:val="ListBullet2"/>
      </w:pPr>
      <w:r w:rsidRPr="00BF064D">
        <w:t>Sanitize the information if doing so would be appropriate for reasons of respect or security.</w:t>
      </w:r>
    </w:p>
    <w:p w14:paraId="419A244C" w14:textId="77777777" w:rsidR="008E472B" w:rsidRPr="00BF064D" w:rsidRDefault="008E472B" w:rsidP="00920AD2">
      <w:pPr>
        <w:pStyle w:val="ListBullet3"/>
      </w:pPr>
      <w:r w:rsidRPr="00BF064D">
        <w:t xml:space="preserve">For example: Change: “The Eberharts and the Thikas don’t want to work in places they can’t get out of.” to “Young families don’t want to work in places they can’t get out of.” </w:t>
      </w:r>
    </w:p>
    <w:p w14:paraId="516F59FD" w14:textId="77777777" w:rsidR="004303E3" w:rsidRPr="00BF064D" w:rsidRDefault="004303E3" w:rsidP="008E472B">
      <w:pPr>
        <w:pStyle w:val="ListBullet2"/>
      </w:pPr>
      <w:r w:rsidRPr="00BF064D">
        <w:t>Place statements in the record wherever they fit best.</w:t>
      </w:r>
    </w:p>
    <w:p w14:paraId="37DC2BB5" w14:textId="77777777" w:rsidR="004303E3" w:rsidRPr="00BF064D" w:rsidRDefault="004303E3" w:rsidP="004303E3">
      <w:pPr>
        <w:pStyle w:val="ListBullet3"/>
      </w:pPr>
      <w:r w:rsidRPr="00BF064D">
        <w:t xml:space="preserve">Often, people will mention something valuable, but unrelated to the question being asked. Place it with the question it logically fits with, or at the end, in the “Additional Material” section. </w:t>
      </w:r>
    </w:p>
    <w:p w14:paraId="14858EB5" w14:textId="77777777" w:rsidR="00920AD2" w:rsidRPr="00BF064D" w:rsidRDefault="00920AD2" w:rsidP="004303E3">
      <w:pPr>
        <w:pStyle w:val="ListBullet2"/>
      </w:pPr>
      <w:r w:rsidRPr="00BF064D">
        <w:t>For Q15 (Trips).</w:t>
      </w:r>
    </w:p>
    <w:p w14:paraId="62C061F6" w14:textId="77777777" w:rsidR="00920AD2" w:rsidRPr="00BF064D" w:rsidRDefault="00920AD2" w:rsidP="00920AD2">
      <w:pPr>
        <w:pStyle w:val="ListBullet3"/>
      </w:pPr>
      <w:r w:rsidRPr="00BF064D">
        <w:t xml:space="preserve">Place any </w:t>
      </w:r>
      <w:r w:rsidR="00AF39F7" w:rsidRPr="00BF064D">
        <w:rPr>
          <w:u w:val="single"/>
        </w:rPr>
        <w:t>general</w:t>
      </w:r>
      <w:r w:rsidR="00AF39F7" w:rsidRPr="00BF064D">
        <w:t xml:space="preserve"> </w:t>
      </w:r>
      <w:r w:rsidRPr="00BF064D">
        <w:t xml:space="preserve">statements </w:t>
      </w:r>
      <w:r w:rsidR="00AF39F7" w:rsidRPr="00BF064D">
        <w:t xml:space="preserve">about travel </w:t>
      </w:r>
      <w:r w:rsidRPr="00BF064D">
        <w:t>in the respondent record under Q15, using the standard code (</w:t>
      </w:r>
      <w:r w:rsidR="00AC3436" w:rsidRPr="00BF064D">
        <w:t>e.g.,</w:t>
      </w:r>
      <w:r w:rsidRPr="00BF064D">
        <w:t xml:space="preserve"> 009WN).</w:t>
      </w:r>
    </w:p>
    <w:p w14:paraId="097AFAA7" w14:textId="77777777" w:rsidR="00AF39F7" w:rsidRPr="00BF064D" w:rsidRDefault="00AF39F7" w:rsidP="00920AD2">
      <w:pPr>
        <w:pStyle w:val="ListBullet3"/>
      </w:pPr>
      <w:r w:rsidRPr="00BF064D">
        <w:t xml:space="preserve">Place any statements pertaining to </w:t>
      </w:r>
      <w:r w:rsidRPr="00BF064D">
        <w:rPr>
          <w:u w:val="single"/>
        </w:rPr>
        <w:t>specific trips</w:t>
      </w:r>
      <w:r w:rsidRPr="00BF064D">
        <w:t xml:space="preserve"> in the respondent record</w:t>
      </w:r>
      <w:r w:rsidR="007137E1" w:rsidRPr="00BF064D">
        <w:t xml:space="preserve"> under Q15, but add the trip suffix to the code (e.g., 009WNb). </w:t>
      </w:r>
    </w:p>
    <w:p w14:paraId="4DEE9BCE" w14:textId="77777777" w:rsidR="00920AD2" w:rsidRPr="00BF064D" w:rsidRDefault="00920AD2" w:rsidP="00920AD2">
      <w:pPr>
        <w:pStyle w:val="ListBullet3"/>
      </w:pPr>
      <w:r w:rsidRPr="00BF064D">
        <w:t>Th</w:t>
      </w:r>
      <w:r w:rsidR="00631615" w:rsidRPr="00BF064D">
        <w:t>e</w:t>
      </w:r>
      <w:r w:rsidRPr="00BF064D">
        <w:t xml:space="preserve">se statements will </w:t>
      </w:r>
      <w:r w:rsidR="00C73B9C" w:rsidRPr="00BF064D">
        <w:t xml:space="preserve">most-likely </w:t>
      </w:r>
      <w:r w:rsidRPr="00BF064D">
        <w:t>be categorized (</w:t>
      </w:r>
      <w:r w:rsidR="00AC3436" w:rsidRPr="00BF064D">
        <w:t>e.g.,</w:t>
      </w:r>
      <w:r w:rsidRPr="00BF064D">
        <w:t xml:space="preserve"> by time, health, energy, safety, and security) when the statements are aggregated.</w:t>
      </w:r>
    </w:p>
    <w:p w14:paraId="55DBFE15" w14:textId="77777777" w:rsidR="004303E3" w:rsidRPr="00BF064D" w:rsidRDefault="004303E3" w:rsidP="004303E3">
      <w:pPr>
        <w:pStyle w:val="ListBullet2"/>
      </w:pPr>
      <w:r w:rsidRPr="00BF064D">
        <w:t>For units, put both metric and English units. For example: “You can only take 200 kgs (440 lbs) in the vehicle.”</w:t>
      </w:r>
    </w:p>
    <w:p w14:paraId="73AF5A12" w14:textId="77777777" w:rsidR="004303E3" w:rsidRPr="00BF064D" w:rsidRDefault="004303E3" w:rsidP="004303E3">
      <w:pPr>
        <w:pStyle w:val="ListBullet2"/>
      </w:pPr>
      <w:r w:rsidRPr="00BF064D">
        <w:t>Use numerals for lengths of time (</w:t>
      </w:r>
      <w:r w:rsidR="00AC3436" w:rsidRPr="00BF064D">
        <w:t>e.g.,</w:t>
      </w:r>
      <w:r w:rsidRPr="00BF064D">
        <w:t xml:space="preserve"> 6 days vs. six days).</w:t>
      </w:r>
    </w:p>
    <w:p w14:paraId="291F5AB4" w14:textId="77777777" w:rsidR="004303E3" w:rsidRPr="00BF064D" w:rsidRDefault="004303E3" w:rsidP="00631615">
      <w:pPr>
        <w:pStyle w:val="ListBullet2"/>
      </w:pPr>
      <w:r w:rsidRPr="00BF064D">
        <w:t>Remember to put the interview code (</w:t>
      </w:r>
      <w:r w:rsidR="00AC3436" w:rsidRPr="00BF064D">
        <w:t>e.g.,</w:t>
      </w:r>
      <w:r w:rsidRPr="00BF064D">
        <w:t xml:space="preserve"> 009WN) after each statement so you can keep track of “who-said-what.”</w:t>
      </w:r>
    </w:p>
    <w:p w14:paraId="32E7701A" w14:textId="77777777" w:rsidR="00F661DB" w:rsidRPr="00BF064D" w:rsidRDefault="00F661DB" w:rsidP="00F661DB">
      <w:pPr>
        <w:pStyle w:val="ListBullet2"/>
        <w:numPr>
          <w:ilvl w:val="0"/>
          <w:numId w:val="0"/>
        </w:numPr>
        <w:ind w:left="1080" w:hanging="360"/>
      </w:pPr>
    </w:p>
    <w:p w14:paraId="73C45E93" w14:textId="77777777" w:rsidR="00F661DB" w:rsidRPr="00BF064D" w:rsidRDefault="00F661DB" w:rsidP="00F661DB">
      <w:pPr>
        <w:pStyle w:val="ListBullet2"/>
        <w:numPr>
          <w:ilvl w:val="0"/>
          <w:numId w:val="0"/>
        </w:numPr>
        <w:ind w:left="1080" w:hanging="360"/>
      </w:pPr>
    </w:p>
    <w:p w14:paraId="4F6D1208" w14:textId="77777777" w:rsidR="000D07D3" w:rsidRPr="00BF064D" w:rsidRDefault="000D07D3" w:rsidP="000D07D3">
      <w:r w:rsidRPr="00BF064D">
        <w:t>**************************************************</w:t>
      </w:r>
    </w:p>
    <w:p w14:paraId="265994A6" w14:textId="77777777" w:rsidR="004303E3" w:rsidRPr="00BF064D" w:rsidRDefault="004303E3" w:rsidP="004303E3">
      <w:pPr>
        <w:pStyle w:val="Heading4"/>
      </w:pPr>
      <w:r w:rsidRPr="00BF064D">
        <w:lastRenderedPageBreak/>
        <w:t>EXAMPLE RESPONDENT RECORD</w:t>
      </w:r>
    </w:p>
    <w:p w14:paraId="55A872AE" w14:textId="77777777" w:rsidR="001202C2" w:rsidRPr="00BF064D" w:rsidRDefault="004303E3" w:rsidP="001202C2">
      <w:pPr>
        <w:pStyle w:val="ListBullet"/>
      </w:pPr>
      <w:r w:rsidRPr="00BF064D">
        <w:t xml:space="preserve">Below is an example respondent record for the </w:t>
      </w:r>
      <w:r w:rsidR="001202C2" w:rsidRPr="00BF064D">
        <w:t>Overall</w:t>
      </w:r>
      <w:r w:rsidRPr="00BF064D">
        <w:t xml:space="preserve"> survey form. </w:t>
      </w:r>
      <w:r w:rsidR="001202C2" w:rsidRPr="00BF064D">
        <w:t xml:space="preserve">It contains the statements from interview 009WN, Thomas Great Hawk, from a fictitious GMA called </w:t>
      </w:r>
      <w:r w:rsidR="001202C2" w:rsidRPr="00BF064D">
        <w:rPr>
          <w:i/>
          <w:color w:val="660066"/>
        </w:rPr>
        <w:t>Wiconia</w:t>
      </w:r>
      <w:r w:rsidR="001202C2" w:rsidRPr="00BF064D">
        <w:t>. Wiconia is a combination of road and trail transportation contexts.</w:t>
      </w:r>
    </w:p>
    <w:p w14:paraId="3A4456E7" w14:textId="77777777" w:rsidR="00E95A76" w:rsidRPr="00BF064D" w:rsidRDefault="00E95A76" w:rsidP="00AA6099"/>
    <w:p w14:paraId="6AC69FA7" w14:textId="77777777" w:rsidR="001202C2" w:rsidRPr="00BF064D" w:rsidRDefault="001202C2" w:rsidP="00AA6099"/>
    <w:p w14:paraId="60E7AB4C" w14:textId="77777777" w:rsidR="004303E3" w:rsidRPr="00BF064D" w:rsidRDefault="004303E3" w:rsidP="004303E3">
      <w:r w:rsidRPr="00BF064D">
        <w:t xml:space="preserve">Survey:  009WN </w:t>
      </w:r>
    </w:p>
    <w:p w14:paraId="32A37686" w14:textId="77777777" w:rsidR="004303E3" w:rsidRPr="00BF064D" w:rsidRDefault="004303E3" w:rsidP="004303E3">
      <w:r w:rsidRPr="00BF064D">
        <w:t>Date:  4 Feb 22</w:t>
      </w:r>
    </w:p>
    <w:p w14:paraId="4406CC72" w14:textId="77777777" w:rsidR="004303E3" w:rsidRPr="00BF064D" w:rsidRDefault="004303E3" w:rsidP="004303E3">
      <w:r w:rsidRPr="00BF064D">
        <w:t>Name:  Thomas Great Hawk</w:t>
      </w:r>
    </w:p>
    <w:p w14:paraId="53DDFC1E" w14:textId="77777777" w:rsidR="004303E3" w:rsidRPr="00BF064D" w:rsidRDefault="004303E3" w:rsidP="004303E3">
      <w:r w:rsidRPr="00BF064D">
        <w:t>M or F:  M</w:t>
      </w:r>
    </w:p>
    <w:p w14:paraId="061DE86A" w14:textId="77777777" w:rsidR="004303E3" w:rsidRPr="00BF064D" w:rsidRDefault="004303E3" w:rsidP="004303E3">
      <w:r w:rsidRPr="00BF064D">
        <w:t>Nationality:  Wiconian</w:t>
      </w:r>
    </w:p>
    <w:p w14:paraId="4469D1FF" w14:textId="77777777" w:rsidR="004303E3" w:rsidRPr="00BF064D" w:rsidRDefault="004303E3" w:rsidP="004303E3">
      <w:r w:rsidRPr="00BF064D">
        <w:t>N or X:  N</w:t>
      </w:r>
    </w:p>
    <w:p w14:paraId="2AA9F2EA" w14:textId="77777777" w:rsidR="004303E3" w:rsidRPr="00BF064D" w:rsidRDefault="004303E3" w:rsidP="004303E3">
      <w:r w:rsidRPr="00BF064D">
        <w:t>Org:  WCP – Wiconia Church Planters</w:t>
      </w:r>
    </w:p>
    <w:p w14:paraId="54D8B53A" w14:textId="77777777" w:rsidR="004303E3" w:rsidRPr="00BF064D" w:rsidRDefault="004303E3" w:rsidP="004303E3">
      <w:r w:rsidRPr="00BF064D">
        <w:t>Job: Assistant Director for Operations</w:t>
      </w:r>
    </w:p>
    <w:p w14:paraId="18AD5115" w14:textId="77777777" w:rsidR="004303E3" w:rsidRPr="00BF064D" w:rsidRDefault="004303E3" w:rsidP="004303E3">
      <w:pPr>
        <w:pStyle w:val="SpaceHalf"/>
      </w:pPr>
    </w:p>
    <w:p w14:paraId="4C0C5264" w14:textId="77777777" w:rsidR="004303E3" w:rsidRPr="00BF064D" w:rsidRDefault="004303E3" w:rsidP="004303E3"/>
    <w:p w14:paraId="0FC1B646" w14:textId="78474A0A" w:rsidR="00536D00" w:rsidRPr="00BF064D" w:rsidRDefault="00536D00" w:rsidP="004303E3">
      <w:r w:rsidRPr="00BF064D">
        <w:t>1. Future work locations.</w:t>
      </w:r>
      <w:r w:rsidR="00E74527" w:rsidRPr="00BF064D">
        <w:t xml:space="preserve">  </w:t>
      </w:r>
    </w:p>
    <w:p w14:paraId="157A5D25" w14:textId="77777777" w:rsidR="00536D00" w:rsidRPr="00BF064D" w:rsidRDefault="00536D00" w:rsidP="004303E3"/>
    <w:p w14:paraId="12541362" w14:textId="77777777" w:rsidR="008D42F8" w:rsidRPr="00BF064D" w:rsidRDefault="008D42F8" w:rsidP="008D42F8">
      <w:r w:rsidRPr="00BF064D">
        <w:t>Location or area: Waupun Village</w:t>
      </w:r>
    </w:p>
    <w:p w14:paraId="3E786042" w14:textId="77777777" w:rsidR="008D42F8" w:rsidRPr="00BF064D" w:rsidRDefault="008D42F8" w:rsidP="008D42F8">
      <w:r w:rsidRPr="00BF064D">
        <w:t>When plan to start: Maybe 2025</w:t>
      </w:r>
    </w:p>
    <w:p w14:paraId="2B118CA9" w14:textId="77777777" w:rsidR="008D42F8" w:rsidRPr="00BF064D" w:rsidRDefault="008D42F8" w:rsidP="008D42F8">
      <w:r w:rsidRPr="00BF064D">
        <w:t>Hardness: Not Hard</w:t>
      </w:r>
    </w:p>
    <w:p w14:paraId="5B4DEA36" w14:textId="77777777" w:rsidR="008D42F8" w:rsidRPr="00BF064D" w:rsidRDefault="008D42F8" w:rsidP="008D42F8">
      <w:r w:rsidRPr="00BF064D">
        <w:t>Notes: We’ll start with evangelism. (009WN</w:t>
      </w:r>
      <w:r w:rsidR="00975DAC" w:rsidRPr="00BF064D">
        <w:t>a</w:t>
      </w:r>
      <w:r w:rsidRPr="00BF064D">
        <w:t>)</w:t>
      </w:r>
    </w:p>
    <w:p w14:paraId="571F0A02" w14:textId="77777777" w:rsidR="008D42F8" w:rsidRPr="00BF064D" w:rsidRDefault="008D42F8" w:rsidP="008D42F8"/>
    <w:p w14:paraId="5CCFDA3F" w14:textId="77777777" w:rsidR="008D42F8" w:rsidRPr="00BF064D" w:rsidRDefault="008D42F8" w:rsidP="008D42F8"/>
    <w:p w14:paraId="2CF495D4" w14:textId="77777777" w:rsidR="008D42F8" w:rsidRPr="00BF064D" w:rsidRDefault="008D42F8" w:rsidP="008D42F8">
      <w:r w:rsidRPr="00BF064D">
        <w:t>Location or area: Kaukauna Town</w:t>
      </w:r>
    </w:p>
    <w:p w14:paraId="3E24B1EB" w14:textId="77777777" w:rsidR="008D42F8" w:rsidRPr="00BF064D" w:rsidRDefault="008D42F8" w:rsidP="008D42F8">
      <w:r w:rsidRPr="00BF064D">
        <w:t>When plan to start: Maybe 2023</w:t>
      </w:r>
    </w:p>
    <w:p w14:paraId="20CA5E4A" w14:textId="77777777" w:rsidR="008D42F8" w:rsidRPr="00BF064D" w:rsidRDefault="008D42F8" w:rsidP="008D42F8">
      <w:r w:rsidRPr="00BF064D">
        <w:t>Hardness: Not Hard</w:t>
      </w:r>
    </w:p>
    <w:p w14:paraId="0E8FEF2A" w14:textId="77777777" w:rsidR="008D42F8" w:rsidRPr="00BF064D" w:rsidRDefault="008D42F8" w:rsidP="008D42F8">
      <w:r w:rsidRPr="00BF064D">
        <w:t>Notes: Expats can work there. (009WN</w:t>
      </w:r>
      <w:r w:rsidR="00975DAC" w:rsidRPr="00BF064D">
        <w:t>b</w:t>
      </w:r>
      <w:r w:rsidRPr="00BF064D">
        <w:t>)</w:t>
      </w:r>
    </w:p>
    <w:p w14:paraId="42D6CD2A" w14:textId="77777777" w:rsidR="008D42F8" w:rsidRPr="00BF064D" w:rsidRDefault="008D42F8" w:rsidP="008D42F8"/>
    <w:p w14:paraId="458992DC" w14:textId="77777777" w:rsidR="008D42F8" w:rsidRPr="00BF064D" w:rsidRDefault="008D42F8" w:rsidP="008D42F8"/>
    <w:p w14:paraId="49D3CA27" w14:textId="77777777" w:rsidR="008D42F8" w:rsidRPr="00BF064D" w:rsidRDefault="008D42F8" w:rsidP="008D42F8">
      <w:r w:rsidRPr="00BF064D">
        <w:t>Location or area: Wauwatosa Town</w:t>
      </w:r>
    </w:p>
    <w:p w14:paraId="5CFF17E7" w14:textId="77777777" w:rsidR="008D42F8" w:rsidRPr="00BF064D" w:rsidRDefault="008D42F8" w:rsidP="008D42F8">
      <w:r w:rsidRPr="00BF064D">
        <w:t>When plan to start: Maybe 2027</w:t>
      </w:r>
    </w:p>
    <w:p w14:paraId="4144DBAC" w14:textId="77777777" w:rsidR="008D42F8" w:rsidRPr="00BF064D" w:rsidRDefault="008D42F8" w:rsidP="008D42F8">
      <w:r w:rsidRPr="00BF064D">
        <w:t>Hardness: Very Hard</w:t>
      </w:r>
    </w:p>
    <w:p w14:paraId="09AC3EC3" w14:textId="77777777" w:rsidR="008D42F8" w:rsidRPr="00BF064D" w:rsidRDefault="008D42F8" w:rsidP="008D42F8">
      <w:r w:rsidRPr="00BF064D">
        <w:t>Notes: To be led by nationals due to security considerations. (009WN</w:t>
      </w:r>
      <w:r w:rsidR="00975DAC" w:rsidRPr="00BF064D">
        <w:t>c</w:t>
      </w:r>
      <w:r w:rsidRPr="00BF064D">
        <w:t>)</w:t>
      </w:r>
    </w:p>
    <w:p w14:paraId="2FF07A2F" w14:textId="77777777" w:rsidR="008D42F8" w:rsidRPr="00BF064D" w:rsidRDefault="008D42F8" w:rsidP="008D42F8"/>
    <w:p w14:paraId="378C3185" w14:textId="77777777" w:rsidR="008D42F8" w:rsidRPr="00BF064D" w:rsidRDefault="008D42F8" w:rsidP="008D42F8"/>
    <w:p w14:paraId="185489FE" w14:textId="77777777" w:rsidR="008D42F8" w:rsidRPr="00BF064D" w:rsidRDefault="008D42F8" w:rsidP="008D42F8">
      <w:r w:rsidRPr="00BF064D">
        <w:t>Location or area: Mukwonago Village</w:t>
      </w:r>
    </w:p>
    <w:p w14:paraId="7E3EA478" w14:textId="77777777" w:rsidR="008D42F8" w:rsidRPr="00BF064D" w:rsidRDefault="008D42F8" w:rsidP="008D42F8">
      <w:r w:rsidRPr="00BF064D">
        <w:t>When plan to start: Late 2022</w:t>
      </w:r>
    </w:p>
    <w:p w14:paraId="44388F92" w14:textId="77777777" w:rsidR="008D42F8" w:rsidRPr="00BF064D" w:rsidRDefault="008D42F8" w:rsidP="008D42F8">
      <w:r w:rsidRPr="00BF064D">
        <w:t>Hardness: Very Hard</w:t>
      </w:r>
    </w:p>
    <w:p w14:paraId="48E8B72B" w14:textId="77777777" w:rsidR="008D42F8" w:rsidRPr="00BF064D" w:rsidRDefault="008D42F8" w:rsidP="008D42F8">
      <w:r w:rsidRPr="00BF064D">
        <w:t>Notes: To be national-led. (009WN</w:t>
      </w:r>
      <w:r w:rsidR="00975DAC" w:rsidRPr="00BF064D">
        <w:t>d</w:t>
      </w:r>
      <w:r w:rsidRPr="00BF064D">
        <w:t>)</w:t>
      </w:r>
    </w:p>
    <w:p w14:paraId="22C7D260" w14:textId="77777777" w:rsidR="008D42F8" w:rsidRPr="00BF064D" w:rsidRDefault="008D42F8" w:rsidP="008D42F8"/>
    <w:p w14:paraId="66DE79F9" w14:textId="77777777" w:rsidR="008D42F8" w:rsidRPr="00BF064D" w:rsidRDefault="008D42F8" w:rsidP="008D42F8">
      <w:r w:rsidRPr="00BF064D">
        <w:t>*******************</w:t>
      </w:r>
    </w:p>
    <w:p w14:paraId="7FFA4222" w14:textId="77777777" w:rsidR="008D42F8" w:rsidRPr="00BF064D" w:rsidRDefault="008D42F8" w:rsidP="008D42F8"/>
    <w:p w14:paraId="3EC81C25" w14:textId="77777777" w:rsidR="008D42F8" w:rsidRPr="00BF064D" w:rsidRDefault="008D42F8" w:rsidP="008D42F8">
      <w:pPr>
        <w:pStyle w:val="SpaceSingle"/>
      </w:pPr>
      <w:r w:rsidRPr="00BF064D">
        <w:t>2a. Nationals traveling.</w:t>
      </w:r>
    </w:p>
    <w:p w14:paraId="1DEC92C8" w14:textId="77777777" w:rsidR="008D42F8" w:rsidRPr="00BF064D" w:rsidRDefault="008D42F8" w:rsidP="008D42F8">
      <w:pPr>
        <w:pStyle w:val="ListBullet2"/>
      </w:pPr>
      <w:r w:rsidRPr="00BF064D">
        <w:t>We’re hoping to recruit more nationals. (009WN)</w:t>
      </w:r>
    </w:p>
    <w:p w14:paraId="17C7C63F" w14:textId="77777777" w:rsidR="008D42F8" w:rsidRPr="00BF064D" w:rsidRDefault="008D42F8" w:rsidP="008D42F8">
      <w:pPr>
        <w:pStyle w:val="ListBullet2"/>
        <w:numPr>
          <w:ilvl w:val="0"/>
          <w:numId w:val="0"/>
        </w:numPr>
        <w:ind w:left="1080"/>
      </w:pPr>
    </w:p>
    <w:p w14:paraId="660D0C37" w14:textId="77777777" w:rsidR="008D42F8" w:rsidRPr="00BF064D" w:rsidRDefault="008D42F8" w:rsidP="008D42F8">
      <w:pPr>
        <w:pStyle w:val="SpaceSingle"/>
      </w:pPr>
    </w:p>
    <w:p w14:paraId="1D9A9610" w14:textId="77777777" w:rsidR="008D42F8" w:rsidRPr="00BF064D" w:rsidRDefault="008D42F8" w:rsidP="008D42F8">
      <w:pPr>
        <w:pStyle w:val="SpaceSingle"/>
      </w:pPr>
      <w:r w:rsidRPr="00BF064D">
        <w:t>2b. Expatriates traveling.</w:t>
      </w:r>
    </w:p>
    <w:p w14:paraId="4E7BB5DC" w14:textId="77777777" w:rsidR="008D42F8" w:rsidRPr="00BF064D" w:rsidRDefault="008D42F8" w:rsidP="008D42F8">
      <w:pPr>
        <w:pStyle w:val="SpaceSingle"/>
      </w:pPr>
    </w:p>
    <w:p w14:paraId="7AFC8EC9" w14:textId="77777777" w:rsidR="008D42F8" w:rsidRPr="00BF064D" w:rsidRDefault="008D42F8" w:rsidP="008D42F8"/>
    <w:p w14:paraId="45FEBB5E" w14:textId="77777777" w:rsidR="008D42F8" w:rsidRPr="00BF064D" w:rsidRDefault="008D42F8" w:rsidP="008D42F8">
      <w:r w:rsidRPr="00BF064D">
        <w:lastRenderedPageBreak/>
        <w:t>3. Cultural functionality.</w:t>
      </w:r>
    </w:p>
    <w:p w14:paraId="5866D2D9" w14:textId="77777777" w:rsidR="008D42F8" w:rsidRPr="00BF064D" w:rsidRDefault="008D42F8" w:rsidP="008D42F8">
      <w:pPr>
        <w:pStyle w:val="ListBullet2"/>
      </w:pPr>
      <w:r w:rsidRPr="00BF064D">
        <w:t>The expats have trouble with the language. It comes more-easily to some than to others. (009WN)</w:t>
      </w:r>
    </w:p>
    <w:p w14:paraId="7BB3B688" w14:textId="77777777" w:rsidR="008D42F8" w:rsidRPr="00BF064D" w:rsidRDefault="008D42F8" w:rsidP="008D42F8"/>
    <w:p w14:paraId="386E683B" w14:textId="77777777" w:rsidR="008D42F8" w:rsidRPr="00BF064D" w:rsidRDefault="008D42F8" w:rsidP="008D42F8"/>
    <w:p w14:paraId="7EA17DC4" w14:textId="77777777" w:rsidR="008D42F8" w:rsidRPr="00BF064D" w:rsidRDefault="008D42F8" w:rsidP="008D42F8">
      <w:r w:rsidRPr="00BF064D">
        <w:t>4a. Women travelers.</w:t>
      </w:r>
    </w:p>
    <w:p w14:paraId="1462BC58" w14:textId="77777777" w:rsidR="008D42F8" w:rsidRPr="00BF064D" w:rsidRDefault="008D42F8" w:rsidP="008D42F8">
      <w:pPr>
        <w:pStyle w:val="ListBullet2"/>
      </w:pPr>
      <w:r w:rsidRPr="00BF064D">
        <w:t>Travel for women is a problem in this country. Men harass them, steal from them, and assault them. (009WN)</w:t>
      </w:r>
    </w:p>
    <w:p w14:paraId="2AE0446D" w14:textId="77777777" w:rsidR="008D42F8" w:rsidRPr="00BF064D" w:rsidRDefault="008D42F8" w:rsidP="008D42F8">
      <w:pPr>
        <w:pStyle w:val="ListBullet2"/>
        <w:numPr>
          <w:ilvl w:val="0"/>
          <w:numId w:val="0"/>
        </w:numPr>
        <w:ind w:left="1080"/>
      </w:pPr>
    </w:p>
    <w:p w14:paraId="78ADD5DF" w14:textId="77777777" w:rsidR="008D42F8" w:rsidRPr="00BF064D" w:rsidRDefault="008D42F8" w:rsidP="008D42F8">
      <w:pPr>
        <w:pStyle w:val="ListBullet2"/>
        <w:numPr>
          <w:ilvl w:val="0"/>
          <w:numId w:val="0"/>
        </w:numPr>
        <w:ind w:left="1080"/>
      </w:pPr>
    </w:p>
    <w:p w14:paraId="3FF2C8C5" w14:textId="77777777" w:rsidR="008D42F8" w:rsidRPr="00BF064D" w:rsidRDefault="008D42F8" w:rsidP="008D42F8">
      <w:r w:rsidRPr="00BF064D">
        <w:t>4b. Men travelers.</w:t>
      </w:r>
    </w:p>
    <w:p w14:paraId="600CF1AD" w14:textId="77777777" w:rsidR="008D42F8" w:rsidRPr="00BF064D" w:rsidRDefault="008D42F8" w:rsidP="008D42F8"/>
    <w:p w14:paraId="6BA057F5" w14:textId="77777777" w:rsidR="008D42F8" w:rsidRPr="00BF064D" w:rsidRDefault="008D42F8" w:rsidP="008D42F8"/>
    <w:p w14:paraId="015B313E" w14:textId="77777777" w:rsidR="008D42F8" w:rsidRPr="00BF064D" w:rsidRDefault="008D42F8" w:rsidP="008D42F8">
      <w:r w:rsidRPr="00BF064D">
        <w:t xml:space="preserve">5. Women traveling </w:t>
      </w:r>
      <w:r w:rsidRPr="00BF064D">
        <w:rPr>
          <w:u w:val="single"/>
        </w:rPr>
        <w:t>un</w:t>
      </w:r>
      <w:r w:rsidRPr="00BF064D">
        <w:t>accompanied.</w:t>
      </w:r>
    </w:p>
    <w:p w14:paraId="227CC5E8" w14:textId="77777777" w:rsidR="008D42F8" w:rsidRPr="00BF064D" w:rsidRDefault="008D42F8" w:rsidP="008D42F8">
      <w:pPr>
        <w:pStyle w:val="ListBullet2"/>
      </w:pPr>
      <w:r w:rsidRPr="00BF064D">
        <w:t>With so many women in the work, this is a big concern of mine. (009WN)</w:t>
      </w:r>
    </w:p>
    <w:p w14:paraId="27C11978" w14:textId="77777777" w:rsidR="008D42F8" w:rsidRPr="00BF064D" w:rsidRDefault="008D42F8" w:rsidP="008D42F8">
      <w:pPr>
        <w:pStyle w:val="ListBullet2"/>
      </w:pPr>
      <w:r w:rsidRPr="00BF064D">
        <w:t>Women will not work here if they don’t feel safe and secure. (009WN)</w:t>
      </w:r>
    </w:p>
    <w:p w14:paraId="35FADAD0" w14:textId="77777777" w:rsidR="008D42F8" w:rsidRPr="00BF064D" w:rsidRDefault="008D42F8" w:rsidP="008D42F8"/>
    <w:p w14:paraId="73A920F5" w14:textId="77777777" w:rsidR="008D42F8" w:rsidRPr="00BF064D" w:rsidRDefault="008D42F8" w:rsidP="008D42F8"/>
    <w:p w14:paraId="3A6252C9" w14:textId="77777777" w:rsidR="008D42F8" w:rsidRPr="00BF064D" w:rsidRDefault="008D42F8" w:rsidP="008D42F8">
      <w:r w:rsidRPr="00BF064D">
        <w:t>6. Ages of the adult travelers.</w:t>
      </w:r>
    </w:p>
    <w:p w14:paraId="690EC58E" w14:textId="77777777" w:rsidR="008D42F8" w:rsidRPr="00BF064D" w:rsidRDefault="008D42F8" w:rsidP="008D42F8">
      <w:pPr>
        <w:pStyle w:val="ListBullet2"/>
      </w:pPr>
      <w:r w:rsidRPr="00BF064D">
        <w:t>We’re fortunate to have a relatively-young team. There are less problems: medical, family, things back home. (009WN)</w:t>
      </w:r>
    </w:p>
    <w:p w14:paraId="76BDBEEF" w14:textId="77777777" w:rsidR="008D42F8" w:rsidRPr="00BF064D" w:rsidRDefault="008D42F8" w:rsidP="008D42F8"/>
    <w:p w14:paraId="6852DBAC" w14:textId="77777777" w:rsidR="008D42F8" w:rsidRPr="00BF064D" w:rsidRDefault="008D42F8" w:rsidP="008D42F8"/>
    <w:p w14:paraId="4DC23145" w14:textId="77777777" w:rsidR="008D42F8" w:rsidRPr="00BF064D" w:rsidRDefault="008D42F8" w:rsidP="008D42F8">
      <w:r w:rsidRPr="00BF064D">
        <w:t>7. Personal ability.</w:t>
      </w:r>
    </w:p>
    <w:p w14:paraId="2DE91177" w14:textId="77777777" w:rsidR="008D42F8" w:rsidRPr="00BF064D" w:rsidRDefault="008D42F8" w:rsidP="008D42F8">
      <w:pPr>
        <w:pStyle w:val="ListBullet2"/>
      </w:pPr>
      <w:r w:rsidRPr="00BF064D">
        <w:t>They need it in this country. The road and trails are harsh. (009WN)</w:t>
      </w:r>
    </w:p>
    <w:p w14:paraId="614FBD33" w14:textId="77777777" w:rsidR="008D42F8" w:rsidRPr="00BF064D" w:rsidRDefault="008D42F8" w:rsidP="008D42F8">
      <w:pPr>
        <w:pStyle w:val="ListBullet2"/>
      </w:pPr>
      <w:r w:rsidRPr="00BF064D">
        <w:t>Travel takes it out of people’s minds. We’ve had several go home. (009WN)</w:t>
      </w:r>
    </w:p>
    <w:p w14:paraId="4B1A257E" w14:textId="77777777" w:rsidR="008D42F8" w:rsidRPr="00BF064D" w:rsidRDefault="008D42F8" w:rsidP="008D42F8"/>
    <w:p w14:paraId="451D360E" w14:textId="77777777" w:rsidR="008D42F8" w:rsidRPr="00BF064D" w:rsidRDefault="008D42F8" w:rsidP="008D42F8"/>
    <w:p w14:paraId="0CAF846A" w14:textId="77777777" w:rsidR="008D42F8" w:rsidRPr="00BF064D" w:rsidRDefault="008D42F8" w:rsidP="008D42F8">
      <w:r w:rsidRPr="00BF064D">
        <w:t>8a. Total number of children traveling.</w:t>
      </w:r>
    </w:p>
    <w:p w14:paraId="44779B5E" w14:textId="77777777" w:rsidR="008D42F8" w:rsidRPr="00BF064D" w:rsidRDefault="008D42F8" w:rsidP="008D42F8"/>
    <w:p w14:paraId="3B903C37" w14:textId="77777777" w:rsidR="008D42F8" w:rsidRPr="00BF064D" w:rsidRDefault="008D42F8" w:rsidP="008D42F8"/>
    <w:p w14:paraId="2762E65E" w14:textId="77777777" w:rsidR="009C5628" w:rsidRPr="00BF064D" w:rsidRDefault="009C5628" w:rsidP="008D42F8"/>
    <w:p w14:paraId="182C7C91" w14:textId="77777777" w:rsidR="008D42F8" w:rsidRPr="00BF064D" w:rsidRDefault="008D42F8" w:rsidP="008D42F8">
      <w:r w:rsidRPr="00BF064D">
        <w:t xml:space="preserve">8b. Children traveling to boarding school. </w:t>
      </w:r>
    </w:p>
    <w:p w14:paraId="7DB38709" w14:textId="77777777" w:rsidR="008D42F8" w:rsidRPr="00BF064D" w:rsidRDefault="008D42F8" w:rsidP="008D42F8">
      <w:pPr>
        <w:pStyle w:val="ListBullet2"/>
      </w:pPr>
      <w:r w:rsidRPr="00BF064D">
        <w:t>It varies from year-to-year. (009WN)</w:t>
      </w:r>
    </w:p>
    <w:p w14:paraId="6B506598" w14:textId="77777777" w:rsidR="008D42F8" w:rsidRPr="00BF064D" w:rsidRDefault="008D42F8" w:rsidP="008D42F8">
      <w:pPr>
        <w:pStyle w:val="ListBullet2"/>
      </w:pPr>
      <w:r w:rsidRPr="00BF064D">
        <w:t>It’s the expat kids that go to boarding school. (009WN)</w:t>
      </w:r>
    </w:p>
    <w:p w14:paraId="065665D8" w14:textId="77777777" w:rsidR="008D42F8" w:rsidRPr="00BF064D" w:rsidRDefault="008D42F8" w:rsidP="008D42F8"/>
    <w:p w14:paraId="3B8DB90E" w14:textId="77777777" w:rsidR="008D42F8" w:rsidRPr="00BF064D" w:rsidRDefault="008D42F8" w:rsidP="008D42F8"/>
    <w:p w14:paraId="470120A8" w14:textId="77777777" w:rsidR="008D42F8" w:rsidRPr="00BF064D" w:rsidRDefault="008D42F8" w:rsidP="008D42F8">
      <w:pPr>
        <w:pStyle w:val="SpaceSingle"/>
      </w:pPr>
      <w:r w:rsidRPr="00BF064D">
        <w:t>9. Units traveling with children under age 12.</w:t>
      </w:r>
    </w:p>
    <w:p w14:paraId="114EAD51" w14:textId="77777777" w:rsidR="008D42F8" w:rsidRPr="00BF064D" w:rsidRDefault="008D42F8" w:rsidP="008D42F8">
      <w:pPr>
        <w:pStyle w:val="ListBullet2"/>
      </w:pPr>
      <w:r w:rsidRPr="00BF064D">
        <w:t>The families with the young ones have the most difficulty. Feeding them while traveling. Having to carry all their stuff. (009WN)</w:t>
      </w:r>
    </w:p>
    <w:p w14:paraId="125BBF91" w14:textId="77777777" w:rsidR="008D42F8" w:rsidRPr="00BF064D" w:rsidRDefault="008D42F8" w:rsidP="008D42F8">
      <w:pPr>
        <w:pStyle w:val="SpaceSingle"/>
      </w:pPr>
    </w:p>
    <w:p w14:paraId="64D0C78F" w14:textId="77777777" w:rsidR="008D42F8" w:rsidRPr="00BF064D" w:rsidRDefault="008D42F8" w:rsidP="008D42F8">
      <w:pPr>
        <w:pStyle w:val="SpaceSingle"/>
      </w:pPr>
    </w:p>
    <w:p w14:paraId="3884A765" w14:textId="77777777" w:rsidR="008D42F8" w:rsidRPr="00BF064D" w:rsidRDefault="008D42F8" w:rsidP="008D42F8">
      <w:pPr>
        <w:pStyle w:val="SpaceSingle"/>
      </w:pPr>
      <w:r w:rsidRPr="00BF064D">
        <w:t xml:space="preserve">10a. Visitors from </w:t>
      </w:r>
      <w:r w:rsidRPr="00BF064D">
        <w:rPr>
          <w:u w:val="single"/>
        </w:rPr>
        <w:t>in</w:t>
      </w:r>
      <w:r w:rsidRPr="00BF064D">
        <w:t>side GMA.</w:t>
      </w:r>
    </w:p>
    <w:p w14:paraId="54169D7D" w14:textId="77777777" w:rsidR="008D42F8" w:rsidRPr="00BF064D" w:rsidRDefault="008D42F8" w:rsidP="008D42F8">
      <w:pPr>
        <w:pStyle w:val="ListBullet2"/>
      </w:pPr>
      <w:r w:rsidRPr="00BF064D">
        <w:t>Administrators, leaders, consultants. (009WN)</w:t>
      </w:r>
    </w:p>
    <w:p w14:paraId="02A4AF69" w14:textId="77777777" w:rsidR="008D42F8" w:rsidRPr="00BF064D" w:rsidRDefault="008D42F8" w:rsidP="008D42F8">
      <w:pPr>
        <w:pStyle w:val="ListBullet2"/>
      </w:pPr>
      <w:r w:rsidRPr="00BF064D">
        <w:t>Traveling gets harder as people get older. (009WN)</w:t>
      </w:r>
    </w:p>
    <w:p w14:paraId="02EA114F" w14:textId="77777777" w:rsidR="008D42F8" w:rsidRPr="00BF064D" w:rsidRDefault="008D42F8" w:rsidP="008D42F8">
      <w:pPr>
        <w:pStyle w:val="SpaceSingle"/>
      </w:pPr>
    </w:p>
    <w:p w14:paraId="68A6C616" w14:textId="77777777" w:rsidR="008D42F8" w:rsidRPr="00BF064D" w:rsidRDefault="008D42F8" w:rsidP="008D42F8">
      <w:pPr>
        <w:pStyle w:val="SpaceSingle"/>
      </w:pPr>
    </w:p>
    <w:p w14:paraId="610A2848" w14:textId="6EF8766E" w:rsidR="008D42F8" w:rsidRPr="00BF064D" w:rsidRDefault="008D42F8" w:rsidP="008D42F8">
      <w:pPr>
        <w:pStyle w:val="SpaceSingle"/>
      </w:pPr>
      <w:r w:rsidRPr="00BF064D">
        <w:t xml:space="preserve">10b. </w:t>
      </w:r>
      <w:r w:rsidR="004B0D0C">
        <w:t>Official v</w:t>
      </w:r>
      <w:r w:rsidRPr="00BF064D">
        <w:t xml:space="preserve">isitors from </w:t>
      </w:r>
      <w:r w:rsidRPr="00BF064D">
        <w:rPr>
          <w:u w:val="single"/>
        </w:rPr>
        <w:t>out</w:t>
      </w:r>
      <w:r w:rsidRPr="00BF064D">
        <w:t>side GMA.</w:t>
      </w:r>
    </w:p>
    <w:p w14:paraId="5DB832BD" w14:textId="77777777" w:rsidR="008D42F8" w:rsidRPr="00BF064D" w:rsidRDefault="008D42F8" w:rsidP="008D42F8">
      <w:pPr>
        <w:pStyle w:val="ListBullet2"/>
      </w:pPr>
      <w:r w:rsidRPr="00BF064D">
        <w:t>Many people want to see what we’re doing here. But visitors face a hard reality when they travel out to the projects. (009WN)</w:t>
      </w:r>
    </w:p>
    <w:p w14:paraId="7E7F5BAA" w14:textId="77777777" w:rsidR="008D42F8" w:rsidRPr="00BF064D" w:rsidRDefault="008D42F8" w:rsidP="008D42F8">
      <w:pPr>
        <w:pStyle w:val="ListBullet2"/>
        <w:numPr>
          <w:ilvl w:val="0"/>
          <w:numId w:val="0"/>
        </w:numPr>
      </w:pPr>
      <w:r w:rsidRPr="00BF064D">
        <w:lastRenderedPageBreak/>
        <w:t>11. Short-term workers.</w:t>
      </w:r>
    </w:p>
    <w:p w14:paraId="76EC953F" w14:textId="77777777" w:rsidR="008D42F8" w:rsidRPr="00BF064D" w:rsidRDefault="008D42F8" w:rsidP="008D42F8">
      <w:pPr>
        <w:pStyle w:val="ListBullet2"/>
      </w:pPr>
      <w:r w:rsidRPr="00BF064D">
        <w:t>Our country is a hard place. You can’t get much done in a short time. You have to stay many years. (009WN)</w:t>
      </w:r>
    </w:p>
    <w:p w14:paraId="6D2681E7" w14:textId="77777777" w:rsidR="008D42F8" w:rsidRPr="00BF064D" w:rsidRDefault="008D42F8" w:rsidP="008D42F8">
      <w:pPr>
        <w:pStyle w:val="ListBullet2"/>
      </w:pPr>
      <w:r w:rsidRPr="00BF064D">
        <w:t>We had a team here a few years ago, and they were traumatized by the travel experience and refused to come back when we invited them. (009WN)</w:t>
      </w:r>
    </w:p>
    <w:p w14:paraId="79526A09" w14:textId="77777777" w:rsidR="008D42F8" w:rsidRPr="00BF064D" w:rsidRDefault="008D42F8" w:rsidP="008D42F8">
      <w:pPr>
        <w:pStyle w:val="ListBullet2"/>
        <w:numPr>
          <w:ilvl w:val="0"/>
          <w:numId w:val="0"/>
        </w:numPr>
        <w:ind w:left="720"/>
      </w:pPr>
    </w:p>
    <w:p w14:paraId="69BAC37E" w14:textId="77777777" w:rsidR="008D42F8" w:rsidRPr="00BF064D" w:rsidRDefault="008D42F8" w:rsidP="008D42F8">
      <w:pPr>
        <w:pStyle w:val="ListBullet2"/>
        <w:numPr>
          <w:ilvl w:val="0"/>
          <w:numId w:val="0"/>
        </w:numPr>
        <w:ind w:left="720"/>
      </w:pPr>
    </w:p>
    <w:p w14:paraId="3CEAAC17" w14:textId="77777777" w:rsidR="008D42F8" w:rsidRPr="00BF064D" w:rsidRDefault="008D42F8" w:rsidP="008D42F8">
      <w:r w:rsidRPr="00BF064D">
        <w:t>12. Coordinate/administrate/manage.</w:t>
      </w:r>
    </w:p>
    <w:p w14:paraId="11D8B6BD" w14:textId="77777777" w:rsidR="008D42F8" w:rsidRPr="00BF064D" w:rsidRDefault="008D42F8" w:rsidP="008D42F8"/>
    <w:p w14:paraId="41E735F8" w14:textId="77777777" w:rsidR="008D42F8" w:rsidRPr="00BF064D" w:rsidRDefault="008D42F8" w:rsidP="008D42F8"/>
    <w:p w14:paraId="5E0E459B" w14:textId="77777777" w:rsidR="008D42F8" w:rsidRPr="00BF064D" w:rsidRDefault="008D42F8" w:rsidP="008D42F8">
      <w:r w:rsidRPr="00BF064D">
        <w:t>13. High travel requirements.</w:t>
      </w:r>
    </w:p>
    <w:p w14:paraId="64913555" w14:textId="77777777" w:rsidR="008D42F8" w:rsidRPr="00BF064D" w:rsidRDefault="008D42F8" w:rsidP="008D42F8">
      <w:pPr>
        <w:pStyle w:val="ListBullet2"/>
      </w:pPr>
      <w:r w:rsidRPr="00BF064D">
        <w:t>The trips are so long and difficult, it seems like you just get home and you must do it again. It’s hard on the heart. (009WN)</w:t>
      </w:r>
    </w:p>
    <w:p w14:paraId="31B7D88B" w14:textId="77777777" w:rsidR="008D42F8" w:rsidRPr="00BF064D" w:rsidRDefault="008D42F8" w:rsidP="008D42F8"/>
    <w:p w14:paraId="74FB1E17" w14:textId="77777777" w:rsidR="008D42F8" w:rsidRPr="00BF064D" w:rsidRDefault="008D42F8" w:rsidP="008D42F8"/>
    <w:p w14:paraId="60BE5123" w14:textId="77777777" w:rsidR="008D42F8" w:rsidRPr="00BF064D" w:rsidRDefault="008D42F8" w:rsidP="008D42F8">
      <w:r w:rsidRPr="00BF064D">
        <w:t>14. Seeking benefit at destinations.</w:t>
      </w:r>
    </w:p>
    <w:p w14:paraId="003BA46E" w14:textId="77777777" w:rsidR="008D42F8" w:rsidRPr="00BF064D" w:rsidRDefault="008D42F8" w:rsidP="008D42F8">
      <w:pPr>
        <w:pStyle w:val="ListBullet2"/>
      </w:pPr>
      <w:r w:rsidRPr="00BF064D">
        <w:t>Travel time can be useful, but for church planters, time in the town with the people counts the most. (009WN)</w:t>
      </w:r>
    </w:p>
    <w:p w14:paraId="0B1FB4FB" w14:textId="77777777" w:rsidR="008D42F8" w:rsidRPr="00BF064D" w:rsidRDefault="008D42F8" w:rsidP="008D42F8"/>
    <w:p w14:paraId="5A6EAA52" w14:textId="77777777" w:rsidR="008D42F8" w:rsidRPr="00BF064D" w:rsidRDefault="008D42F8" w:rsidP="008D42F8"/>
    <w:p w14:paraId="6288E94A" w14:textId="2C637F8D" w:rsidR="008D42F8" w:rsidRPr="00BF064D" w:rsidRDefault="008D42F8" w:rsidP="008D42F8">
      <w:r w:rsidRPr="00BF064D">
        <w:t xml:space="preserve">15. Trips to </w:t>
      </w:r>
      <w:r w:rsidR="002B7D9D" w:rsidRPr="00BF064D">
        <w:t>future WLs</w:t>
      </w:r>
      <w:r w:rsidRPr="00BF064D">
        <w:t>.</w:t>
      </w:r>
    </w:p>
    <w:p w14:paraId="396AA0D0" w14:textId="77777777" w:rsidR="008D42F8" w:rsidRPr="00BF064D" w:rsidRDefault="008D42F8" w:rsidP="008D42F8">
      <w:pPr>
        <w:pStyle w:val="ListBullet2"/>
      </w:pPr>
      <w:r w:rsidRPr="00BF064D">
        <w:t>But the energy it takes to get there (to your destination) – it brings people down. (009WN)</w:t>
      </w:r>
    </w:p>
    <w:p w14:paraId="4AA818BD" w14:textId="77777777" w:rsidR="008D42F8" w:rsidRPr="00BF064D" w:rsidRDefault="008D42F8" w:rsidP="008D42F8">
      <w:pPr>
        <w:pStyle w:val="ListBullet2"/>
      </w:pPr>
      <w:r w:rsidRPr="00BF064D">
        <w:t>Trips in the mountains can be really bad. (009WN)</w:t>
      </w:r>
    </w:p>
    <w:p w14:paraId="2DC9E7F3" w14:textId="77777777" w:rsidR="008D42F8" w:rsidRPr="00BF064D" w:rsidRDefault="008D42F8" w:rsidP="008D42F8">
      <w:pPr>
        <w:pStyle w:val="ListBullet3"/>
      </w:pPr>
      <w:r w:rsidRPr="00BF064D">
        <w:t>You have to watch the weather. Fog, snow, ice, rain. (009WN)</w:t>
      </w:r>
    </w:p>
    <w:p w14:paraId="35D40E39" w14:textId="77777777" w:rsidR="008D42F8" w:rsidRPr="00BF064D" w:rsidRDefault="008D42F8" w:rsidP="008D42F8">
      <w:pPr>
        <w:pStyle w:val="ListBullet3"/>
      </w:pPr>
      <w:r w:rsidRPr="00BF064D">
        <w:t>You can be trapped; no one can get you out. (009WN)</w:t>
      </w:r>
    </w:p>
    <w:p w14:paraId="23327C59" w14:textId="77777777" w:rsidR="008D42F8" w:rsidRPr="00BF064D" w:rsidRDefault="008D42F8" w:rsidP="008D42F8">
      <w:pPr>
        <w:pStyle w:val="ListBullet2"/>
      </w:pPr>
      <w:r w:rsidRPr="00BF064D">
        <w:t>Getting thrown from a horse is a real possibility. (009WN</w:t>
      </w:r>
      <w:r w:rsidR="00173DAE" w:rsidRPr="00BF064D">
        <w:t>d</w:t>
      </w:r>
      <w:r w:rsidRPr="00BF064D">
        <w:t>)</w:t>
      </w:r>
    </w:p>
    <w:p w14:paraId="62D91B6D" w14:textId="77777777" w:rsidR="008D42F8" w:rsidRPr="00BF064D" w:rsidRDefault="008D42F8" w:rsidP="008D42F8">
      <w:pPr>
        <w:pStyle w:val="ListBullet2"/>
      </w:pPr>
      <w:r w:rsidRPr="00BF064D">
        <w:t>The trip just drains you. (009WN</w:t>
      </w:r>
      <w:r w:rsidR="00173DAE" w:rsidRPr="00BF064D">
        <w:t>c</w:t>
      </w:r>
      <w:r w:rsidRPr="00BF064D">
        <w:t>)</w:t>
      </w:r>
    </w:p>
    <w:p w14:paraId="3DFE0E2C" w14:textId="77777777" w:rsidR="008D42F8" w:rsidRPr="00BF064D" w:rsidRDefault="008D42F8" w:rsidP="008D42F8">
      <w:pPr>
        <w:pStyle w:val="ListBullet2"/>
      </w:pPr>
      <w:r w:rsidRPr="00BF064D">
        <w:t>Hang on to your stuff; people will take it. (009WN</w:t>
      </w:r>
      <w:r w:rsidR="00173DAE" w:rsidRPr="00BF064D">
        <w:t>b</w:t>
      </w:r>
      <w:r w:rsidRPr="00BF064D">
        <w:t>)</w:t>
      </w:r>
    </w:p>
    <w:p w14:paraId="56728533" w14:textId="77777777" w:rsidR="008D42F8" w:rsidRPr="00BF064D" w:rsidRDefault="008D42F8" w:rsidP="008D42F8">
      <w:pPr>
        <w:pStyle w:val="ListBullet2"/>
        <w:numPr>
          <w:ilvl w:val="0"/>
          <w:numId w:val="0"/>
        </w:numPr>
        <w:ind w:left="1080"/>
      </w:pPr>
    </w:p>
    <w:p w14:paraId="026CDFDB" w14:textId="77777777" w:rsidR="008D42F8" w:rsidRPr="00BF064D" w:rsidRDefault="008D42F8" w:rsidP="008D42F8"/>
    <w:p w14:paraId="25D47E5F" w14:textId="77777777" w:rsidR="008D42F8" w:rsidRPr="00BF064D" w:rsidRDefault="008D42F8" w:rsidP="008D42F8">
      <w:r w:rsidRPr="00BF064D">
        <w:t>16. Conveyances at remote work locations.</w:t>
      </w:r>
    </w:p>
    <w:p w14:paraId="6400C3A0" w14:textId="77777777" w:rsidR="008D42F8" w:rsidRPr="00BF064D" w:rsidRDefault="008D42F8" w:rsidP="008D42F8">
      <w:pPr>
        <w:pStyle w:val="ListBullet2"/>
      </w:pPr>
      <w:r w:rsidRPr="00BF064D">
        <w:t>That would help so many on our team. (009WN)</w:t>
      </w:r>
    </w:p>
    <w:p w14:paraId="0C5DBC0D" w14:textId="77777777" w:rsidR="008D42F8" w:rsidRPr="00BF064D" w:rsidRDefault="008D42F8" w:rsidP="008D42F8">
      <w:pPr>
        <w:pStyle w:val="ListBullet2"/>
      </w:pPr>
      <w:r w:rsidRPr="00BF064D">
        <w:t>It would save a lot of time and energy. (009WN)</w:t>
      </w:r>
    </w:p>
    <w:p w14:paraId="0303F9EC" w14:textId="77777777" w:rsidR="008D42F8" w:rsidRPr="00BF064D" w:rsidRDefault="008D42F8" w:rsidP="008D42F8">
      <w:pPr>
        <w:pStyle w:val="ListBullet2"/>
      </w:pPr>
      <w:r w:rsidRPr="00BF064D">
        <w:t xml:space="preserve">What about maintenance and spare parts? (009WN) </w:t>
      </w:r>
      <w:r w:rsidRPr="00BF064D">
        <w:rPr>
          <w:rStyle w:val="Note"/>
        </w:rPr>
        <w:t>Note:</w:t>
      </w:r>
      <w:r w:rsidRPr="00BF064D">
        <w:t xml:space="preserve"> The respondent was asking how they’d do maintenance and obtain parts. (009WN)</w:t>
      </w:r>
    </w:p>
    <w:p w14:paraId="4A9772E1" w14:textId="77777777" w:rsidR="008D42F8" w:rsidRPr="00BF064D" w:rsidRDefault="008D42F8" w:rsidP="008D42F8">
      <w:pPr>
        <w:pStyle w:val="ListBullet2"/>
      </w:pPr>
      <w:r w:rsidRPr="00BF064D">
        <w:t>Motorbikes, quads. It depends on the place. (009WN)</w:t>
      </w:r>
    </w:p>
    <w:p w14:paraId="2F1EF8A9" w14:textId="77777777" w:rsidR="008D42F8" w:rsidRPr="00BF064D" w:rsidRDefault="008D42F8" w:rsidP="008D42F8"/>
    <w:p w14:paraId="52362A7C" w14:textId="77777777" w:rsidR="008D42F8" w:rsidRPr="00BF064D" w:rsidRDefault="008D42F8" w:rsidP="008D42F8"/>
    <w:p w14:paraId="0308AEA4" w14:textId="77777777" w:rsidR="008D42F8" w:rsidRPr="00BF064D" w:rsidRDefault="008D42F8" w:rsidP="008D42F8">
      <w:r w:rsidRPr="00BF064D">
        <w:t>17. Trips per year.</w:t>
      </w:r>
    </w:p>
    <w:p w14:paraId="7F208A03" w14:textId="77777777" w:rsidR="008D42F8" w:rsidRPr="00BF064D" w:rsidRDefault="008D42F8" w:rsidP="008D42F8">
      <w:pPr>
        <w:pStyle w:val="ListBullet2"/>
      </w:pPr>
      <w:r w:rsidRPr="00BF064D">
        <w:t>It’s really hard to know, and it depends. Some only make a couple because of the hardship. They’d make more if they could. (009WN)</w:t>
      </w:r>
    </w:p>
    <w:p w14:paraId="1E5B9D64" w14:textId="77777777" w:rsidR="008D42F8" w:rsidRPr="00BF064D" w:rsidRDefault="008D42F8" w:rsidP="008D42F8"/>
    <w:p w14:paraId="3BB1B8F4" w14:textId="77777777" w:rsidR="008D42F8" w:rsidRPr="00BF064D" w:rsidRDefault="008D42F8" w:rsidP="008D42F8"/>
    <w:p w14:paraId="2C114840" w14:textId="77777777" w:rsidR="008D42F8" w:rsidRPr="00BF064D" w:rsidRDefault="008D42F8" w:rsidP="008D42F8">
      <w:r w:rsidRPr="00BF064D">
        <w:t>18. Length of stay at destinations.</w:t>
      </w:r>
    </w:p>
    <w:p w14:paraId="2E0D9066" w14:textId="77777777" w:rsidR="008D42F8" w:rsidRPr="00BF064D" w:rsidRDefault="008D42F8" w:rsidP="008D42F8">
      <w:pPr>
        <w:pStyle w:val="ListBullet2"/>
      </w:pPr>
      <w:r w:rsidRPr="00BF064D">
        <w:t>It depends. Village teams come to Neenah City and stay 10-15 days. Leaders and consultants stay 2, 3, 4 days. (009WN)</w:t>
      </w:r>
    </w:p>
    <w:p w14:paraId="59696807" w14:textId="77777777" w:rsidR="008D42F8" w:rsidRPr="00BF064D" w:rsidRDefault="008D42F8" w:rsidP="008D42F8">
      <w:pPr>
        <w:pStyle w:val="ListBullet2"/>
        <w:numPr>
          <w:ilvl w:val="0"/>
          <w:numId w:val="0"/>
        </w:numPr>
        <w:ind w:left="1080"/>
      </w:pPr>
    </w:p>
    <w:p w14:paraId="3BC8BF9E" w14:textId="77777777" w:rsidR="00F661DB" w:rsidRPr="00BF064D" w:rsidRDefault="00F661DB" w:rsidP="008D42F8">
      <w:pPr>
        <w:pStyle w:val="ListBullet2"/>
        <w:numPr>
          <w:ilvl w:val="0"/>
          <w:numId w:val="0"/>
        </w:numPr>
        <w:ind w:left="1080"/>
      </w:pPr>
    </w:p>
    <w:p w14:paraId="1F6BD988" w14:textId="77777777" w:rsidR="008D42F8" w:rsidRPr="00BF064D" w:rsidRDefault="008D42F8" w:rsidP="008D42F8"/>
    <w:p w14:paraId="0784F4AD" w14:textId="77777777" w:rsidR="008D42F8" w:rsidRPr="00BF064D" w:rsidRDefault="008D42F8" w:rsidP="008D42F8">
      <w:r w:rsidRPr="00BF064D">
        <w:lastRenderedPageBreak/>
        <w:t>19. High-threat areas.</w:t>
      </w:r>
    </w:p>
    <w:p w14:paraId="12AB4227" w14:textId="77777777" w:rsidR="008D42F8" w:rsidRPr="00BF064D" w:rsidRDefault="008D42F8" w:rsidP="008D42F8">
      <w:pPr>
        <w:pStyle w:val="ListBullet2"/>
      </w:pPr>
      <w:r w:rsidRPr="00BF064D">
        <w:t>It’s the non-Wiconians who have problems. The local people don’t bother Wiconians. (009WN)</w:t>
      </w:r>
    </w:p>
    <w:p w14:paraId="4F159993" w14:textId="77777777" w:rsidR="008D42F8" w:rsidRPr="00BF064D" w:rsidRDefault="008D42F8" w:rsidP="008D42F8">
      <w:pPr>
        <w:pStyle w:val="ListBullet2"/>
      </w:pPr>
      <w:r w:rsidRPr="00BF064D">
        <w:t>We want to expand into the Southeast, but can’t do it with expats – it’d be too risky. (009WN)</w:t>
      </w:r>
    </w:p>
    <w:p w14:paraId="0AB17A37" w14:textId="77777777" w:rsidR="008D42F8" w:rsidRPr="00BF064D" w:rsidRDefault="008D42F8" w:rsidP="008D42F8"/>
    <w:p w14:paraId="55AA5357" w14:textId="77777777" w:rsidR="008D42F8" w:rsidRPr="00BF064D" w:rsidRDefault="008D42F8" w:rsidP="008D42F8"/>
    <w:p w14:paraId="024C15C3" w14:textId="77777777" w:rsidR="008D42F8" w:rsidRPr="00BF064D" w:rsidRDefault="008D42F8" w:rsidP="008D42F8">
      <w:r w:rsidRPr="00BF064D">
        <w:t>20. Travel restrictions.</w:t>
      </w:r>
    </w:p>
    <w:p w14:paraId="3BEB958F" w14:textId="77777777" w:rsidR="008D42F8" w:rsidRPr="00BF064D" w:rsidRDefault="008D42F8" w:rsidP="008D42F8">
      <w:pPr>
        <w:pStyle w:val="ListBullet2"/>
      </w:pPr>
      <w:r w:rsidRPr="00BF064D">
        <w:t>Women absolutely can’t travel at night. (009WN)</w:t>
      </w:r>
    </w:p>
    <w:p w14:paraId="57D55FDF" w14:textId="77777777" w:rsidR="008D42F8" w:rsidRPr="00BF064D" w:rsidRDefault="008D42F8" w:rsidP="008D42F8">
      <w:pPr>
        <w:pStyle w:val="ListBullet2"/>
      </w:pPr>
      <w:r w:rsidRPr="00BF064D">
        <w:t>Some embassies say their people can’t travel down past the mountains (i.e.</w:t>
      </w:r>
      <w:r w:rsidR="005667C0" w:rsidRPr="00BF064D">
        <w:t>,</w:t>
      </w:r>
      <w:r w:rsidRPr="00BF064D">
        <w:t xml:space="preserve"> south of the mountains) unless they’re in a convoy. (009WN)</w:t>
      </w:r>
    </w:p>
    <w:p w14:paraId="2FCBE573" w14:textId="77777777" w:rsidR="008D42F8" w:rsidRPr="00BF064D" w:rsidRDefault="008D42F8" w:rsidP="008D42F8"/>
    <w:p w14:paraId="3C2E34C9" w14:textId="77777777" w:rsidR="008D42F8" w:rsidRPr="00BF064D" w:rsidRDefault="008D42F8" w:rsidP="008D42F8"/>
    <w:p w14:paraId="53ABCBD9" w14:textId="77777777" w:rsidR="008D42F8" w:rsidRPr="00BF064D" w:rsidRDefault="008D42F8" w:rsidP="008D42F8">
      <w:r w:rsidRPr="00BF064D">
        <w:t>21. Hard places.</w:t>
      </w:r>
    </w:p>
    <w:p w14:paraId="00B832F4" w14:textId="77777777" w:rsidR="008D42F8" w:rsidRPr="00BF064D" w:rsidRDefault="008D42F8" w:rsidP="008D42F8">
      <w:pPr>
        <w:pStyle w:val="ListBullet2"/>
      </w:pPr>
      <w:r w:rsidRPr="00BF064D">
        <w:t>The winter makes it hard, even if you grew up here. (009WN)</w:t>
      </w:r>
    </w:p>
    <w:p w14:paraId="35877C6E" w14:textId="77777777" w:rsidR="008D42F8" w:rsidRPr="00BF064D" w:rsidRDefault="008D42F8" w:rsidP="008D42F8">
      <w:pPr>
        <w:pStyle w:val="ListBullet2"/>
      </w:pPr>
      <w:r w:rsidRPr="00BF064D">
        <w:t>Some teams are isolated. (009WN)</w:t>
      </w:r>
    </w:p>
    <w:p w14:paraId="29BD4DDF" w14:textId="77777777" w:rsidR="008D42F8" w:rsidRPr="00BF064D" w:rsidRDefault="008D42F8" w:rsidP="008D42F8">
      <w:pPr>
        <w:pStyle w:val="ListBullet2"/>
      </w:pPr>
      <w:r w:rsidRPr="00BF064D">
        <w:t>The people resist the gospel. This is a spiritually-dark place, which is why our work is so important. (009WN)</w:t>
      </w:r>
    </w:p>
    <w:p w14:paraId="5E613502" w14:textId="77777777" w:rsidR="008D42F8" w:rsidRPr="00BF064D" w:rsidRDefault="008D42F8" w:rsidP="008D42F8">
      <w:pPr>
        <w:pStyle w:val="ListBullet2"/>
        <w:numPr>
          <w:ilvl w:val="0"/>
          <w:numId w:val="0"/>
        </w:numPr>
        <w:ind w:left="1080"/>
      </w:pPr>
    </w:p>
    <w:p w14:paraId="523B7520" w14:textId="77777777" w:rsidR="008D42F8" w:rsidRPr="00BF064D" w:rsidRDefault="008D42F8" w:rsidP="008D42F8"/>
    <w:p w14:paraId="4E093FF0" w14:textId="77777777" w:rsidR="008D42F8" w:rsidRPr="00BF064D" w:rsidRDefault="008D42F8" w:rsidP="008D42F8">
      <w:r w:rsidRPr="00BF064D">
        <w:t>22a. Locations of medical facilities.</w:t>
      </w:r>
    </w:p>
    <w:p w14:paraId="53E6C8EE" w14:textId="77777777" w:rsidR="008D42F8" w:rsidRPr="00BF064D" w:rsidRDefault="008D42F8" w:rsidP="008D42F8">
      <w:pPr>
        <w:pStyle w:val="ListBullet2"/>
      </w:pPr>
      <w:r w:rsidRPr="00BF064D">
        <w:t>The only good hospital is in Neenah City. (009WN)</w:t>
      </w:r>
    </w:p>
    <w:p w14:paraId="57B73E22" w14:textId="77777777" w:rsidR="008D42F8" w:rsidRPr="00BF064D" w:rsidRDefault="008D42F8" w:rsidP="008D42F8">
      <w:pPr>
        <w:pStyle w:val="ListBullet2"/>
      </w:pPr>
      <w:r w:rsidRPr="00BF064D">
        <w:t>If you want to live, you have to make it there. If not – you die. (009WN)</w:t>
      </w:r>
    </w:p>
    <w:p w14:paraId="2BD778DE" w14:textId="77777777" w:rsidR="008D42F8" w:rsidRPr="00BF064D" w:rsidRDefault="008D42F8" w:rsidP="008D42F8">
      <w:pPr>
        <w:pStyle w:val="ListBullet2"/>
      </w:pPr>
      <w:r w:rsidRPr="00BF064D">
        <w:t xml:space="preserve">We could have good advantage for the kingdom if we could help people get good medical care. (009WN) </w:t>
      </w:r>
      <w:r w:rsidRPr="00BF064D">
        <w:rPr>
          <w:rStyle w:val="Note"/>
        </w:rPr>
        <w:t>Note:</w:t>
      </w:r>
      <w:r w:rsidRPr="00BF064D">
        <w:t xml:space="preserve"> The respondent was talking about being able to reach the Wiconian people with the gospel if the entity could provide them with access to decent medical care. (009WN) </w:t>
      </w:r>
    </w:p>
    <w:p w14:paraId="0444A050" w14:textId="77777777" w:rsidR="008D42F8" w:rsidRPr="00BF064D" w:rsidRDefault="008D42F8" w:rsidP="008D42F8"/>
    <w:p w14:paraId="57C6D15C" w14:textId="77777777" w:rsidR="008D42F8" w:rsidRPr="00BF064D" w:rsidRDefault="008D42F8" w:rsidP="008D42F8"/>
    <w:p w14:paraId="015AAE63" w14:textId="77777777" w:rsidR="008D42F8" w:rsidRPr="00BF064D" w:rsidRDefault="008D42F8" w:rsidP="008D42F8">
      <w:r w:rsidRPr="00BF064D">
        <w:t>22b. Travel time to medical facilities.</w:t>
      </w:r>
    </w:p>
    <w:p w14:paraId="0EE0B807" w14:textId="77777777" w:rsidR="008D42F8" w:rsidRPr="00BF064D" w:rsidRDefault="008D42F8" w:rsidP="008D42F8">
      <w:pPr>
        <w:pStyle w:val="ListBullet2"/>
      </w:pPr>
      <w:r w:rsidRPr="00BF064D">
        <w:t>It would take days to get there by land – even if you had your own vehicle. (009WN)</w:t>
      </w:r>
    </w:p>
    <w:p w14:paraId="5E009087" w14:textId="77777777" w:rsidR="008D42F8" w:rsidRPr="00BF064D" w:rsidRDefault="008D42F8" w:rsidP="008D42F8">
      <w:pPr>
        <w:pStyle w:val="ListBullet2"/>
      </w:pPr>
      <w:r w:rsidRPr="00BF064D">
        <w:t>People don’t want to work in some locations because they know they can’t get out if they had to. (009WN)</w:t>
      </w:r>
    </w:p>
    <w:p w14:paraId="56B561EC" w14:textId="77777777" w:rsidR="008D42F8" w:rsidRPr="00BF064D" w:rsidRDefault="008D42F8" w:rsidP="008D42F8"/>
    <w:p w14:paraId="077A78D9" w14:textId="77777777" w:rsidR="008D42F8" w:rsidRPr="00BF064D" w:rsidRDefault="008D42F8" w:rsidP="008D42F8"/>
    <w:p w14:paraId="007AD5B5" w14:textId="77777777" w:rsidR="008D42F8" w:rsidRPr="00BF064D" w:rsidRDefault="008D42F8" w:rsidP="008D42F8">
      <w:r w:rsidRPr="00BF064D">
        <w:t>23a. Year-round access.</w:t>
      </w:r>
    </w:p>
    <w:p w14:paraId="03652F10" w14:textId="77777777" w:rsidR="008D42F8" w:rsidRPr="00BF064D" w:rsidRDefault="008D42F8" w:rsidP="008D42F8"/>
    <w:p w14:paraId="5BCB3607" w14:textId="77777777" w:rsidR="008D42F8" w:rsidRPr="00BF064D" w:rsidRDefault="008D42F8" w:rsidP="008D42F8"/>
    <w:p w14:paraId="1DE49F3E" w14:textId="77777777" w:rsidR="008D42F8" w:rsidRPr="00BF064D" w:rsidRDefault="008D42F8" w:rsidP="008D42F8">
      <w:r w:rsidRPr="00BF064D">
        <w:t xml:space="preserve">23b. Months </w:t>
      </w:r>
      <w:r w:rsidRPr="00BF064D">
        <w:rPr>
          <w:u w:val="single"/>
        </w:rPr>
        <w:t>not</w:t>
      </w:r>
      <w:r w:rsidRPr="00BF064D">
        <w:t xml:space="preserve"> accessible.</w:t>
      </w:r>
    </w:p>
    <w:p w14:paraId="66BDC8F1" w14:textId="77777777" w:rsidR="009C5628" w:rsidRPr="00BF064D" w:rsidRDefault="009C5628" w:rsidP="008D42F8"/>
    <w:p w14:paraId="19D2A0F7" w14:textId="77777777" w:rsidR="008D42F8" w:rsidRPr="00BF064D" w:rsidRDefault="008D42F8" w:rsidP="008D42F8"/>
    <w:p w14:paraId="4075EE49" w14:textId="33248C84" w:rsidR="008D42F8" w:rsidRPr="00BF064D" w:rsidRDefault="008D42F8" w:rsidP="008D42F8">
      <w:r w:rsidRPr="00BF064D">
        <w:t>2</w:t>
      </w:r>
      <w:r w:rsidR="00CA7CC0" w:rsidRPr="00BF064D">
        <w:t>4</w:t>
      </w:r>
      <w:r w:rsidRPr="00BF064D">
        <w:t xml:space="preserve">. </w:t>
      </w:r>
      <w:r w:rsidR="00D934B7" w:rsidRPr="00BF064D">
        <w:t>Cargo categories</w:t>
      </w:r>
      <w:r w:rsidR="005C661C" w:rsidRPr="00BF064D">
        <w:t>.</w:t>
      </w:r>
    </w:p>
    <w:p w14:paraId="27089E1B" w14:textId="7218016E" w:rsidR="00AC4BBB" w:rsidRPr="00BF064D" w:rsidRDefault="00494C1C" w:rsidP="00AC4BBB">
      <w:pPr>
        <w:pStyle w:val="ListBullet2"/>
      </w:pPr>
      <w:r w:rsidRPr="00BF064D">
        <w:t>Their clothes</w:t>
      </w:r>
      <w:r w:rsidR="00AC4BBB" w:rsidRPr="00BF064D">
        <w:t xml:space="preserve">, </w:t>
      </w:r>
      <w:r w:rsidR="005F24B2" w:rsidRPr="00BF064D">
        <w:t>c</w:t>
      </w:r>
      <w:r w:rsidR="00AC4BBB" w:rsidRPr="00BF064D">
        <w:t xml:space="preserve">omputers, </w:t>
      </w:r>
      <w:r w:rsidR="005F24B2" w:rsidRPr="00BF064D">
        <w:t>f</w:t>
      </w:r>
      <w:r w:rsidR="00AC4BBB" w:rsidRPr="00BF064D">
        <w:t xml:space="preserve">ood, </w:t>
      </w:r>
      <w:r w:rsidRPr="00BF064D">
        <w:t>pots and pans,</w:t>
      </w:r>
      <w:r w:rsidR="00AC4BBB" w:rsidRPr="00BF064D">
        <w:t xml:space="preserve"> </w:t>
      </w:r>
      <w:r w:rsidR="005F24B2" w:rsidRPr="00BF064D">
        <w:t>gas bottles</w:t>
      </w:r>
      <w:r w:rsidR="00AC4BBB" w:rsidRPr="00BF064D">
        <w:t xml:space="preserve">, </w:t>
      </w:r>
      <w:r w:rsidR="005F24B2" w:rsidRPr="00BF064D">
        <w:t>m</w:t>
      </w:r>
      <w:r w:rsidR="00AC4BBB" w:rsidRPr="00BF064D">
        <w:t xml:space="preserve">edical supplies, </w:t>
      </w:r>
      <w:r w:rsidR="002D5914" w:rsidRPr="00BF064D">
        <w:t>B</w:t>
      </w:r>
      <w:r w:rsidR="00AC4BBB" w:rsidRPr="00BF064D">
        <w:t xml:space="preserve">ible storying materials, </w:t>
      </w:r>
      <w:r w:rsidR="005F24B2" w:rsidRPr="00BF064D">
        <w:t>c</w:t>
      </w:r>
      <w:r w:rsidR="00AC4BBB" w:rsidRPr="00BF064D">
        <w:t xml:space="preserve">onstruction materials, </w:t>
      </w:r>
      <w:r w:rsidRPr="00BF064D">
        <w:t xml:space="preserve">hand </w:t>
      </w:r>
      <w:r w:rsidR="005F24B2" w:rsidRPr="00BF064D">
        <w:t>t</w:t>
      </w:r>
      <w:r w:rsidR="00AC4BBB" w:rsidRPr="00BF064D">
        <w:t xml:space="preserve">ools, </w:t>
      </w:r>
      <w:r w:rsidR="005F24B2" w:rsidRPr="00BF064D">
        <w:t>i</w:t>
      </w:r>
      <w:r w:rsidR="00AC4BBB" w:rsidRPr="00BF064D">
        <w:t>tems for locals</w:t>
      </w:r>
      <w:r w:rsidRPr="00BF064D">
        <w:t>.</w:t>
      </w:r>
    </w:p>
    <w:p w14:paraId="07433619" w14:textId="18985036" w:rsidR="008D42F8" w:rsidRPr="00BF064D" w:rsidRDefault="008D42F8" w:rsidP="008D42F8">
      <w:pPr>
        <w:pStyle w:val="ListBullet2"/>
      </w:pPr>
      <w:r w:rsidRPr="00BF064D">
        <w:t>You can only take what you can carry. (009WN)</w:t>
      </w:r>
    </w:p>
    <w:p w14:paraId="387F0CD0" w14:textId="77777777" w:rsidR="008D42F8" w:rsidRPr="00BF064D" w:rsidRDefault="008D42F8" w:rsidP="008D42F8">
      <w:pPr>
        <w:pStyle w:val="ListBullet2"/>
      </w:pPr>
      <w:r w:rsidRPr="00BF064D">
        <w:t>Getting food to our teams is a high priority. (009WN)</w:t>
      </w:r>
    </w:p>
    <w:p w14:paraId="4737100A" w14:textId="77777777" w:rsidR="00660606" w:rsidRPr="00BF064D" w:rsidRDefault="00660606" w:rsidP="00660606">
      <w:pPr>
        <w:pStyle w:val="ListBullet2"/>
      </w:pPr>
      <w:r w:rsidRPr="00BF064D">
        <w:t>You have to be your own doctor, your own teacher, and your own house-builder. Our people must be able to do everything by themselves. (009WN)</w:t>
      </w:r>
    </w:p>
    <w:p w14:paraId="7D1B5615" w14:textId="77777777" w:rsidR="007C4306" w:rsidRPr="00BF064D" w:rsidRDefault="007C4306" w:rsidP="008D42F8">
      <w:pPr>
        <w:pStyle w:val="ListBullet2"/>
        <w:numPr>
          <w:ilvl w:val="0"/>
          <w:numId w:val="0"/>
        </w:numPr>
        <w:ind w:left="1080"/>
      </w:pPr>
    </w:p>
    <w:p w14:paraId="68CE107D" w14:textId="74448450" w:rsidR="008D42F8" w:rsidRPr="00BF064D" w:rsidRDefault="008D42F8" w:rsidP="008D42F8">
      <w:r w:rsidRPr="00BF064D">
        <w:lastRenderedPageBreak/>
        <w:t>2</w:t>
      </w:r>
      <w:r w:rsidR="00066ED6" w:rsidRPr="00BF064D">
        <w:t>5. I</w:t>
      </w:r>
      <w:r w:rsidRPr="00BF064D">
        <w:t>mportance of cargo delivery.</w:t>
      </w:r>
    </w:p>
    <w:p w14:paraId="445B8971" w14:textId="77777777" w:rsidR="008D42F8" w:rsidRPr="00BF064D" w:rsidRDefault="008D42F8" w:rsidP="008D42F8">
      <w:pPr>
        <w:pStyle w:val="ListBullet2"/>
      </w:pPr>
      <w:r w:rsidRPr="00BF064D">
        <w:t>For most teams, their work would stop. (009WN)</w:t>
      </w:r>
    </w:p>
    <w:p w14:paraId="06B47B76" w14:textId="77777777" w:rsidR="008D42F8" w:rsidRPr="00BF064D" w:rsidRDefault="008D42F8" w:rsidP="008D42F8">
      <w:pPr>
        <w:pStyle w:val="ListBullet2"/>
      </w:pPr>
      <w:r w:rsidRPr="00BF064D">
        <w:t>It will take decades for my country to develop a transport system and a supply system good enough to keep all of our people well-supplied. (009WN)</w:t>
      </w:r>
    </w:p>
    <w:p w14:paraId="54F11550" w14:textId="77777777" w:rsidR="008D42F8" w:rsidRPr="00BF064D" w:rsidRDefault="008D42F8" w:rsidP="008D42F8">
      <w:pPr>
        <w:pStyle w:val="ListBullet2"/>
      </w:pPr>
      <w:r w:rsidRPr="00BF064D">
        <w:t>To plant a church, you must stay with the people for a long time. To do that, you must have supplies. No supplies – no churches. (009WN)</w:t>
      </w:r>
    </w:p>
    <w:p w14:paraId="3FCB87C9" w14:textId="77777777" w:rsidR="008D42F8" w:rsidRPr="00BF064D" w:rsidRDefault="008D42F8" w:rsidP="008D42F8"/>
    <w:p w14:paraId="7E250F2B" w14:textId="77777777" w:rsidR="008D42F8" w:rsidRPr="00BF064D" w:rsidRDefault="008D42F8" w:rsidP="008D42F8"/>
    <w:p w14:paraId="6EC3ED10" w14:textId="0299DF3B" w:rsidR="008D42F8" w:rsidRPr="00BF064D" w:rsidRDefault="00CA7CC0" w:rsidP="008D42F8">
      <w:r w:rsidRPr="00BF064D">
        <w:t>2</w:t>
      </w:r>
      <w:r w:rsidR="00066ED6" w:rsidRPr="00BF064D">
        <w:t>6</w:t>
      </w:r>
      <w:r w:rsidR="008D42F8" w:rsidRPr="00BF064D">
        <w:t>. Anything else?</w:t>
      </w:r>
    </w:p>
    <w:p w14:paraId="6D6A762C" w14:textId="77777777" w:rsidR="008D42F8" w:rsidRPr="00BF064D" w:rsidRDefault="008D42F8" w:rsidP="008D42F8">
      <w:pPr>
        <w:pStyle w:val="ListBullet2"/>
      </w:pPr>
      <w:r w:rsidRPr="00BF064D">
        <w:t>Young families don’t want to work in places they can’t get out of. If there’s a medical problem, they’re in a very-bad way. (009WN)</w:t>
      </w:r>
    </w:p>
    <w:p w14:paraId="28445D76" w14:textId="77777777" w:rsidR="008D42F8" w:rsidRPr="00BF064D" w:rsidRDefault="008D42F8" w:rsidP="008D42F8">
      <w:pPr>
        <w:pStyle w:val="ListBullet2"/>
      </w:pPr>
      <w:r w:rsidRPr="00BF064D">
        <w:t>“Less time traveling means more time with the people.” (009WN)</w:t>
      </w:r>
    </w:p>
    <w:p w14:paraId="61C24BDC" w14:textId="77777777" w:rsidR="008D42F8" w:rsidRPr="00BF064D" w:rsidRDefault="008D42F8" w:rsidP="008D42F8">
      <w:pPr>
        <w:pStyle w:val="ListBullet2"/>
      </w:pPr>
      <w:r w:rsidRPr="00BF064D">
        <w:t>The government doesn’t like foreigners. They make everything hard: permits, taxes, importation, duty, customs, regulations. We need something that comes from inside Wiconia. (009WN)</w:t>
      </w:r>
    </w:p>
    <w:p w14:paraId="75E52883" w14:textId="77777777" w:rsidR="008D42F8" w:rsidRPr="00BF064D" w:rsidRDefault="008D42F8" w:rsidP="008D42F8">
      <w:pPr>
        <w:pStyle w:val="ListBullet2"/>
      </w:pPr>
      <w:r w:rsidRPr="00BF064D">
        <w:t>If it takes 6 or 7 days to get somewhere, and you can’t take enough supplies, and you can’t get out, who wants to work here? (009WN)</w:t>
      </w:r>
    </w:p>
    <w:p w14:paraId="73501183" w14:textId="77777777" w:rsidR="004303E3" w:rsidRPr="00BF064D" w:rsidRDefault="004303E3" w:rsidP="000D07D3"/>
    <w:p w14:paraId="61BCCC65" w14:textId="77777777" w:rsidR="000D07D3" w:rsidRPr="00BF064D" w:rsidRDefault="000D07D3" w:rsidP="000D07D3">
      <w:r w:rsidRPr="00BF064D">
        <w:t>************************************************</w:t>
      </w:r>
      <w:r w:rsidR="00BB2FF6" w:rsidRPr="00BF064D">
        <w:t>*</w:t>
      </w:r>
      <w:r w:rsidRPr="00BF064D">
        <w:t>*</w:t>
      </w:r>
      <w:bookmarkStart w:id="20" w:name="_RESPONDENT_RECORD_SHELL"/>
      <w:bookmarkEnd w:id="20"/>
    </w:p>
    <w:p w14:paraId="22FA17A2" w14:textId="77777777" w:rsidR="004303E3" w:rsidRPr="00BF064D" w:rsidRDefault="004303E3" w:rsidP="004303E3">
      <w:pPr>
        <w:pStyle w:val="Heading4"/>
      </w:pPr>
      <w:r w:rsidRPr="00BF064D">
        <w:t>RESPONDENT RECORD SHELL</w:t>
      </w:r>
    </w:p>
    <w:p w14:paraId="6F696CA1" w14:textId="77777777" w:rsidR="004303E3" w:rsidRPr="00BF064D" w:rsidRDefault="004303E3" w:rsidP="004303E3">
      <w:pPr>
        <w:pStyle w:val="ListBullet"/>
      </w:pPr>
      <w:r w:rsidRPr="00BF064D">
        <w:t>Before you begin your field interviews, copy and paste this “Respondent Record Shell” (below) into a new document. This will be your “master shell.”</w:t>
      </w:r>
    </w:p>
    <w:p w14:paraId="3A7940F8" w14:textId="77777777" w:rsidR="004303E3" w:rsidRPr="00BF064D" w:rsidRDefault="0081456F" w:rsidP="004303E3">
      <w:pPr>
        <w:pStyle w:val="ListBullet2"/>
      </w:pPr>
      <w:r w:rsidRPr="00BF064D">
        <w:t xml:space="preserve">Then, in the field, after each interview, </w:t>
      </w:r>
      <w:r w:rsidR="004303E3" w:rsidRPr="00BF064D">
        <w:t xml:space="preserve">copy the master shell file to make </w:t>
      </w:r>
      <w:r w:rsidRPr="00BF064D">
        <w:t>a</w:t>
      </w:r>
      <w:r w:rsidR="004303E3" w:rsidRPr="00BF064D">
        <w:t xml:space="preserve"> </w:t>
      </w:r>
      <w:r w:rsidRPr="00BF064D">
        <w:t xml:space="preserve">new </w:t>
      </w:r>
      <w:r w:rsidR="004303E3" w:rsidRPr="00BF064D">
        <w:t>respondent record file</w:t>
      </w:r>
      <w:r w:rsidRPr="00BF064D">
        <w:t xml:space="preserve"> for the interview you just conducted</w:t>
      </w:r>
      <w:r w:rsidR="004303E3" w:rsidRPr="00BF064D">
        <w:t>.</w:t>
      </w:r>
    </w:p>
    <w:p w14:paraId="58BE33E6" w14:textId="77777777" w:rsidR="004303E3" w:rsidRPr="00BF064D" w:rsidRDefault="004303E3" w:rsidP="009F2CB3"/>
    <w:p w14:paraId="13D9D52D" w14:textId="77777777" w:rsidR="009F2CB3" w:rsidRPr="00BF064D" w:rsidRDefault="009F2CB3" w:rsidP="009F2CB3">
      <w:r w:rsidRPr="00BF064D">
        <w:t xml:space="preserve">Survey:  </w:t>
      </w:r>
    </w:p>
    <w:p w14:paraId="26D3D1ED" w14:textId="77777777" w:rsidR="00AA6099" w:rsidRPr="00BF064D" w:rsidRDefault="00AA6099" w:rsidP="00AA6099">
      <w:r w:rsidRPr="00BF064D">
        <w:t xml:space="preserve">Date:  </w:t>
      </w:r>
    </w:p>
    <w:p w14:paraId="27293BE1" w14:textId="77777777" w:rsidR="00AA6099" w:rsidRPr="00BF064D" w:rsidRDefault="00AA6099" w:rsidP="00AA6099">
      <w:r w:rsidRPr="00BF064D">
        <w:t xml:space="preserve">Name:  </w:t>
      </w:r>
    </w:p>
    <w:p w14:paraId="47249D8D" w14:textId="77777777" w:rsidR="00AA6099" w:rsidRDefault="00AA6099" w:rsidP="00AA6099"/>
    <w:p w14:paraId="5597CAB8" w14:textId="77777777" w:rsidR="00BE3517" w:rsidRPr="00BF064D" w:rsidRDefault="00BE3517" w:rsidP="00AA6099"/>
    <w:p w14:paraId="62BCF7FF" w14:textId="77777777" w:rsidR="00510334" w:rsidRPr="00BF064D" w:rsidRDefault="00510334" w:rsidP="00510334">
      <w:r w:rsidRPr="00BF064D">
        <w:t>Location or area:</w:t>
      </w:r>
      <w:r w:rsidR="008D42F8" w:rsidRPr="00BF064D">
        <w:t xml:space="preserve"> </w:t>
      </w:r>
      <w:r w:rsidRPr="00BF064D">
        <w:t xml:space="preserve"> </w:t>
      </w:r>
    </w:p>
    <w:p w14:paraId="0682E04F" w14:textId="77777777" w:rsidR="00510334" w:rsidRPr="00BF064D" w:rsidRDefault="00510334" w:rsidP="00510334">
      <w:r w:rsidRPr="00BF064D">
        <w:t>When plan to start:</w:t>
      </w:r>
      <w:r w:rsidR="008D42F8" w:rsidRPr="00BF064D">
        <w:t xml:space="preserve"> </w:t>
      </w:r>
    </w:p>
    <w:p w14:paraId="65E3F50A" w14:textId="77777777" w:rsidR="00510334" w:rsidRPr="00BF064D" w:rsidRDefault="00510334" w:rsidP="00510334">
      <w:r w:rsidRPr="00BF064D">
        <w:t>Hardness:</w:t>
      </w:r>
      <w:r w:rsidR="008D42F8" w:rsidRPr="00BF064D">
        <w:t xml:space="preserve"> </w:t>
      </w:r>
    </w:p>
    <w:p w14:paraId="753C5F44" w14:textId="77777777" w:rsidR="00510334" w:rsidRPr="00BF064D" w:rsidRDefault="00510334" w:rsidP="00510334">
      <w:r w:rsidRPr="00BF064D">
        <w:t>Notes:</w:t>
      </w:r>
      <w:r w:rsidR="008D42F8" w:rsidRPr="00BF064D">
        <w:t xml:space="preserve"> </w:t>
      </w:r>
    </w:p>
    <w:p w14:paraId="281F9D5B" w14:textId="77777777" w:rsidR="00AA6099" w:rsidRPr="00BF064D" w:rsidRDefault="00AA6099" w:rsidP="00AA6099"/>
    <w:p w14:paraId="5FE46407" w14:textId="77777777" w:rsidR="00510334" w:rsidRPr="00BF064D" w:rsidRDefault="00510334" w:rsidP="00AA6099"/>
    <w:p w14:paraId="57DE54AE" w14:textId="77777777" w:rsidR="00510334" w:rsidRPr="00BF064D" w:rsidRDefault="00510334" w:rsidP="00510334">
      <w:r w:rsidRPr="00BF064D">
        <w:t xml:space="preserve">Location or area: </w:t>
      </w:r>
    </w:p>
    <w:p w14:paraId="076385E2" w14:textId="77777777" w:rsidR="00510334" w:rsidRPr="00BF064D" w:rsidRDefault="00510334" w:rsidP="00510334">
      <w:r w:rsidRPr="00BF064D">
        <w:t>When plan to start:</w:t>
      </w:r>
      <w:r w:rsidR="008D42F8" w:rsidRPr="00BF064D">
        <w:t xml:space="preserve"> </w:t>
      </w:r>
    </w:p>
    <w:p w14:paraId="1013ED72" w14:textId="77777777" w:rsidR="00510334" w:rsidRPr="00BF064D" w:rsidRDefault="00510334" w:rsidP="00510334">
      <w:r w:rsidRPr="00BF064D">
        <w:t>Hardness:</w:t>
      </w:r>
      <w:r w:rsidR="008D42F8" w:rsidRPr="00BF064D">
        <w:t xml:space="preserve"> </w:t>
      </w:r>
    </w:p>
    <w:p w14:paraId="6788E6AF" w14:textId="77777777" w:rsidR="00510334" w:rsidRPr="00BF064D" w:rsidRDefault="00510334" w:rsidP="00510334">
      <w:r w:rsidRPr="00BF064D">
        <w:t>Notes:</w:t>
      </w:r>
      <w:r w:rsidR="008D42F8" w:rsidRPr="00BF064D">
        <w:t xml:space="preserve"> </w:t>
      </w:r>
    </w:p>
    <w:p w14:paraId="0A06B13A" w14:textId="77777777" w:rsidR="00510334" w:rsidRPr="00BF064D" w:rsidRDefault="00510334" w:rsidP="00AA6099"/>
    <w:p w14:paraId="5E997687" w14:textId="77777777" w:rsidR="002D5914" w:rsidRPr="00BF064D" w:rsidRDefault="002D5914" w:rsidP="00AA6099"/>
    <w:p w14:paraId="3DC9B5E4" w14:textId="77777777" w:rsidR="00510334" w:rsidRPr="00BF064D" w:rsidRDefault="00510334" w:rsidP="00AA6099"/>
    <w:p w14:paraId="7E53D207" w14:textId="77777777" w:rsidR="00510334" w:rsidRPr="00BF064D" w:rsidRDefault="00510334" w:rsidP="00510334">
      <w:r w:rsidRPr="00BF064D">
        <w:t xml:space="preserve">Location or area: </w:t>
      </w:r>
    </w:p>
    <w:p w14:paraId="70AD4D74" w14:textId="77777777" w:rsidR="00510334" w:rsidRPr="00BF064D" w:rsidRDefault="00510334" w:rsidP="00510334">
      <w:r w:rsidRPr="00BF064D">
        <w:t>When plan to start:</w:t>
      </w:r>
      <w:r w:rsidR="008D42F8" w:rsidRPr="00BF064D">
        <w:t xml:space="preserve"> </w:t>
      </w:r>
    </w:p>
    <w:p w14:paraId="43813F2C" w14:textId="77777777" w:rsidR="00510334" w:rsidRPr="00BF064D" w:rsidRDefault="00510334" w:rsidP="00510334">
      <w:r w:rsidRPr="00BF064D">
        <w:t>Hardness:</w:t>
      </w:r>
      <w:r w:rsidR="008D42F8" w:rsidRPr="00BF064D">
        <w:t xml:space="preserve"> </w:t>
      </w:r>
    </w:p>
    <w:p w14:paraId="50614157" w14:textId="77777777" w:rsidR="00510334" w:rsidRPr="00BF064D" w:rsidRDefault="00510334" w:rsidP="00510334">
      <w:r w:rsidRPr="00BF064D">
        <w:t>Notes:</w:t>
      </w:r>
      <w:r w:rsidR="008D42F8" w:rsidRPr="00BF064D">
        <w:t xml:space="preserve"> </w:t>
      </w:r>
    </w:p>
    <w:p w14:paraId="3E1495F3" w14:textId="77777777" w:rsidR="00510334" w:rsidRPr="00BF064D" w:rsidRDefault="00510334" w:rsidP="00AA6099"/>
    <w:p w14:paraId="36C961F8" w14:textId="77777777" w:rsidR="00510334" w:rsidRPr="00BF064D" w:rsidRDefault="00510334" w:rsidP="00AA6099"/>
    <w:p w14:paraId="66C04700" w14:textId="77777777" w:rsidR="00510334" w:rsidRPr="00BF064D" w:rsidRDefault="00510334" w:rsidP="00510334">
      <w:r w:rsidRPr="00BF064D">
        <w:t xml:space="preserve">Location or area: </w:t>
      </w:r>
    </w:p>
    <w:p w14:paraId="7970B804" w14:textId="77777777" w:rsidR="00510334" w:rsidRPr="00BF064D" w:rsidRDefault="00510334" w:rsidP="00510334">
      <w:r w:rsidRPr="00BF064D">
        <w:t>When plan to start:</w:t>
      </w:r>
      <w:r w:rsidR="008D42F8" w:rsidRPr="00BF064D">
        <w:t xml:space="preserve"> </w:t>
      </w:r>
    </w:p>
    <w:p w14:paraId="74507CAB" w14:textId="77777777" w:rsidR="00510334" w:rsidRPr="00BF064D" w:rsidRDefault="00510334" w:rsidP="00510334">
      <w:r w:rsidRPr="00BF064D">
        <w:t>Hardness:</w:t>
      </w:r>
      <w:r w:rsidR="008D42F8" w:rsidRPr="00BF064D">
        <w:t xml:space="preserve"> </w:t>
      </w:r>
    </w:p>
    <w:p w14:paraId="4ECB98D7" w14:textId="77777777" w:rsidR="00510334" w:rsidRPr="00BF064D" w:rsidRDefault="00510334" w:rsidP="00510334">
      <w:r w:rsidRPr="00BF064D">
        <w:t>Notes:</w:t>
      </w:r>
      <w:r w:rsidR="008D42F8" w:rsidRPr="00BF064D">
        <w:t xml:space="preserve"> </w:t>
      </w:r>
    </w:p>
    <w:p w14:paraId="73B35F85" w14:textId="77777777" w:rsidR="00510334" w:rsidRPr="00BF064D" w:rsidRDefault="00510334" w:rsidP="00AA6099"/>
    <w:p w14:paraId="43647557" w14:textId="77777777" w:rsidR="00510334" w:rsidRPr="00BF064D" w:rsidRDefault="00510334" w:rsidP="00AA6099"/>
    <w:p w14:paraId="7FF6668A" w14:textId="77777777" w:rsidR="00505377" w:rsidRPr="00BF064D" w:rsidRDefault="00F87F4D" w:rsidP="00AA6099">
      <w:r w:rsidRPr="00BF064D">
        <w:t>*********</w:t>
      </w:r>
      <w:r w:rsidR="004303E3" w:rsidRPr="00BF064D">
        <w:t>************</w:t>
      </w:r>
    </w:p>
    <w:p w14:paraId="2AC8B777" w14:textId="77777777" w:rsidR="004303E3" w:rsidRPr="00BF064D" w:rsidRDefault="004303E3" w:rsidP="00AA6099"/>
    <w:p w14:paraId="71332978" w14:textId="77777777" w:rsidR="004104B0" w:rsidRPr="00BF064D" w:rsidRDefault="002E58FA" w:rsidP="00AA6099">
      <w:pPr>
        <w:pStyle w:val="SpaceSingle"/>
      </w:pPr>
      <w:bookmarkStart w:id="21" w:name="_Hlk176353152"/>
      <w:r w:rsidRPr="00BF064D">
        <w:t>2</w:t>
      </w:r>
      <w:r w:rsidR="004104B0" w:rsidRPr="00BF064D">
        <w:t>a</w:t>
      </w:r>
      <w:r w:rsidR="00A16F3D" w:rsidRPr="00BF064D">
        <w:t xml:space="preserve">. </w:t>
      </w:r>
      <w:r w:rsidR="005049D9" w:rsidRPr="00BF064D">
        <w:t>N</w:t>
      </w:r>
      <w:r w:rsidR="00AA6099" w:rsidRPr="00BF064D">
        <w:t>ationals</w:t>
      </w:r>
      <w:r w:rsidR="004104B0" w:rsidRPr="00BF064D">
        <w:t xml:space="preserve"> traveling.</w:t>
      </w:r>
    </w:p>
    <w:p w14:paraId="52CAC73F" w14:textId="77777777" w:rsidR="004104B0" w:rsidRPr="00BF064D" w:rsidRDefault="004104B0" w:rsidP="00AA6099">
      <w:pPr>
        <w:pStyle w:val="SpaceSingle"/>
      </w:pPr>
    </w:p>
    <w:p w14:paraId="484A9008" w14:textId="77777777" w:rsidR="004104B0" w:rsidRPr="00BF064D" w:rsidRDefault="004104B0" w:rsidP="00AA6099">
      <w:pPr>
        <w:pStyle w:val="SpaceSingle"/>
      </w:pPr>
    </w:p>
    <w:p w14:paraId="6F845C11" w14:textId="77777777" w:rsidR="005049D9" w:rsidRPr="00BF064D" w:rsidRDefault="002E58FA" w:rsidP="00AA6099">
      <w:pPr>
        <w:pStyle w:val="SpaceSingle"/>
      </w:pPr>
      <w:r w:rsidRPr="00BF064D">
        <w:t>2</w:t>
      </w:r>
      <w:r w:rsidR="004104B0" w:rsidRPr="00BF064D">
        <w:t>b. Ex</w:t>
      </w:r>
      <w:r w:rsidR="005049D9" w:rsidRPr="00BF064D">
        <w:t>pat</w:t>
      </w:r>
      <w:r w:rsidR="009F2CB3" w:rsidRPr="00BF064D">
        <w:t>riate</w:t>
      </w:r>
      <w:r w:rsidR="005049D9" w:rsidRPr="00BF064D">
        <w:t>s traveling.</w:t>
      </w:r>
    </w:p>
    <w:p w14:paraId="43CCFE39" w14:textId="77777777" w:rsidR="00804F8E" w:rsidRPr="00BF064D" w:rsidRDefault="00804F8E" w:rsidP="00AA6099">
      <w:pPr>
        <w:pStyle w:val="SpaceSingle"/>
      </w:pPr>
    </w:p>
    <w:p w14:paraId="2A41A8E6" w14:textId="77777777" w:rsidR="005049D9" w:rsidRPr="00BF064D" w:rsidRDefault="005049D9" w:rsidP="00AA6099"/>
    <w:p w14:paraId="33F95161" w14:textId="77777777" w:rsidR="005049D9" w:rsidRPr="00BF064D" w:rsidRDefault="002E58FA" w:rsidP="00AA6099">
      <w:r w:rsidRPr="00BF064D">
        <w:t>3</w:t>
      </w:r>
      <w:r w:rsidR="00A16F3D" w:rsidRPr="00BF064D">
        <w:t xml:space="preserve">. </w:t>
      </w:r>
      <w:r w:rsidR="005049D9" w:rsidRPr="00BF064D">
        <w:t>Cultural functionality.</w:t>
      </w:r>
    </w:p>
    <w:p w14:paraId="7EB3B733" w14:textId="77777777" w:rsidR="00804F8E" w:rsidRPr="00BF064D" w:rsidRDefault="00804F8E" w:rsidP="00AA6099"/>
    <w:p w14:paraId="4F880BDF" w14:textId="77777777" w:rsidR="005049D9" w:rsidRPr="00BF064D" w:rsidRDefault="005049D9" w:rsidP="00AA6099"/>
    <w:p w14:paraId="313C5D07" w14:textId="77777777" w:rsidR="005049D9" w:rsidRPr="00BF064D" w:rsidRDefault="002E58FA" w:rsidP="00AA6099">
      <w:r w:rsidRPr="00BF064D">
        <w:t>4</w:t>
      </w:r>
      <w:r w:rsidR="004104B0" w:rsidRPr="00BF064D">
        <w:t>a</w:t>
      </w:r>
      <w:r w:rsidR="00A16F3D" w:rsidRPr="00BF064D">
        <w:t xml:space="preserve">. </w:t>
      </w:r>
      <w:r w:rsidR="005049D9" w:rsidRPr="00BF064D">
        <w:t>Women travelers.</w:t>
      </w:r>
    </w:p>
    <w:p w14:paraId="73C9A869" w14:textId="77777777" w:rsidR="004104B0" w:rsidRPr="00BF064D" w:rsidRDefault="004104B0" w:rsidP="00AA6099"/>
    <w:p w14:paraId="1A4EC04E" w14:textId="77777777" w:rsidR="004104B0" w:rsidRPr="00BF064D" w:rsidRDefault="004104B0" w:rsidP="00AA6099"/>
    <w:p w14:paraId="5A342310" w14:textId="77777777" w:rsidR="004104B0" w:rsidRPr="00BF064D" w:rsidRDefault="002E58FA" w:rsidP="00AA6099">
      <w:r w:rsidRPr="00BF064D">
        <w:t>4</w:t>
      </w:r>
      <w:r w:rsidR="004104B0" w:rsidRPr="00BF064D">
        <w:t>b. Men travelers.</w:t>
      </w:r>
    </w:p>
    <w:p w14:paraId="1D31F588" w14:textId="77777777" w:rsidR="00804F8E" w:rsidRPr="00BF064D" w:rsidRDefault="00804F8E" w:rsidP="00AA6099"/>
    <w:p w14:paraId="20A51848" w14:textId="77777777" w:rsidR="005049D9" w:rsidRPr="00BF064D" w:rsidRDefault="005049D9" w:rsidP="00AA6099"/>
    <w:p w14:paraId="78A14CA2" w14:textId="77777777" w:rsidR="005049D9" w:rsidRPr="00BF064D" w:rsidRDefault="00B00EE4" w:rsidP="00AA6099">
      <w:r w:rsidRPr="00BF064D">
        <w:t>5</w:t>
      </w:r>
      <w:r w:rsidR="00A16F3D" w:rsidRPr="00BF064D">
        <w:t xml:space="preserve">. </w:t>
      </w:r>
      <w:r w:rsidR="00AA6099" w:rsidRPr="00BF064D">
        <w:t xml:space="preserve">Women traveling </w:t>
      </w:r>
      <w:r w:rsidR="00AA6099" w:rsidRPr="00BF064D">
        <w:rPr>
          <w:u w:val="single"/>
        </w:rPr>
        <w:t>un</w:t>
      </w:r>
      <w:r w:rsidR="00AA6099" w:rsidRPr="00BF064D">
        <w:t>accompanied</w:t>
      </w:r>
      <w:r w:rsidR="005049D9" w:rsidRPr="00BF064D">
        <w:t>.</w:t>
      </w:r>
    </w:p>
    <w:p w14:paraId="5F05D1D2" w14:textId="77777777" w:rsidR="00804F8E" w:rsidRPr="00BF064D" w:rsidRDefault="00804F8E" w:rsidP="00AA6099"/>
    <w:p w14:paraId="7D4F3F93" w14:textId="77777777" w:rsidR="005049D9" w:rsidRPr="00BF064D" w:rsidRDefault="005049D9" w:rsidP="00AA6099"/>
    <w:p w14:paraId="6446E5E2" w14:textId="77777777" w:rsidR="005049D9" w:rsidRPr="00BF064D" w:rsidRDefault="00B00EE4" w:rsidP="00AA6099">
      <w:r w:rsidRPr="00BF064D">
        <w:t>6</w:t>
      </w:r>
      <w:r w:rsidR="00A16F3D" w:rsidRPr="00BF064D">
        <w:t xml:space="preserve">. </w:t>
      </w:r>
      <w:r w:rsidR="005049D9" w:rsidRPr="00BF064D">
        <w:t>A</w:t>
      </w:r>
      <w:r w:rsidR="00AA6099" w:rsidRPr="00BF064D">
        <w:t xml:space="preserve">ges of the </w:t>
      </w:r>
      <w:r w:rsidR="00AC4417" w:rsidRPr="00BF064D">
        <w:t xml:space="preserve">adult </w:t>
      </w:r>
      <w:r w:rsidR="00AA6099" w:rsidRPr="00BF064D">
        <w:t>travelers</w:t>
      </w:r>
      <w:r w:rsidR="005049D9" w:rsidRPr="00BF064D">
        <w:t>.</w:t>
      </w:r>
    </w:p>
    <w:p w14:paraId="0EEDF622" w14:textId="77777777" w:rsidR="00631615" w:rsidRPr="00BF064D" w:rsidRDefault="00631615" w:rsidP="00AA6099"/>
    <w:p w14:paraId="5A082076" w14:textId="77777777" w:rsidR="00631615" w:rsidRPr="00BF064D" w:rsidRDefault="00631615" w:rsidP="00AA6099"/>
    <w:p w14:paraId="04D22BDB" w14:textId="77777777" w:rsidR="005049D9" w:rsidRPr="00BF064D" w:rsidRDefault="00B00EE4" w:rsidP="00AA6099">
      <w:r w:rsidRPr="00BF064D">
        <w:t>7</w:t>
      </w:r>
      <w:r w:rsidR="00A16F3D" w:rsidRPr="00BF064D">
        <w:t xml:space="preserve">. </w:t>
      </w:r>
      <w:r w:rsidR="007B2AE7" w:rsidRPr="00BF064D">
        <w:t xml:space="preserve">Personal </w:t>
      </w:r>
      <w:r w:rsidR="00410852" w:rsidRPr="00BF064D">
        <w:t>a</w:t>
      </w:r>
      <w:r w:rsidR="007B2AE7" w:rsidRPr="00BF064D">
        <w:t>bility</w:t>
      </w:r>
      <w:r w:rsidR="00AA6099" w:rsidRPr="00BF064D">
        <w:t>.</w:t>
      </w:r>
    </w:p>
    <w:p w14:paraId="0DE933FF" w14:textId="77777777" w:rsidR="00804F8E" w:rsidRPr="00BF064D" w:rsidRDefault="00804F8E" w:rsidP="00AA6099"/>
    <w:p w14:paraId="467C8365" w14:textId="77777777" w:rsidR="005049D9" w:rsidRPr="00BF064D" w:rsidRDefault="005049D9" w:rsidP="00AA6099"/>
    <w:p w14:paraId="31C997A7" w14:textId="77777777" w:rsidR="005049D9" w:rsidRPr="00BF064D" w:rsidRDefault="00B00EE4" w:rsidP="00AA6099">
      <w:r w:rsidRPr="00BF064D">
        <w:t>8</w:t>
      </w:r>
      <w:r w:rsidR="00831577" w:rsidRPr="00BF064D">
        <w:t>a</w:t>
      </w:r>
      <w:r w:rsidR="00A16F3D" w:rsidRPr="00BF064D">
        <w:t>.</w:t>
      </w:r>
      <w:r w:rsidR="00831577" w:rsidRPr="00BF064D">
        <w:t xml:space="preserve"> Total number of children traveling</w:t>
      </w:r>
      <w:r w:rsidR="005049D9" w:rsidRPr="00BF064D">
        <w:t>.</w:t>
      </w:r>
    </w:p>
    <w:p w14:paraId="1DCBB2F8" w14:textId="77777777" w:rsidR="00804F8E" w:rsidRPr="00BF064D" w:rsidRDefault="00804F8E" w:rsidP="00AA6099"/>
    <w:p w14:paraId="2A9D8AA5" w14:textId="77777777" w:rsidR="005049D9" w:rsidRPr="00BF064D" w:rsidRDefault="005049D9" w:rsidP="00AA6099"/>
    <w:p w14:paraId="78DC9868" w14:textId="77777777" w:rsidR="005049D9" w:rsidRPr="00BF064D" w:rsidRDefault="00831577" w:rsidP="00AA6099">
      <w:r w:rsidRPr="00BF064D">
        <w:t>8b</w:t>
      </w:r>
      <w:r w:rsidR="00AA6099" w:rsidRPr="00BF064D">
        <w:t>.</w:t>
      </w:r>
      <w:r w:rsidR="005049D9" w:rsidRPr="00BF064D">
        <w:t xml:space="preserve"> </w:t>
      </w:r>
      <w:r w:rsidR="003319C5" w:rsidRPr="00BF064D">
        <w:t xml:space="preserve">Children </w:t>
      </w:r>
      <w:r w:rsidR="006B3DD2" w:rsidRPr="00BF064D">
        <w:t>traveling to</w:t>
      </w:r>
      <w:r w:rsidR="003319C5" w:rsidRPr="00BF064D">
        <w:t xml:space="preserve"> boarding school.</w:t>
      </w:r>
      <w:r w:rsidR="00AA6099" w:rsidRPr="00BF064D">
        <w:t xml:space="preserve"> </w:t>
      </w:r>
    </w:p>
    <w:p w14:paraId="41CFBE06" w14:textId="77777777" w:rsidR="00804F8E" w:rsidRPr="00BF064D" w:rsidRDefault="00804F8E" w:rsidP="00AA6099"/>
    <w:p w14:paraId="59B9C9EA" w14:textId="77777777" w:rsidR="005049D9" w:rsidRPr="00BF064D" w:rsidRDefault="005049D9" w:rsidP="00AA6099"/>
    <w:p w14:paraId="4783F8C3" w14:textId="77777777" w:rsidR="005049D9" w:rsidRPr="00BF064D" w:rsidRDefault="00B00EE4" w:rsidP="005049D9">
      <w:pPr>
        <w:pStyle w:val="SpaceSingle"/>
      </w:pPr>
      <w:r w:rsidRPr="00BF064D">
        <w:t>9</w:t>
      </w:r>
      <w:r w:rsidR="00112E8D" w:rsidRPr="00BF064D">
        <w:t>.</w:t>
      </w:r>
      <w:r w:rsidR="00AA6099" w:rsidRPr="00BF064D">
        <w:t xml:space="preserve"> </w:t>
      </w:r>
      <w:r w:rsidR="00831577" w:rsidRPr="00BF064D">
        <w:t>Units traveling with children under age 12</w:t>
      </w:r>
      <w:r w:rsidR="00112E8D" w:rsidRPr="00BF064D">
        <w:t>.</w:t>
      </w:r>
    </w:p>
    <w:p w14:paraId="2CEB3A1E" w14:textId="77777777" w:rsidR="00804F8E" w:rsidRPr="00BF064D" w:rsidRDefault="00804F8E" w:rsidP="005049D9">
      <w:pPr>
        <w:pStyle w:val="SpaceSingle"/>
      </w:pPr>
    </w:p>
    <w:p w14:paraId="57214C3E" w14:textId="77777777" w:rsidR="005049D9" w:rsidRPr="00BF064D" w:rsidRDefault="005049D9" w:rsidP="005049D9">
      <w:pPr>
        <w:pStyle w:val="SpaceSingle"/>
      </w:pPr>
    </w:p>
    <w:p w14:paraId="3376BAF8" w14:textId="77777777" w:rsidR="00B00EE4" w:rsidRPr="00BF064D" w:rsidRDefault="00B00EE4" w:rsidP="005049D9">
      <w:pPr>
        <w:pStyle w:val="SpaceSingle"/>
      </w:pPr>
      <w:r w:rsidRPr="00BF064D">
        <w:t xml:space="preserve">10a. Visitors from </w:t>
      </w:r>
      <w:r w:rsidRPr="00BF064D">
        <w:rPr>
          <w:u w:val="single"/>
        </w:rPr>
        <w:t>in</w:t>
      </w:r>
      <w:r w:rsidRPr="00BF064D">
        <w:t>side GMA.</w:t>
      </w:r>
    </w:p>
    <w:p w14:paraId="6CEF8AC4" w14:textId="77777777" w:rsidR="00B00EE4" w:rsidRPr="00BF064D" w:rsidRDefault="00B00EE4" w:rsidP="005049D9">
      <w:pPr>
        <w:pStyle w:val="SpaceSingle"/>
      </w:pPr>
    </w:p>
    <w:p w14:paraId="3CAB76C4" w14:textId="77777777" w:rsidR="00B00EE4" w:rsidRPr="00BF064D" w:rsidRDefault="00B00EE4" w:rsidP="005049D9">
      <w:pPr>
        <w:pStyle w:val="SpaceSingle"/>
      </w:pPr>
    </w:p>
    <w:p w14:paraId="18F816E5" w14:textId="3AF2DF80" w:rsidR="005049D9" w:rsidRPr="00BF064D" w:rsidRDefault="00B00EE4" w:rsidP="005049D9">
      <w:pPr>
        <w:pStyle w:val="SpaceSingle"/>
      </w:pPr>
      <w:r w:rsidRPr="00BF064D">
        <w:t xml:space="preserve">10b. </w:t>
      </w:r>
      <w:r w:rsidR="004B0D0C">
        <w:t>Official v</w:t>
      </w:r>
      <w:r w:rsidRPr="00BF064D">
        <w:t xml:space="preserve">isitors from </w:t>
      </w:r>
      <w:r w:rsidRPr="00BF064D">
        <w:rPr>
          <w:u w:val="single"/>
        </w:rPr>
        <w:t>out</w:t>
      </w:r>
      <w:r w:rsidRPr="00BF064D">
        <w:t>side GMA</w:t>
      </w:r>
      <w:r w:rsidR="003319C5" w:rsidRPr="00BF064D">
        <w:t>.</w:t>
      </w:r>
    </w:p>
    <w:p w14:paraId="0F4C51A0" w14:textId="77777777" w:rsidR="006C1742" w:rsidRPr="00BF064D" w:rsidRDefault="006C1742" w:rsidP="005049D9">
      <w:pPr>
        <w:pStyle w:val="SpaceSingle"/>
      </w:pPr>
    </w:p>
    <w:p w14:paraId="3430885C" w14:textId="77777777" w:rsidR="006C1742" w:rsidRPr="00BF064D" w:rsidRDefault="006C1742" w:rsidP="005049D9">
      <w:pPr>
        <w:pStyle w:val="SpaceSingle"/>
      </w:pPr>
    </w:p>
    <w:p w14:paraId="35C2E871" w14:textId="77777777" w:rsidR="005049D9" w:rsidRPr="00BF064D" w:rsidRDefault="00AA6099" w:rsidP="00AA6099">
      <w:pPr>
        <w:pStyle w:val="ListBullet2"/>
        <w:numPr>
          <w:ilvl w:val="0"/>
          <w:numId w:val="0"/>
        </w:numPr>
      </w:pPr>
      <w:r w:rsidRPr="00BF064D">
        <w:t>1</w:t>
      </w:r>
      <w:r w:rsidR="00B00EE4" w:rsidRPr="00BF064D">
        <w:t>1</w:t>
      </w:r>
      <w:r w:rsidR="00A16F3D" w:rsidRPr="00BF064D">
        <w:t xml:space="preserve">. </w:t>
      </w:r>
      <w:r w:rsidR="005049D9" w:rsidRPr="00BF064D">
        <w:t>S</w:t>
      </w:r>
      <w:r w:rsidRPr="00BF064D">
        <w:t>hort-term workers</w:t>
      </w:r>
      <w:r w:rsidR="005049D9" w:rsidRPr="00BF064D">
        <w:t>.</w:t>
      </w:r>
    </w:p>
    <w:p w14:paraId="115C1487" w14:textId="77777777" w:rsidR="00804F8E" w:rsidRPr="00BF064D" w:rsidRDefault="00804F8E" w:rsidP="00AA6099">
      <w:pPr>
        <w:pStyle w:val="ListBullet2"/>
        <w:numPr>
          <w:ilvl w:val="0"/>
          <w:numId w:val="0"/>
        </w:numPr>
      </w:pPr>
    </w:p>
    <w:p w14:paraId="148C3631" w14:textId="77777777" w:rsidR="005049D9" w:rsidRPr="00BF064D" w:rsidRDefault="005049D9" w:rsidP="00AA6099">
      <w:pPr>
        <w:pStyle w:val="ListBullet2"/>
        <w:numPr>
          <w:ilvl w:val="0"/>
          <w:numId w:val="0"/>
        </w:numPr>
      </w:pPr>
    </w:p>
    <w:p w14:paraId="6207C3A6" w14:textId="77777777" w:rsidR="005049D9" w:rsidRPr="00BF064D" w:rsidRDefault="00AA6099" w:rsidP="00AA6099">
      <w:r w:rsidRPr="00BF064D">
        <w:lastRenderedPageBreak/>
        <w:t>1</w:t>
      </w:r>
      <w:r w:rsidR="00B00EE4" w:rsidRPr="00BF064D">
        <w:t>2</w:t>
      </w:r>
      <w:r w:rsidR="00A16F3D" w:rsidRPr="00BF064D">
        <w:t xml:space="preserve">. </w:t>
      </w:r>
      <w:r w:rsidR="005049D9" w:rsidRPr="00BF064D">
        <w:t>C</w:t>
      </w:r>
      <w:r w:rsidRPr="00BF064D">
        <w:t>oordinate</w:t>
      </w:r>
      <w:r w:rsidR="00FB6F4B" w:rsidRPr="00BF064D">
        <w:t>/</w:t>
      </w:r>
      <w:r w:rsidRPr="00BF064D">
        <w:t>administrate</w:t>
      </w:r>
      <w:r w:rsidR="00FB6F4B" w:rsidRPr="00BF064D">
        <w:t>/</w:t>
      </w:r>
      <w:r w:rsidRPr="00BF064D">
        <w:t>manage</w:t>
      </w:r>
      <w:r w:rsidR="005049D9" w:rsidRPr="00BF064D">
        <w:t>.</w:t>
      </w:r>
    </w:p>
    <w:p w14:paraId="5EE9ACF1" w14:textId="77777777" w:rsidR="00804F8E" w:rsidRPr="00BF064D" w:rsidRDefault="00804F8E" w:rsidP="00AA6099"/>
    <w:p w14:paraId="459C7A22" w14:textId="77777777" w:rsidR="005049D9" w:rsidRPr="00BF064D" w:rsidRDefault="005049D9" w:rsidP="00AA6099"/>
    <w:p w14:paraId="1F06495D" w14:textId="77777777" w:rsidR="005049D9" w:rsidRPr="00BF064D" w:rsidRDefault="00AA6099" w:rsidP="00AA6099">
      <w:r w:rsidRPr="00BF064D">
        <w:t>1</w:t>
      </w:r>
      <w:r w:rsidR="00B00EE4" w:rsidRPr="00BF064D">
        <w:t>3</w:t>
      </w:r>
      <w:r w:rsidR="00A16F3D" w:rsidRPr="00BF064D">
        <w:t xml:space="preserve">. </w:t>
      </w:r>
      <w:r w:rsidR="00DA6671" w:rsidRPr="00BF064D">
        <w:t>High t</w:t>
      </w:r>
      <w:r w:rsidR="00334464" w:rsidRPr="00BF064D">
        <w:t>ravel requirements.</w:t>
      </w:r>
    </w:p>
    <w:p w14:paraId="4F39348C" w14:textId="77777777" w:rsidR="00804F8E" w:rsidRPr="00BF064D" w:rsidRDefault="00804F8E" w:rsidP="00AA6099"/>
    <w:p w14:paraId="60A1CECD" w14:textId="77777777" w:rsidR="005049D9" w:rsidRPr="00BF064D" w:rsidRDefault="005049D9" w:rsidP="00AA6099"/>
    <w:p w14:paraId="3A87768C" w14:textId="77777777" w:rsidR="004104B0" w:rsidRPr="00BF064D" w:rsidRDefault="00AA6099" w:rsidP="00334464">
      <w:r w:rsidRPr="00BF064D">
        <w:t>1</w:t>
      </w:r>
      <w:r w:rsidR="00B00EE4" w:rsidRPr="00BF064D">
        <w:t>4</w:t>
      </w:r>
      <w:r w:rsidR="00A16F3D" w:rsidRPr="00BF064D">
        <w:t xml:space="preserve">. </w:t>
      </w:r>
      <w:r w:rsidR="0077555A" w:rsidRPr="00BF064D">
        <w:t>Seeking b</w:t>
      </w:r>
      <w:r w:rsidR="00DA6671" w:rsidRPr="00BF064D">
        <w:t xml:space="preserve">enefit </w:t>
      </w:r>
      <w:r w:rsidR="008E4D0D" w:rsidRPr="00BF064D">
        <w:t>at destination</w:t>
      </w:r>
      <w:r w:rsidR="008A2009" w:rsidRPr="00BF064D">
        <w:t>s</w:t>
      </w:r>
      <w:r w:rsidR="004104B0" w:rsidRPr="00BF064D">
        <w:t>.</w:t>
      </w:r>
    </w:p>
    <w:p w14:paraId="79DBBE29" w14:textId="77777777" w:rsidR="004104B0" w:rsidRPr="00BF064D" w:rsidRDefault="004104B0" w:rsidP="00334464"/>
    <w:p w14:paraId="7E1B1AE9" w14:textId="77777777" w:rsidR="00334464" w:rsidRPr="00BF064D" w:rsidRDefault="00334464" w:rsidP="00334464"/>
    <w:p w14:paraId="70E44BC3" w14:textId="00211380" w:rsidR="003E5B6C" w:rsidRPr="00BF064D" w:rsidRDefault="00AA6099" w:rsidP="00AA6099">
      <w:r w:rsidRPr="00BF064D">
        <w:t>1</w:t>
      </w:r>
      <w:r w:rsidR="00B00EE4" w:rsidRPr="00BF064D">
        <w:t>5</w:t>
      </w:r>
      <w:r w:rsidRPr="00BF064D">
        <w:t>.</w:t>
      </w:r>
      <w:r w:rsidR="003E5B6C" w:rsidRPr="00BF064D">
        <w:t xml:space="preserve"> </w:t>
      </w:r>
      <w:r w:rsidR="00410852" w:rsidRPr="00BF064D">
        <w:t>T</w:t>
      </w:r>
      <w:r w:rsidR="003E5B6C" w:rsidRPr="00BF064D">
        <w:t xml:space="preserve">rips to </w:t>
      </w:r>
      <w:r w:rsidR="002B7D9D" w:rsidRPr="00BF064D">
        <w:t>future WLs</w:t>
      </w:r>
      <w:r w:rsidR="003E5B6C" w:rsidRPr="00BF064D">
        <w:t>.</w:t>
      </w:r>
    </w:p>
    <w:p w14:paraId="013B6012" w14:textId="77777777" w:rsidR="003E5B6C" w:rsidRPr="00BF064D" w:rsidRDefault="003E5B6C" w:rsidP="00AA6099"/>
    <w:p w14:paraId="5DE13920" w14:textId="77777777" w:rsidR="003E5B6C" w:rsidRPr="00BF064D" w:rsidRDefault="003E5B6C" w:rsidP="00AA6099"/>
    <w:p w14:paraId="24596F5F" w14:textId="77777777" w:rsidR="00334464" w:rsidRPr="00BF064D" w:rsidRDefault="00AA6099" w:rsidP="00AA6099">
      <w:r w:rsidRPr="00BF064D">
        <w:t>1</w:t>
      </w:r>
      <w:r w:rsidR="009C2C1C" w:rsidRPr="00BF064D">
        <w:t>6</w:t>
      </w:r>
      <w:r w:rsidR="00A16F3D" w:rsidRPr="00BF064D">
        <w:t xml:space="preserve">. </w:t>
      </w:r>
      <w:r w:rsidR="00DA6671" w:rsidRPr="00BF064D">
        <w:t>Conveyances</w:t>
      </w:r>
      <w:r w:rsidR="00334464" w:rsidRPr="00BF064D">
        <w:t xml:space="preserve"> </w:t>
      </w:r>
      <w:r w:rsidR="00DA6671" w:rsidRPr="00BF064D">
        <w:t xml:space="preserve">at </w:t>
      </w:r>
      <w:r w:rsidR="0077555A" w:rsidRPr="00BF064D">
        <w:t>remote work locations</w:t>
      </w:r>
      <w:r w:rsidR="00334464" w:rsidRPr="00BF064D">
        <w:t>.</w:t>
      </w:r>
    </w:p>
    <w:p w14:paraId="1612604A" w14:textId="77777777" w:rsidR="00804F8E" w:rsidRPr="00BF064D" w:rsidRDefault="00804F8E" w:rsidP="00AA6099"/>
    <w:p w14:paraId="5A04A304" w14:textId="77777777" w:rsidR="00334464" w:rsidRPr="00BF064D" w:rsidRDefault="00334464" w:rsidP="00AA6099"/>
    <w:p w14:paraId="7EEEA9C4" w14:textId="77777777" w:rsidR="00410852" w:rsidRPr="00BF064D" w:rsidRDefault="00410852" w:rsidP="00410852">
      <w:r w:rsidRPr="00BF064D">
        <w:t>1</w:t>
      </w:r>
      <w:r w:rsidR="009C2C1C" w:rsidRPr="00BF064D">
        <w:t>7</w:t>
      </w:r>
      <w:r w:rsidRPr="00BF064D">
        <w:t xml:space="preserve">. </w:t>
      </w:r>
      <w:r w:rsidR="0077555A" w:rsidRPr="00BF064D">
        <w:t>T</w:t>
      </w:r>
      <w:r w:rsidRPr="00BF064D">
        <w:t>rips per year.</w:t>
      </w:r>
    </w:p>
    <w:p w14:paraId="24F3B1D3" w14:textId="77777777" w:rsidR="00410852" w:rsidRPr="00BF064D" w:rsidRDefault="00410852" w:rsidP="00410852"/>
    <w:p w14:paraId="33F9BB9A" w14:textId="77777777" w:rsidR="00410852" w:rsidRPr="00BF064D" w:rsidRDefault="00410852" w:rsidP="00410852"/>
    <w:p w14:paraId="0E9ED585" w14:textId="77777777" w:rsidR="00410852" w:rsidRPr="00BF064D" w:rsidRDefault="00410852" w:rsidP="00410852">
      <w:r w:rsidRPr="00BF064D">
        <w:t>1</w:t>
      </w:r>
      <w:r w:rsidR="009C2C1C" w:rsidRPr="00BF064D">
        <w:t>8</w:t>
      </w:r>
      <w:r w:rsidRPr="00BF064D">
        <w:t>. Length of stay at destinations.</w:t>
      </w:r>
    </w:p>
    <w:p w14:paraId="7E72093C" w14:textId="77777777" w:rsidR="00410852" w:rsidRPr="00BF064D" w:rsidRDefault="00410852" w:rsidP="00410852"/>
    <w:p w14:paraId="77D92C4B" w14:textId="77777777" w:rsidR="00410852" w:rsidRPr="00BF064D" w:rsidRDefault="00410852" w:rsidP="00410852"/>
    <w:p w14:paraId="61852FDB" w14:textId="77777777" w:rsidR="00804F8E" w:rsidRPr="00BF064D" w:rsidRDefault="009C2C1C" w:rsidP="00AA6099">
      <w:r w:rsidRPr="00BF064D">
        <w:t>19</w:t>
      </w:r>
      <w:r w:rsidR="00A16F3D" w:rsidRPr="00BF064D">
        <w:t xml:space="preserve">. </w:t>
      </w:r>
      <w:r w:rsidR="00804F8E" w:rsidRPr="00BF064D">
        <w:t>H</w:t>
      </w:r>
      <w:r w:rsidR="00AA6099" w:rsidRPr="00BF064D">
        <w:t>igh-threat areas</w:t>
      </w:r>
      <w:r w:rsidR="00804F8E" w:rsidRPr="00BF064D">
        <w:t>.</w:t>
      </w:r>
    </w:p>
    <w:p w14:paraId="4D89D314" w14:textId="77777777" w:rsidR="00804F8E" w:rsidRPr="00BF064D" w:rsidRDefault="00804F8E" w:rsidP="00AA6099"/>
    <w:p w14:paraId="3B737D08" w14:textId="77777777" w:rsidR="00804F8E" w:rsidRPr="00BF064D" w:rsidRDefault="00804F8E" w:rsidP="00AA6099"/>
    <w:p w14:paraId="589082C8" w14:textId="77777777" w:rsidR="00804F8E" w:rsidRPr="00BF064D" w:rsidRDefault="00410852" w:rsidP="00AA6099">
      <w:r w:rsidRPr="00BF064D">
        <w:t>2</w:t>
      </w:r>
      <w:r w:rsidR="009C2C1C" w:rsidRPr="00BF064D">
        <w:t>0</w:t>
      </w:r>
      <w:r w:rsidR="00A16F3D" w:rsidRPr="00BF064D">
        <w:t xml:space="preserve">. </w:t>
      </w:r>
      <w:r w:rsidR="00804F8E" w:rsidRPr="00BF064D">
        <w:t>T</w:t>
      </w:r>
      <w:r w:rsidR="00AA6099" w:rsidRPr="00BF064D">
        <w:t>ravel restrictions</w:t>
      </w:r>
      <w:r w:rsidR="00804F8E" w:rsidRPr="00BF064D">
        <w:t>.</w:t>
      </w:r>
    </w:p>
    <w:p w14:paraId="3AF61B8E" w14:textId="77777777" w:rsidR="00804F8E" w:rsidRPr="00BF064D" w:rsidRDefault="00804F8E" w:rsidP="00AA6099"/>
    <w:p w14:paraId="0E8BFBD1" w14:textId="77777777" w:rsidR="00804F8E" w:rsidRPr="00BF064D" w:rsidRDefault="00804F8E" w:rsidP="00AA6099"/>
    <w:p w14:paraId="2B48439D" w14:textId="77777777" w:rsidR="00804F8E" w:rsidRPr="00BF064D" w:rsidRDefault="00AA6099" w:rsidP="00AA6099">
      <w:r w:rsidRPr="00BF064D">
        <w:t>2</w:t>
      </w:r>
      <w:r w:rsidR="009C2C1C" w:rsidRPr="00BF064D">
        <w:t>1</w:t>
      </w:r>
      <w:r w:rsidR="00A16F3D" w:rsidRPr="00BF064D">
        <w:t xml:space="preserve">. </w:t>
      </w:r>
      <w:r w:rsidR="00804F8E" w:rsidRPr="00BF064D">
        <w:t>H</w:t>
      </w:r>
      <w:r w:rsidRPr="00BF064D">
        <w:t>ard places</w:t>
      </w:r>
      <w:r w:rsidR="00804F8E" w:rsidRPr="00BF064D">
        <w:t>.</w:t>
      </w:r>
    </w:p>
    <w:p w14:paraId="0E56AAD7" w14:textId="77777777" w:rsidR="00804F8E" w:rsidRPr="00BF064D" w:rsidRDefault="00804F8E" w:rsidP="00AA6099"/>
    <w:p w14:paraId="2DE4B48D" w14:textId="77777777" w:rsidR="00804F8E" w:rsidRPr="00BF064D" w:rsidRDefault="00804F8E" w:rsidP="00AA6099"/>
    <w:p w14:paraId="39EF52C6" w14:textId="77777777" w:rsidR="00804F8E" w:rsidRPr="00BF064D" w:rsidRDefault="00AA6099" w:rsidP="00AA6099">
      <w:r w:rsidRPr="00BF064D">
        <w:t>2</w:t>
      </w:r>
      <w:r w:rsidR="009C2C1C" w:rsidRPr="00BF064D">
        <w:t>2</w:t>
      </w:r>
      <w:r w:rsidR="00B00EE4" w:rsidRPr="00BF064D">
        <w:t>a</w:t>
      </w:r>
      <w:r w:rsidR="00A16F3D" w:rsidRPr="00BF064D">
        <w:t xml:space="preserve">. </w:t>
      </w:r>
      <w:r w:rsidR="001C3D3C" w:rsidRPr="00BF064D">
        <w:t>Locations of m</w:t>
      </w:r>
      <w:r w:rsidR="003319C5" w:rsidRPr="00BF064D">
        <w:t>edical facilities</w:t>
      </w:r>
      <w:r w:rsidR="00804F8E" w:rsidRPr="00BF064D">
        <w:t>.</w:t>
      </w:r>
    </w:p>
    <w:p w14:paraId="2D474FB2" w14:textId="77777777" w:rsidR="00B00EE4" w:rsidRPr="00BF064D" w:rsidRDefault="00B00EE4" w:rsidP="00AA6099"/>
    <w:p w14:paraId="23C92A5F" w14:textId="77777777" w:rsidR="00B00EE4" w:rsidRPr="00BF064D" w:rsidRDefault="00B00EE4" w:rsidP="00AA6099"/>
    <w:p w14:paraId="776B35A8" w14:textId="77777777" w:rsidR="00B00EE4" w:rsidRPr="00BF064D" w:rsidRDefault="00410852" w:rsidP="00AA6099">
      <w:r w:rsidRPr="00BF064D">
        <w:t>2</w:t>
      </w:r>
      <w:r w:rsidR="009C2C1C" w:rsidRPr="00BF064D">
        <w:t>2</w:t>
      </w:r>
      <w:r w:rsidRPr="00BF064D">
        <w:t xml:space="preserve">b. </w:t>
      </w:r>
      <w:r w:rsidR="008A2009" w:rsidRPr="00BF064D">
        <w:t>Travel time to medical facilities</w:t>
      </w:r>
      <w:r w:rsidR="00B00EE4" w:rsidRPr="00BF064D">
        <w:t>.</w:t>
      </w:r>
    </w:p>
    <w:p w14:paraId="66F6623E" w14:textId="77777777" w:rsidR="00804F8E" w:rsidRPr="00BF064D" w:rsidRDefault="00804F8E" w:rsidP="00AA6099"/>
    <w:p w14:paraId="1523DA3D" w14:textId="77777777" w:rsidR="00804F8E" w:rsidRPr="00BF064D" w:rsidRDefault="00804F8E" w:rsidP="00AA6099"/>
    <w:p w14:paraId="1B78175A" w14:textId="77777777" w:rsidR="00804F8E" w:rsidRPr="00BF064D" w:rsidRDefault="00AA6099" w:rsidP="00804F8E">
      <w:r w:rsidRPr="00BF064D">
        <w:t>2</w:t>
      </w:r>
      <w:r w:rsidR="009C2C1C" w:rsidRPr="00BF064D">
        <w:t>3</w:t>
      </w:r>
      <w:r w:rsidR="00804F8E" w:rsidRPr="00BF064D">
        <w:t>a</w:t>
      </w:r>
      <w:r w:rsidRPr="00BF064D">
        <w:t>.</w:t>
      </w:r>
      <w:r w:rsidR="00112E8D" w:rsidRPr="00BF064D">
        <w:t xml:space="preserve"> </w:t>
      </w:r>
      <w:r w:rsidR="00804F8E" w:rsidRPr="00BF064D">
        <w:t>Year-round access.</w:t>
      </w:r>
    </w:p>
    <w:p w14:paraId="69248C38" w14:textId="77777777" w:rsidR="00804F8E" w:rsidRPr="00BF064D" w:rsidRDefault="00804F8E" w:rsidP="00804F8E"/>
    <w:p w14:paraId="3A2426D9" w14:textId="77777777" w:rsidR="00804F8E" w:rsidRPr="00BF064D" w:rsidRDefault="00804F8E" w:rsidP="00804F8E"/>
    <w:p w14:paraId="17F318E5" w14:textId="77777777" w:rsidR="00804F8E" w:rsidRPr="00BF064D" w:rsidRDefault="003E5B6C" w:rsidP="00804F8E">
      <w:r w:rsidRPr="00BF064D">
        <w:t>2</w:t>
      </w:r>
      <w:r w:rsidR="009C2C1C" w:rsidRPr="00BF064D">
        <w:t>3</w:t>
      </w:r>
      <w:r w:rsidR="00112E8D" w:rsidRPr="00BF064D">
        <w:t xml:space="preserve">b. </w:t>
      </w:r>
      <w:r w:rsidR="00804F8E" w:rsidRPr="00BF064D">
        <w:t xml:space="preserve">Months </w:t>
      </w:r>
      <w:r w:rsidR="00804F8E" w:rsidRPr="00BF064D">
        <w:rPr>
          <w:u w:val="single"/>
        </w:rPr>
        <w:t>not</w:t>
      </w:r>
      <w:r w:rsidR="00804F8E" w:rsidRPr="00BF064D">
        <w:t xml:space="preserve"> accessible.</w:t>
      </w:r>
    </w:p>
    <w:p w14:paraId="640EB64C" w14:textId="77777777" w:rsidR="00804F8E" w:rsidRPr="00BF064D" w:rsidRDefault="00804F8E" w:rsidP="00804F8E"/>
    <w:p w14:paraId="237468CA" w14:textId="77777777" w:rsidR="003E5B6C" w:rsidRPr="00BF064D" w:rsidRDefault="003E5B6C" w:rsidP="00AA6099"/>
    <w:p w14:paraId="43E4C56E" w14:textId="647DBB10" w:rsidR="003E5B6C" w:rsidRPr="00BF064D" w:rsidRDefault="003E5B6C" w:rsidP="00AA6099">
      <w:r w:rsidRPr="00BF064D">
        <w:t>2</w:t>
      </w:r>
      <w:r w:rsidR="00EF21A5" w:rsidRPr="00BF064D">
        <w:t>4</w:t>
      </w:r>
      <w:r w:rsidR="009B0928" w:rsidRPr="00BF064D">
        <w:t>. Cargo categories.</w:t>
      </w:r>
    </w:p>
    <w:p w14:paraId="3A76E1B5" w14:textId="77777777" w:rsidR="003E5B6C" w:rsidRPr="00BF064D" w:rsidRDefault="003E5B6C" w:rsidP="00AA6099"/>
    <w:p w14:paraId="7DBDA0EF" w14:textId="77777777" w:rsidR="003E5B6C" w:rsidRPr="00BF064D" w:rsidRDefault="003E5B6C" w:rsidP="00AA6099"/>
    <w:p w14:paraId="5BB8D56C" w14:textId="431516E7" w:rsidR="003E5B6C" w:rsidRPr="00BF064D" w:rsidRDefault="009C2C1C" w:rsidP="00AA6099">
      <w:r w:rsidRPr="00BF064D">
        <w:t>2</w:t>
      </w:r>
      <w:r w:rsidR="009B0928" w:rsidRPr="00BF064D">
        <w:t>5</w:t>
      </w:r>
      <w:r w:rsidR="007B1C77" w:rsidRPr="00BF064D">
        <w:t>. I</w:t>
      </w:r>
      <w:r w:rsidR="006C1B25" w:rsidRPr="00BF064D">
        <w:t xml:space="preserve">mportance of </w:t>
      </w:r>
      <w:r w:rsidR="008A2009" w:rsidRPr="00BF064D">
        <w:t>cargo delivery</w:t>
      </w:r>
      <w:r w:rsidR="003E5B6C" w:rsidRPr="00BF064D">
        <w:t>.</w:t>
      </w:r>
    </w:p>
    <w:p w14:paraId="5CE07131" w14:textId="77777777" w:rsidR="003E5B6C" w:rsidRPr="00BF064D" w:rsidRDefault="003E5B6C" w:rsidP="00AA6099"/>
    <w:p w14:paraId="2963404A" w14:textId="77777777" w:rsidR="003319C5" w:rsidRPr="00BF064D" w:rsidRDefault="003319C5" w:rsidP="003319C5"/>
    <w:p w14:paraId="5FA62867" w14:textId="2A850889" w:rsidR="003319C5" w:rsidRPr="00BF064D" w:rsidRDefault="00EF21A5" w:rsidP="003319C5">
      <w:r w:rsidRPr="00BF064D">
        <w:t>2</w:t>
      </w:r>
      <w:r w:rsidR="006C1742" w:rsidRPr="00BF064D">
        <w:t>6</w:t>
      </w:r>
      <w:r w:rsidR="003319C5" w:rsidRPr="00BF064D">
        <w:t>. Anything else?</w:t>
      </w:r>
    </w:p>
    <w:p w14:paraId="0468E93D" w14:textId="77777777" w:rsidR="001202C2" w:rsidRPr="00BF064D" w:rsidRDefault="001202C2" w:rsidP="003319C5"/>
    <w:p w14:paraId="47C87944" w14:textId="77777777" w:rsidR="001202C2" w:rsidRPr="00BF064D" w:rsidRDefault="001202C2" w:rsidP="003319C5"/>
    <w:p w14:paraId="70E0F0B4" w14:textId="77777777" w:rsidR="0033012A" w:rsidRPr="00BF064D" w:rsidRDefault="0033012A" w:rsidP="003319C5">
      <w:r w:rsidRPr="00BF064D">
        <w:lastRenderedPageBreak/>
        <w:t>Additional material.</w:t>
      </w:r>
    </w:p>
    <w:bookmarkEnd w:id="21"/>
    <w:p w14:paraId="007F22C7" w14:textId="77777777" w:rsidR="0033012A" w:rsidRPr="00BF064D" w:rsidRDefault="0033012A" w:rsidP="003319C5"/>
    <w:p w14:paraId="2865E9A9" w14:textId="77777777" w:rsidR="00B83703" w:rsidRPr="00BF064D" w:rsidRDefault="00B83703" w:rsidP="003E5B6C"/>
    <w:p w14:paraId="68C1C92B" w14:textId="77777777" w:rsidR="00B83703" w:rsidRPr="00BF064D" w:rsidRDefault="00B83703" w:rsidP="003E5B6C">
      <w:r w:rsidRPr="00BF064D">
        <w:t>***********************************************************</w:t>
      </w:r>
      <w:r w:rsidR="0086448A" w:rsidRPr="00BF064D">
        <w:t>***</w:t>
      </w:r>
      <w:r w:rsidRPr="00BF064D">
        <w:t>*****************************************</w:t>
      </w:r>
    </w:p>
    <w:p w14:paraId="6D4F549E" w14:textId="77777777" w:rsidR="0081456F" w:rsidRPr="00BF064D" w:rsidRDefault="0081456F" w:rsidP="003E5B6C"/>
    <w:p w14:paraId="176E1967" w14:textId="77777777" w:rsidR="0081456F" w:rsidRPr="00BF064D" w:rsidRDefault="0081456F" w:rsidP="003E5B6C"/>
    <w:p w14:paraId="4A5B93F4" w14:textId="77777777" w:rsidR="00C43F16" w:rsidRPr="00BF064D" w:rsidRDefault="00C43F16" w:rsidP="003E5B6C"/>
    <w:p w14:paraId="7A1CE5CB" w14:textId="77777777" w:rsidR="00C43F16" w:rsidRPr="00BF064D" w:rsidRDefault="00C43F16" w:rsidP="003E5B6C"/>
    <w:p w14:paraId="7E4634AD" w14:textId="77777777" w:rsidR="00C43F16" w:rsidRPr="00BF064D" w:rsidRDefault="00C43F16" w:rsidP="003E5B6C"/>
    <w:p w14:paraId="04C9D2B6" w14:textId="77777777" w:rsidR="00C43F16" w:rsidRPr="00BF064D" w:rsidRDefault="00C43F16" w:rsidP="003E5B6C"/>
    <w:p w14:paraId="59F37ACF" w14:textId="77777777" w:rsidR="00C43F16" w:rsidRPr="00BF064D" w:rsidRDefault="00C43F16" w:rsidP="003E5B6C"/>
    <w:p w14:paraId="67155E9E" w14:textId="77777777" w:rsidR="00C43F16" w:rsidRPr="00BF064D" w:rsidRDefault="00C43F16" w:rsidP="003E5B6C"/>
    <w:p w14:paraId="3F6EA258" w14:textId="77777777" w:rsidR="00C43F16" w:rsidRPr="00BF064D" w:rsidRDefault="00C43F16" w:rsidP="003E5B6C"/>
    <w:p w14:paraId="2AA20B8B" w14:textId="77777777" w:rsidR="00C43F16" w:rsidRPr="00BF064D" w:rsidRDefault="00C43F16" w:rsidP="003E5B6C"/>
    <w:p w14:paraId="46D40A4B" w14:textId="77777777" w:rsidR="00C43F16" w:rsidRPr="00BF064D" w:rsidRDefault="00C43F16" w:rsidP="003E5B6C"/>
    <w:p w14:paraId="75D13C63" w14:textId="77777777" w:rsidR="0081456F" w:rsidRPr="00BF064D" w:rsidRDefault="0081456F" w:rsidP="003E5B6C"/>
    <w:p w14:paraId="7706961A" w14:textId="77777777" w:rsidR="0081456F" w:rsidRPr="00BF064D" w:rsidRDefault="0086448A" w:rsidP="0081456F">
      <w:pPr>
        <w:jc w:val="center"/>
      </w:pPr>
      <w:r w:rsidRPr="00BF064D">
        <w:t>(</w:t>
      </w:r>
      <w:r w:rsidR="0081456F" w:rsidRPr="00BF064D">
        <w:t xml:space="preserve">This space intentionally left </w:t>
      </w:r>
      <w:r w:rsidR="00191CDB" w:rsidRPr="00BF064D">
        <w:t>empty</w:t>
      </w:r>
      <w:r w:rsidRPr="00BF064D">
        <w:t>)</w:t>
      </w:r>
    </w:p>
    <w:p w14:paraId="52B95243" w14:textId="77777777" w:rsidR="0081456F" w:rsidRPr="00BF064D" w:rsidRDefault="0081456F" w:rsidP="003E5B6C"/>
    <w:p w14:paraId="2A95C70F" w14:textId="77777777" w:rsidR="0081456F" w:rsidRPr="00BF064D" w:rsidRDefault="0081456F" w:rsidP="003E5B6C"/>
    <w:p w14:paraId="18FFC90E" w14:textId="77777777" w:rsidR="00C43F16" w:rsidRPr="00BF064D" w:rsidRDefault="00C43F16" w:rsidP="003E5B6C"/>
    <w:p w14:paraId="0FE4DFEC" w14:textId="77777777" w:rsidR="00C43F16" w:rsidRPr="00BF064D" w:rsidRDefault="00C43F16" w:rsidP="003E5B6C"/>
    <w:p w14:paraId="70DA7F22" w14:textId="77777777" w:rsidR="00C43F16" w:rsidRPr="00BF064D" w:rsidRDefault="00C43F16" w:rsidP="003E5B6C"/>
    <w:p w14:paraId="4B8194BF" w14:textId="77777777" w:rsidR="00C43F16" w:rsidRPr="00BF064D" w:rsidRDefault="00C43F16" w:rsidP="003E5B6C"/>
    <w:p w14:paraId="02E3ABCD" w14:textId="77777777" w:rsidR="00C43F16" w:rsidRPr="00BF064D" w:rsidRDefault="00C43F16" w:rsidP="003E5B6C"/>
    <w:p w14:paraId="5D771FD1" w14:textId="77777777" w:rsidR="00C43F16" w:rsidRPr="00BF064D" w:rsidRDefault="00C43F16" w:rsidP="003E5B6C"/>
    <w:p w14:paraId="013841E4" w14:textId="77777777" w:rsidR="00C43F16" w:rsidRPr="00BF064D" w:rsidRDefault="00C43F16" w:rsidP="003E5B6C"/>
    <w:p w14:paraId="6DC21F6B" w14:textId="77777777" w:rsidR="00C43F16" w:rsidRPr="00BF064D" w:rsidRDefault="00C43F16" w:rsidP="003E5B6C"/>
    <w:p w14:paraId="6164FC10" w14:textId="77777777" w:rsidR="00C43F16" w:rsidRPr="00BF064D" w:rsidRDefault="00C43F16" w:rsidP="003E5B6C"/>
    <w:p w14:paraId="3DCFB24C" w14:textId="77777777" w:rsidR="00C43F16" w:rsidRPr="00BF064D" w:rsidRDefault="00C43F16" w:rsidP="003E5B6C"/>
    <w:p w14:paraId="3751C5A4" w14:textId="77777777" w:rsidR="00C43F16" w:rsidRPr="00BF064D" w:rsidRDefault="00C43F16" w:rsidP="003E5B6C"/>
    <w:p w14:paraId="4E37A42A" w14:textId="77777777" w:rsidR="00C43F16" w:rsidRPr="00BF064D" w:rsidRDefault="00C43F16" w:rsidP="003E5B6C"/>
    <w:p w14:paraId="22410604" w14:textId="77777777" w:rsidR="00C43F16" w:rsidRPr="00BF064D" w:rsidRDefault="00C43F16" w:rsidP="003E5B6C"/>
    <w:p w14:paraId="49F3C0AF" w14:textId="77777777" w:rsidR="00C43F16" w:rsidRPr="00BF064D" w:rsidRDefault="00C43F16" w:rsidP="003E5B6C"/>
    <w:p w14:paraId="09342757" w14:textId="77777777" w:rsidR="00C43F16" w:rsidRPr="00BF064D" w:rsidRDefault="00C43F16" w:rsidP="003E5B6C"/>
    <w:p w14:paraId="19B3B99D" w14:textId="77777777" w:rsidR="00C43F16" w:rsidRPr="00BF064D" w:rsidRDefault="00C43F16" w:rsidP="003E5B6C"/>
    <w:p w14:paraId="3E17F4EF" w14:textId="77777777" w:rsidR="00C43F16" w:rsidRPr="00BF064D" w:rsidRDefault="00C43F16" w:rsidP="003E5B6C"/>
    <w:p w14:paraId="1B3D74D5" w14:textId="77777777" w:rsidR="003D5F2B" w:rsidRDefault="003D5F2B" w:rsidP="003E5B6C"/>
    <w:p w14:paraId="6BB78F51" w14:textId="77777777" w:rsidR="003D5F2B" w:rsidRDefault="003D5F2B" w:rsidP="003E5B6C"/>
    <w:p w14:paraId="31F7240A" w14:textId="77777777" w:rsidR="003D5F2B" w:rsidRDefault="003D5F2B" w:rsidP="003E5B6C"/>
    <w:p w14:paraId="1959389A" w14:textId="77777777" w:rsidR="003D5F2B" w:rsidRDefault="003D5F2B" w:rsidP="003E5B6C"/>
    <w:p w14:paraId="570221C3" w14:textId="77777777" w:rsidR="003D5F2B" w:rsidRDefault="003D5F2B" w:rsidP="003E5B6C"/>
    <w:p w14:paraId="3DC1EE3E" w14:textId="77777777" w:rsidR="003D5F2B" w:rsidRDefault="003D5F2B" w:rsidP="003E5B6C"/>
    <w:p w14:paraId="4053B177" w14:textId="77777777" w:rsidR="00477BF1" w:rsidRDefault="00477BF1" w:rsidP="003E5B6C"/>
    <w:p w14:paraId="3333CFF9" w14:textId="77777777" w:rsidR="00076102" w:rsidRDefault="00076102" w:rsidP="003E5B6C"/>
    <w:p w14:paraId="2F6408D8" w14:textId="77777777" w:rsidR="00076102" w:rsidRPr="00BF064D" w:rsidRDefault="00076102" w:rsidP="003E5B6C"/>
    <w:p w14:paraId="4F024172" w14:textId="77777777" w:rsidR="008F0A7F" w:rsidRPr="00BF064D" w:rsidRDefault="008F0A7F" w:rsidP="0081456F">
      <w:pPr>
        <w:pStyle w:val="ListBullet3"/>
        <w:numPr>
          <w:ilvl w:val="0"/>
          <w:numId w:val="0"/>
        </w:numPr>
      </w:pPr>
      <w:bookmarkStart w:id="22" w:name="AggregationDocument"/>
      <w:bookmarkStart w:id="23" w:name="_SAMPLE_“STATEMENT_AGGREGATION"/>
      <w:bookmarkEnd w:id="22"/>
      <w:bookmarkEnd w:id="23"/>
    </w:p>
    <w:p w14:paraId="249598B1" w14:textId="77777777" w:rsidR="0081456F" w:rsidRPr="00BF064D" w:rsidRDefault="0081456F" w:rsidP="0081456F">
      <w:pPr>
        <w:pStyle w:val="ListBullet3"/>
        <w:numPr>
          <w:ilvl w:val="0"/>
          <w:numId w:val="0"/>
        </w:numPr>
      </w:pPr>
      <w:r w:rsidRPr="00BF064D">
        <w:t>****************************************************************************</w:t>
      </w:r>
      <w:r w:rsidR="0086448A" w:rsidRPr="00BF064D">
        <w:t>*</w:t>
      </w:r>
      <w:r w:rsidRPr="00BF064D">
        <w:t>**************************</w:t>
      </w:r>
    </w:p>
    <w:p w14:paraId="1642F5A5" w14:textId="77777777" w:rsidR="00216862" w:rsidRPr="00BF064D" w:rsidRDefault="00216862" w:rsidP="008D0CC7">
      <w:pPr>
        <w:pStyle w:val="Heading3"/>
      </w:pPr>
      <w:bookmarkStart w:id="24" w:name="_DEFINITIONS_SHEET"/>
      <w:bookmarkStart w:id="25" w:name="_DEFINITIONS_SHEET_1"/>
      <w:bookmarkEnd w:id="24"/>
      <w:bookmarkEnd w:id="25"/>
      <w:r w:rsidRPr="00BF064D">
        <w:lastRenderedPageBreak/>
        <w:t>DEFINITIONS SHEET</w:t>
      </w:r>
    </w:p>
    <w:p w14:paraId="21D665CD" w14:textId="77777777" w:rsidR="00216862" w:rsidRPr="00BF064D" w:rsidRDefault="00216862" w:rsidP="00216862">
      <w:pPr>
        <w:pStyle w:val="SpaceHalf"/>
      </w:pPr>
    </w:p>
    <w:tbl>
      <w:tblPr>
        <w:tblStyle w:val="TableGrid"/>
        <w:tblpPr w:leftFromText="180" w:rightFromText="180" w:vertAnchor="page" w:horzAnchor="margin" w:tblpY="1501"/>
        <w:tblW w:w="10075" w:type="dxa"/>
        <w:tblLook w:val="04A0" w:firstRow="1" w:lastRow="0" w:firstColumn="1" w:lastColumn="0" w:noHBand="0" w:noVBand="1"/>
      </w:tblPr>
      <w:tblGrid>
        <w:gridCol w:w="3240"/>
        <w:gridCol w:w="3415"/>
        <w:gridCol w:w="3420"/>
      </w:tblGrid>
      <w:tr w:rsidR="00216862" w:rsidRPr="00BF064D" w14:paraId="1770C19F" w14:textId="77777777" w:rsidTr="001D40C6">
        <w:trPr>
          <w:trHeight w:val="413"/>
        </w:trPr>
        <w:tc>
          <w:tcPr>
            <w:tcW w:w="3240" w:type="dxa"/>
            <w:vAlign w:val="center"/>
          </w:tcPr>
          <w:p w14:paraId="390C3F6B" w14:textId="77777777" w:rsidR="00216862" w:rsidRPr="00BF064D" w:rsidRDefault="00216862" w:rsidP="001D40C6">
            <w:pPr>
              <w:pStyle w:val="ListBullet3"/>
              <w:numPr>
                <w:ilvl w:val="0"/>
                <w:numId w:val="0"/>
              </w:numPr>
              <w:jc w:val="center"/>
            </w:pPr>
            <w:r w:rsidRPr="00BF064D">
              <w:rPr>
                <w:b/>
              </w:rPr>
              <w:t>LIVING THERE</w:t>
            </w:r>
          </w:p>
        </w:tc>
        <w:tc>
          <w:tcPr>
            <w:tcW w:w="3415" w:type="dxa"/>
            <w:vAlign w:val="center"/>
          </w:tcPr>
          <w:p w14:paraId="25E9AC76" w14:textId="26326CBB" w:rsidR="00216862" w:rsidRPr="00BF064D" w:rsidRDefault="00216862" w:rsidP="001D40C6">
            <w:pPr>
              <w:pStyle w:val="ListBullet3"/>
              <w:numPr>
                <w:ilvl w:val="0"/>
                <w:numId w:val="0"/>
              </w:numPr>
              <w:jc w:val="center"/>
              <w:rPr>
                <w:b/>
              </w:rPr>
            </w:pPr>
            <w:r w:rsidRPr="00BF064D">
              <w:rPr>
                <w:b/>
              </w:rPr>
              <w:t>VISITING/VISITORS</w:t>
            </w:r>
          </w:p>
        </w:tc>
        <w:tc>
          <w:tcPr>
            <w:tcW w:w="3420" w:type="dxa"/>
            <w:vAlign w:val="center"/>
          </w:tcPr>
          <w:p w14:paraId="1089F460" w14:textId="77777777" w:rsidR="00216862" w:rsidRPr="00BF064D" w:rsidRDefault="00216862" w:rsidP="001D40C6">
            <w:pPr>
              <w:pStyle w:val="ListBullet3"/>
              <w:numPr>
                <w:ilvl w:val="0"/>
                <w:numId w:val="0"/>
              </w:numPr>
              <w:jc w:val="center"/>
              <w:rPr>
                <w:b/>
              </w:rPr>
            </w:pPr>
            <w:r w:rsidRPr="00BF064D">
              <w:rPr>
                <w:b/>
              </w:rPr>
              <w:t>SHORT-TERM WORKERS</w:t>
            </w:r>
          </w:p>
        </w:tc>
      </w:tr>
      <w:tr w:rsidR="00216862" w:rsidRPr="00BF064D" w14:paraId="098842F8" w14:textId="77777777" w:rsidTr="001D40C6">
        <w:trPr>
          <w:trHeight w:val="593"/>
        </w:trPr>
        <w:tc>
          <w:tcPr>
            <w:tcW w:w="3240" w:type="dxa"/>
            <w:vAlign w:val="center"/>
          </w:tcPr>
          <w:p w14:paraId="5BC0B3D2" w14:textId="77777777" w:rsidR="00216862" w:rsidRPr="00BF064D" w:rsidRDefault="00216862" w:rsidP="001D40C6">
            <w:pPr>
              <w:pStyle w:val="ListBullet3"/>
              <w:numPr>
                <w:ilvl w:val="0"/>
                <w:numId w:val="0"/>
              </w:numPr>
              <w:rPr>
                <w:sz w:val="22"/>
              </w:rPr>
            </w:pPr>
            <w:r w:rsidRPr="00BF064D">
              <w:rPr>
                <w:sz w:val="22"/>
              </w:rPr>
              <w:t>Have a residence in the remote work location</w:t>
            </w:r>
          </w:p>
        </w:tc>
        <w:tc>
          <w:tcPr>
            <w:tcW w:w="3415" w:type="dxa"/>
            <w:vAlign w:val="center"/>
          </w:tcPr>
          <w:p w14:paraId="0ABF6EF0" w14:textId="77777777" w:rsidR="00216862" w:rsidRPr="00BF064D" w:rsidRDefault="00216862" w:rsidP="001D40C6">
            <w:pPr>
              <w:pStyle w:val="ListBullet3"/>
              <w:numPr>
                <w:ilvl w:val="0"/>
                <w:numId w:val="0"/>
              </w:numPr>
              <w:rPr>
                <w:sz w:val="22"/>
              </w:rPr>
            </w:pPr>
            <w:r w:rsidRPr="00BF064D">
              <w:rPr>
                <w:sz w:val="22"/>
              </w:rPr>
              <w:t xml:space="preserve">Do </w:t>
            </w:r>
            <w:r w:rsidRPr="00BF064D">
              <w:rPr>
                <w:sz w:val="22"/>
                <w:u w:val="single"/>
              </w:rPr>
              <w:t>not</w:t>
            </w:r>
            <w:r w:rsidRPr="00BF064D">
              <w:rPr>
                <w:sz w:val="22"/>
              </w:rPr>
              <w:t xml:space="preserve"> have a residence in the remote work location</w:t>
            </w:r>
          </w:p>
        </w:tc>
        <w:tc>
          <w:tcPr>
            <w:tcW w:w="3420" w:type="dxa"/>
            <w:vAlign w:val="center"/>
          </w:tcPr>
          <w:p w14:paraId="6D0F9306" w14:textId="77777777" w:rsidR="00216862" w:rsidRPr="00BF064D" w:rsidRDefault="00216862" w:rsidP="001D40C6">
            <w:pPr>
              <w:pStyle w:val="ListBullet3"/>
              <w:numPr>
                <w:ilvl w:val="0"/>
                <w:numId w:val="0"/>
              </w:numPr>
              <w:rPr>
                <w:sz w:val="22"/>
              </w:rPr>
            </w:pPr>
            <w:r w:rsidRPr="00BF064D">
              <w:rPr>
                <w:sz w:val="22"/>
              </w:rPr>
              <w:t>Have a residence in the remote work location</w:t>
            </w:r>
          </w:p>
        </w:tc>
      </w:tr>
      <w:tr w:rsidR="00216862" w:rsidRPr="00BF064D" w14:paraId="33A8F96B" w14:textId="77777777" w:rsidTr="001D40C6">
        <w:trPr>
          <w:trHeight w:val="629"/>
        </w:trPr>
        <w:tc>
          <w:tcPr>
            <w:tcW w:w="3240" w:type="dxa"/>
            <w:vAlign w:val="center"/>
          </w:tcPr>
          <w:p w14:paraId="4B7DEC40" w14:textId="77777777" w:rsidR="00216862" w:rsidRPr="00BF064D" w:rsidRDefault="00216862" w:rsidP="001D40C6">
            <w:pPr>
              <w:pStyle w:val="ListBullet3"/>
              <w:numPr>
                <w:ilvl w:val="0"/>
                <w:numId w:val="0"/>
              </w:numPr>
              <w:rPr>
                <w:sz w:val="22"/>
              </w:rPr>
            </w:pPr>
            <w:r w:rsidRPr="00BF064D">
              <w:rPr>
                <w:sz w:val="22"/>
              </w:rPr>
              <w:t>Have a relatively-long stays (several weeks or months)</w:t>
            </w:r>
          </w:p>
        </w:tc>
        <w:tc>
          <w:tcPr>
            <w:tcW w:w="3415" w:type="dxa"/>
            <w:vAlign w:val="center"/>
          </w:tcPr>
          <w:p w14:paraId="38DD2A05" w14:textId="77777777" w:rsidR="00216862" w:rsidRPr="00BF064D" w:rsidRDefault="00216862" w:rsidP="001D40C6">
            <w:pPr>
              <w:pStyle w:val="ListBullet3"/>
              <w:numPr>
                <w:ilvl w:val="0"/>
                <w:numId w:val="0"/>
              </w:numPr>
              <w:rPr>
                <w:sz w:val="22"/>
              </w:rPr>
            </w:pPr>
            <w:r w:rsidRPr="00BF064D">
              <w:rPr>
                <w:sz w:val="22"/>
              </w:rPr>
              <w:t>Have relatively-</w:t>
            </w:r>
            <w:r w:rsidRPr="00BF064D">
              <w:rPr>
                <w:sz w:val="22"/>
                <w:u w:val="single"/>
              </w:rPr>
              <w:t>short</w:t>
            </w:r>
            <w:r w:rsidRPr="00BF064D">
              <w:rPr>
                <w:sz w:val="22"/>
              </w:rPr>
              <w:t xml:space="preserve"> stays (a few days or weeks)</w:t>
            </w:r>
          </w:p>
        </w:tc>
        <w:tc>
          <w:tcPr>
            <w:tcW w:w="3420" w:type="dxa"/>
            <w:vAlign w:val="center"/>
          </w:tcPr>
          <w:p w14:paraId="17A1C255" w14:textId="77777777" w:rsidR="00216862" w:rsidRPr="00BF064D" w:rsidRDefault="00216862" w:rsidP="001D40C6">
            <w:pPr>
              <w:pStyle w:val="ListBullet3"/>
              <w:numPr>
                <w:ilvl w:val="0"/>
                <w:numId w:val="0"/>
              </w:numPr>
              <w:rPr>
                <w:sz w:val="22"/>
              </w:rPr>
            </w:pPr>
            <w:r w:rsidRPr="00BF064D">
              <w:rPr>
                <w:sz w:val="22"/>
              </w:rPr>
              <w:t>Have a relatively-long stays (several weeks or months)</w:t>
            </w:r>
          </w:p>
        </w:tc>
      </w:tr>
      <w:tr w:rsidR="00216862" w:rsidRPr="00BF064D" w14:paraId="78B518E6" w14:textId="77777777" w:rsidTr="001D40C6">
        <w:trPr>
          <w:trHeight w:val="629"/>
        </w:trPr>
        <w:tc>
          <w:tcPr>
            <w:tcW w:w="3240" w:type="dxa"/>
            <w:vAlign w:val="center"/>
          </w:tcPr>
          <w:p w14:paraId="74753CBC" w14:textId="77777777" w:rsidR="00216862" w:rsidRPr="00BF064D" w:rsidRDefault="00216862" w:rsidP="001D40C6">
            <w:pPr>
              <w:pStyle w:val="ListBullet3"/>
              <w:numPr>
                <w:ilvl w:val="0"/>
                <w:numId w:val="0"/>
              </w:numPr>
              <w:rPr>
                <w:sz w:val="22"/>
              </w:rPr>
            </w:pPr>
            <w:r w:rsidRPr="00BF064D">
              <w:rPr>
                <w:sz w:val="22"/>
              </w:rPr>
              <w:t>Normally have open-ended stays in their work location</w:t>
            </w:r>
          </w:p>
        </w:tc>
        <w:tc>
          <w:tcPr>
            <w:tcW w:w="3415" w:type="dxa"/>
            <w:vAlign w:val="center"/>
          </w:tcPr>
          <w:p w14:paraId="50A7E158" w14:textId="77777777" w:rsidR="00216862" w:rsidRPr="00BF064D" w:rsidRDefault="00216862" w:rsidP="001D40C6">
            <w:pPr>
              <w:pStyle w:val="ListBullet3"/>
              <w:numPr>
                <w:ilvl w:val="0"/>
                <w:numId w:val="0"/>
              </w:numPr>
              <w:rPr>
                <w:sz w:val="22"/>
              </w:rPr>
            </w:pPr>
            <w:r w:rsidRPr="00BF064D">
              <w:rPr>
                <w:sz w:val="22"/>
              </w:rPr>
              <w:t>Normally are in the remote work location for a set length of time</w:t>
            </w:r>
          </w:p>
        </w:tc>
        <w:tc>
          <w:tcPr>
            <w:tcW w:w="3420" w:type="dxa"/>
            <w:vAlign w:val="center"/>
          </w:tcPr>
          <w:p w14:paraId="537CE048" w14:textId="77777777" w:rsidR="00216862" w:rsidRPr="00BF064D" w:rsidRDefault="00216862" w:rsidP="001D40C6">
            <w:pPr>
              <w:pStyle w:val="ListBullet3"/>
              <w:numPr>
                <w:ilvl w:val="0"/>
                <w:numId w:val="0"/>
              </w:numPr>
              <w:rPr>
                <w:sz w:val="22"/>
              </w:rPr>
            </w:pPr>
            <w:r w:rsidRPr="00BF064D">
              <w:rPr>
                <w:sz w:val="22"/>
              </w:rPr>
              <w:t>Normally are in the remote work location for a set length of time</w:t>
            </w:r>
          </w:p>
        </w:tc>
      </w:tr>
      <w:tr w:rsidR="008013FA" w:rsidRPr="00BF064D" w14:paraId="0FA94CBA" w14:textId="77777777" w:rsidTr="001D40C6">
        <w:trPr>
          <w:trHeight w:val="692"/>
        </w:trPr>
        <w:tc>
          <w:tcPr>
            <w:tcW w:w="3240" w:type="dxa"/>
            <w:vAlign w:val="center"/>
          </w:tcPr>
          <w:p w14:paraId="56891B3A" w14:textId="7C9D52BC" w:rsidR="008013FA" w:rsidRPr="00BF064D" w:rsidRDefault="008013FA" w:rsidP="008013FA">
            <w:pPr>
              <w:pStyle w:val="ListBullet3"/>
              <w:numPr>
                <w:ilvl w:val="0"/>
                <w:numId w:val="0"/>
              </w:numPr>
              <w:rPr>
                <w:sz w:val="22"/>
              </w:rPr>
            </w:pPr>
            <w:r w:rsidRPr="00BF064D">
              <w:rPr>
                <w:sz w:val="22"/>
              </w:rPr>
              <w:t xml:space="preserve">Are from </w:t>
            </w:r>
            <w:r w:rsidRPr="00BF064D">
              <w:rPr>
                <w:sz w:val="22"/>
                <w:u w:val="single"/>
              </w:rPr>
              <w:t>inside</w:t>
            </w:r>
            <w:r w:rsidRPr="00BF064D">
              <w:rPr>
                <w:sz w:val="22"/>
              </w:rPr>
              <w:t xml:space="preserve"> the organization and the GMA</w:t>
            </w:r>
          </w:p>
        </w:tc>
        <w:tc>
          <w:tcPr>
            <w:tcW w:w="3415" w:type="dxa"/>
            <w:vAlign w:val="center"/>
          </w:tcPr>
          <w:p w14:paraId="64E65AA8" w14:textId="3E36DA7F" w:rsidR="008013FA" w:rsidRPr="00BF064D" w:rsidRDefault="008013FA" w:rsidP="008013FA">
            <w:pPr>
              <w:pStyle w:val="ListBullet3"/>
              <w:numPr>
                <w:ilvl w:val="0"/>
                <w:numId w:val="0"/>
              </w:numPr>
              <w:rPr>
                <w:sz w:val="22"/>
              </w:rPr>
            </w:pPr>
            <w:r w:rsidRPr="00BF064D">
              <w:rPr>
                <w:sz w:val="22"/>
              </w:rPr>
              <w:t>Might be from inside or outside the organization and the GMA</w:t>
            </w:r>
          </w:p>
        </w:tc>
        <w:tc>
          <w:tcPr>
            <w:tcW w:w="3420" w:type="dxa"/>
            <w:vAlign w:val="center"/>
          </w:tcPr>
          <w:p w14:paraId="7430D005" w14:textId="2C646FB2" w:rsidR="008013FA" w:rsidRPr="00BF064D" w:rsidRDefault="008013FA" w:rsidP="008013FA">
            <w:pPr>
              <w:pStyle w:val="ListBullet3"/>
              <w:numPr>
                <w:ilvl w:val="0"/>
                <w:numId w:val="0"/>
              </w:numPr>
              <w:rPr>
                <w:sz w:val="22"/>
              </w:rPr>
            </w:pPr>
            <w:r w:rsidRPr="00BF064D">
              <w:rPr>
                <w:sz w:val="22"/>
              </w:rPr>
              <w:t xml:space="preserve">Normally are from </w:t>
            </w:r>
            <w:r w:rsidRPr="00BF064D">
              <w:rPr>
                <w:sz w:val="22"/>
                <w:u w:val="single"/>
              </w:rPr>
              <w:t>outside</w:t>
            </w:r>
            <w:r w:rsidRPr="00BF064D">
              <w:rPr>
                <w:sz w:val="22"/>
              </w:rPr>
              <w:t xml:space="preserve"> the organization and the GMA</w:t>
            </w:r>
          </w:p>
        </w:tc>
      </w:tr>
      <w:tr w:rsidR="00216862" w:rsidRPr="00BF064D" w14:paraId="638DB190" w14:textId="77777777" w:rsidTr="001D40C6">
        <w:trPr>
          <w:trHeight w:val="629"/>
        </w:trPr>
        <w:tc>
          <w:tcPr>
            <w:tcW w:w="3240" w:type="dxa"/>
            <w:vAlign w:val="center"/>
          </w:tcPr>
          <w:p w14:paraId="6CF12740" w14:textId="77777777" w:rsidR="00216862" w:rsidRPr="00BF064D" w:rsidRDefault="00216862" w:rsidP="001D40C6">
            <w:pPr>
              <w:pStyle w:val="ListBullet3"/>
              <w:numPr>
                <w:ilvl w:val="0"/>
                <w:numId w:val="0"/>
              </w:numPr>
              <w:rPr>
                <w:sz w:val="22"/>
              </w:rPr>
            </w:pPr>
            <w:r w:rsidRPr="00BF064D">
              <w:rPr>
                <w:sz w:val="22"/>
              </w:rPr>
              <w:t>Perform organizational duties</w:t>
            </w:r>
          </w:p>
        </w:tc>
        <w:tc>
          <w:tcPr>
            <w:tcW w:w="3415" w:type="dxa"/>
            <w:vAlign w:val="center"/>
          </w:tcPr>
          <w:p w14:paraId="7A7BBE7A" w14:textId="77777777" w:rsidR="00216862" w:rsidRPr="00BF064D" w:rsidRDefault="00216862" w:rsidP="001D40C6">
            <w:pPr>
              <w:pStyle w:val="ListBullet3"/>
              <w:numPr>
                <w:ilvl w:val="0"/>
                <w:numId w:val="0"/>
              </w:numPr>
              <w:rPr>
                <w:sz w:val="22"/>
              </w:rPr>
            </w:pPr>
            <w:r w:rsidRPr="00BF064D">
              <w:rPr>
                <w:sz w:val="22"/>
              </w:rPr>
              <w:t>Might or might not perform organizational duties</w:t>
            </w:r>
          </w:p>
        </w:tc>
        <w:tc>
          <w:tcPr>
            <w:tcW w:w="3420" w:type="dxa"/>
            <w:vAlign w:val="center"/>
          </w:tcPr>
          <w:p w14:paraId="784754D0" w14:textId="77777777" w:rsidR="00216862" w:rsidRPr="00BF064D" w:rsidRDefault="00216862" w:rsidP="001D40C6">
            <w:pPr>
              <w:pStyle w:val="ListBullet3"/>
              <w:numPr>
                <w:ilvl w:val="0"/>
                <w:numId w:val="0"/>
              </w:numPr>
              <w:rPr>
                <w:sz w:val="22"/>
              </w:rPr>
            </w:pPr>
            <w:r w:rsidRPr="00BF064D">
              <w:rPr>
                <w:sz w:val="22"/>
              </w:rPr>
              <w:t>Perform organizational duties</w:t>
            </w:r>
          </w:p>
        </w:tc>
      </w:tr>
      <w:tr w:rsidR="00216862" w:rsidRPr="00BF064D" w14:paraId="45992AC6" w14:textId="77777777" w:rsidTr="001D40C6">
        <w:trPr>
          <w:trHeight w:val="611"/>
        </w:trPr>
        <w:tc>
          <w:tcPr>
            <w:tcW w:w="3240" w:type="dxa"/>
            <w:vAlign w:val="center"/>
          </w:tcPr>
          <w:p w14:paraId="4DE1C0D8" w14:textId="77777777" w:rsidR="00216862" w:rsidRPr="00BF064D" w:rsidRDefault="00216862" w:rsidP="001D40C6">
            <w:pPr>
              <w:pStyle w:val="ListBullet3"/>
              <w:numPr>
                <w:ilvl w:val="0"/>
                <w:numId w:val="0"/>
              </w:numPr>
              <w:rPr>
                <w:sz w:val="22"/>
              </w:rPr>
            </w:pPr>
            <w:r w:rsidRPr="00BF064D">
              <w:rPr>
                <w:sz w:val="22"/>
              </w:rPr>
              <w:t xml:space="preserve">Normally </w:t>
            </w:r>
            <w:r w:rsidRPr="00BF064D">
              <w:rPr>
                <w:sz w:val="22"/>
                <w:u w:val="single"/>
              </w:rPr>
              <w:t>have</w:t>
            </w:r>
            <w:r w:rsidRPr="00BF064D">
              <w:rPr>
                <w:sz w:val="22"/>
              </w:rPr>
              <w:t xml:space="preserve"> the cultural functionality and personal ability to travel by surface</w:t>
            </w:r>
          </w:p>
        </w:tc>
        <w:tc>
          <w:tcPr>
            <w:tcW w:w="3415" w:type="dxa"/>
            <w:vAlign w:val="center"/>
          </w:tcPr>
          <w:p w14:paraId="68B00F02" w14:textId="77777777" w:rsidR="00216862" w:rsidRPr="00BF064D" w:rsidRDefault="00216862" w:rsidP="001D40C6">
            <w:pPr>
              <w:pStyle w:val="ListBullet3"/>
              <w:numPr>
                <w:ilvl w:val="0"/>
                <w:numId w:val="0"/>
              </w:numPr>
              <w:rPr>
                <w:sz w:val="22"/>
              </w:rPr>
            </w:pPr>
            <w:r w:rsidRPr="00BF064D">
              <w:rPr>
                <w:sz w:val="22"/>
              </w:rPr>
              <w:t>Might or might not have the cultural functionality and personal ability to travel by surface</w:t>
            </w:r>
          </w:p>
        </w:tc>
        <w:tc>
          <w:tcPr>
            <w:tcW w:w="3420" w:type="dxa"/>
            <w:vAlign w:val="center"/>
          </w:tcPr>
          <w:p w14:paraId="453CB92F" w14:textId="77777777" w:rsidR="00216862" w:rsidRPr="00BF064D" w:rsidRDefault="00216862" w:rsidP="001D40C6">
            <w:pPr>
              <w:pStyle w:val="ListBullet3"/>
              <w:numPr>
                <w:ilvl w:val="0"/>
                <w:numId w:val="0"/>
              </w:numPr>
              <w:rPr>
                <w:sz w:val="22"/>
              </w:rPr>
            </w:pPr>
            <w:r w:rsidRPr="00BF064D">
              <w:rPr>
                <w:sz w:val="22"/>
              </w:rPr>
              <w:t xml:space="preserve">Often </w:t>
            </w:r>
            <w:r w:rsidRPr="00BF064D">
              <w:rPr>
                <w:sz w:val="22"/>
                <w:u w:val="single"/>
              </w:rPr>
              <w:t>lack</w:t>
            </w:r>
            <w:r w:rsidRPr="00BF064D">
              <w:rPr>
                <w:sz w:val="22"/>
              </w:rPr>
              <w:t xml:space="preserve"> the cultural functionality and personal ability to travel by surface </w:t>
            </w:r>
          </w:p>
        </w:tc>
      </w:tr>
      <w:tr w:rsidR="00216862" w:rsidRPr="00BF064D" w14:paraId="015CE6C4" w14:textId="77777777" w:rsidTr="001D40C6">
        <w:trPr>
          <w:trHeight w:val="629"/>
        </w:trPr>
        <w:tc>
          <w:tcPr>
            <w:tcW w:w="3240" w:type="dxa"/>
            <w:vAlign w:val="center"/>
          </w:tcPr>
          <w:p w14:paraId="200ABA95" w14:textId="77777777" w:rsidR="00216862" w:rsidRPr="00BF064D" w:rsidRDefault="00216862" w:rsidP="001D40C6">
            <w:pPr>
              <w:pStyle w:val="ListBullet3"/>
              <w:numPr>
                <w:ilvl w:val="0"/>
                <w:numId w:val="0"/>
              </w:numPr>
              <w:rPr>
                <w:sz w:val="22"/>
              </w:rPr>
            </w:pPr>
            <w:r w:rsidRPr="00BF064D">
              <w:rPr>
                <w:sz w:val="22"/>
              </w:rPr>
              <w:t>Generally travel alone, as a couple, or as a family</w:t>
            </w:r>
          </w:p>
        </w:tc>
        <w:tc>
          <w:tcPr>
            <w:tcW w:w="3415" w:type="dxa"/>
            <w:vAlign w:val="center"/>
          </w:tcPr>
          <w:p w14:paraId="56A4B900" w14:textId="77777777" w:rsidR="00216862" w:rsidRPr="00BF064D" w:rsidRDefault="00216862" w:rsidP="001D40C6">
            <w:pPr>
              <w:pStyle w:val="ListBullet3"/>
              <w:numPr>
                <w:ilvl w:val="0"/>
                <w:numId w:val="0"/>
              </w:numPr>
              <w:rPr>
                <w:sz w:val="22"/>
              </w:rPr>
            </w:pPr>
            <w:r w:rsidRPr="00BF064D">
              <w:rPr>
                <w:sz w:val="22"/>
              </w:rPr>
              <w:t>Generally travel alone or in pairs</w:t>
            </w:r>
          </w:p>
        </w:tc>
        <w:tc>
          <w:tcPr>
            <w:tcW w:w="3420" w:type="dxa"/>
            <w:vAlign w:val="center"/>
          </w:tcPr>
          <w:p w14:paraId="085A0ACC" w14:textId="77777777" w:rsidR="00216862" w:rsidRPr="00BF064D" w:rsidRDefault="00216862" w:rsidP="001D40C6">
            <w:pPr>
              <w:pStyle w:val="ListBullet3"/>
              <w:numPr>
                <w:ilvl w:val="0"/>
                <w:numId w:val="0"/>
              </w:numPr>
              <w:rPr>
                <w:sz w:val="22"/>
              </w:rPr>
            </w:pPr>
            <w:r w:rsidRPr="00BF064D">
              <w:rPr>
                <w:sz w:val="22"/>
              </w:rPr>
              <w:t>Teams often travel in a group; individuals often travel alone</w:t>
            </w:r>
          </w:p>
        </w:tc>
      </w:tr>
    </w:tbl>
    <w:p w14:paraId="640D9896" w14:textId="77777777" w:rsidR="00216862" w:rsidRPr="00BF064D" w:rsidRDefault="00216862" w:rsidP="00216862">
      <w:pPr>
        <w:pStyle w:val="ListBullet"/>
      </w:pPr>
      <w:r w:rsidRPr="00BF064D">
        <w:rPr>
          <w:b/>
        </w:rPr>
        <w:t>A high-threat area</w:t>
      </w:r>
      <w:r w:rsidRPr="00BF064D">
        <w:t xml:space="preserve"> is a geographic area in which "bad actors" (</w:t>
      </w:r>
      <w:r w:rsidR="00AC3436" w:rsidRPr="00BF064D">
        <w:t>e.g.,</w:t>
      </w:r>
      <w:r w:rsidRPr="00BF064D">
        <w:t xml:space="preserve"> bandits, pirates, rebels, radicals, terrorists) put the safety and security of people and cargo at unacceptably-high risk. </w:t>
      </w:r>
    </w:p>
    <w:p w14:paraId="78A392D9" w14:textId="77777777" w:rsidR="00216862" w:rsidRPr="00BF064D" w:rsidRDefault="00216862" w:rsidP="00216862">
      <w:pPr>
        <w:pStyle w:val="ListBullet2"/>
      </w:pPr>
      <w:r w:rsidRPr="00BF064D">
        <w:t xml:space="preserve">In other words, if workers traveled through such an area, they would expect to get carjacked, robbed, injured, raped, kidnapped, or killed. </w:t>
      </w:r>
    </w:p>
    <w:p w14:paraId="36458AC4" w14:textId="77777777" w:rsidR="00216862" w:rsidRPr="00BF064D" w:rsidRDefault="00216862" w:rsidP="00216862">
      <w:pPr>
        <w:pStyle w:val="ListBullet"/>
        <w:rPr>
          <w:b/>
        </w:rPr>
      </w:pPr>
      <w:r w:rsidRPr="00BF064D">
        <w:rPr>
          <w:b/>
        </w:rPr>
        <w:t xml:space="preserve">Year-Round Access </w:t>
      </w:r>
    </w:p>
    <w:p w14:paraId="24E94577" w14:textId="77777777" w:rsidR="00216862" w:rsidRPr="00BF064D" w:rsidRDefault="00216862" w:rsidP="00216862">
      <w:pPr>
        <w:pStyle w:val="ListBullet2"/>
      </w:pPr>
      <w:r w:rsidRPr="00BF064D">
        <w:t xml:space="preserve">Reasonably accessible = The surface trip to a location is possible with the normal amount of time, effort, and risk, and with the standard equipment and procedures. Nothing extraordinary is required.  </w:t>
      </w:r>
    </w:p>
    <w:p w14:paraId="241AABEA" w14:textId="77777777" w:rsidR="00216862" w:rsidRPr="00BF064D" w:rsidRDefault="00216862" w:rsidP="00216862">
      <w:pPr>
        <w:pStyle w:val="ListBullet2"/>
      </w:pPr>
      <w:r w:rsidRPr="00BF064D">
        <w:rPr>
          <w:u w:val="single"/>
        </w:rPr>
        <w:t>Not</w:t>
      </w:r>
      <w:r w:rsidRPr="00BF064D">
        <w:t xml:space="preserve"> reasonably accessible = The surface trip to a location is either not possible at all, or would only be possible with extraordinary time, effort, or risk, or with special equipment and procedures.  </w:t>
      </w:r>
    </w:p>
    <w:p w14:paraId="2E420700" w14:textId="1E412399" w:rsidR="00216862" w:rsidRPr="00BF064D" w:rsidRDefault="00216862" w:rsidP="00216862">
      <w:pPr>
        <w:pStyle w:val="ListBullet"/>
        <w:spacing w:before="120"/>
      </w:pPr>
      <w:r w:rsidRPr="00BF064D">
        <w:rPr>
          <w:b/>
        </w:rPr>
        <w:t>Medical facility</w:t>
      </w:r>
      <w:r w:rsidRPr="00BF064D">
        <w:t xml:space="preserve"> = A facility that can stabilize someone and </w:t>
      </w:r>
      <w:r w:rsidRPr="00BF064D">
        <w:rPr>
          <w:u w:val="single"/>
        </w:rPr>
        <w:t>keep them alive</w:t>
      </w:r>
      <w:r w:rsidRPr="00BF064D">
        <w:t xml:space="preserve"> if they have life-threatening injuries or illness. This facility might not be able to restore someone to health, but it can stabilize them and keep them alive until they can be medevac’d to a hospital where they can be restored to</w:t>
      </w:r>
      <w:r w:rsidR="00D44CE5">
        <w:t xml:space="preserve"> </w:t>
      </w:r>
      <w:r w:rsidRPr="00BF064D">
        <w:t>health (</w:t>
      </w:r>
      <w:r w:rsidR="00AC3436" w:rsidRPr="00BF064D">
        <w:t>e.g.,</w:t>
      </w:r>
      <w:r w:rsidRPr="00BF064D">
        <w:t xml:space="preserve"> perform the necessary operations).  </w:t>
      </w:r>
    </w:p>
    <w:p w14:paraId="3613606B" w14:textId="77777777" w:rsidR="00216862" w:rsidRPr="00BF064D" w:rsidRDefault="00216862" w:rsidP="00216862">
      <w:pPr>
        <w:pStyle w:val="ListBullet"/>
        <w:spacing w:before="120"/>
      </w:pPr>
      <w:r w:rsidRPr="00BF064D">
        <w:t>They have high</w:t>
      </w:r>
      <w:r w:rsidRPr="00BF064D">
        <w:rPr>
          <w:b/>
        </w:rPr>
        <w:t xml:space="preserve"> cultural functionality</w:t>
      </w:r>
      <w:r w:rsidRPr="00BF064D">
        <w:t xml:space="preserve"> if they:</w:t>
      </w:r>
    </w:p>
    <w:p w14:paraId="2066C569" w14:textId="77777777" w:rsidR="00216862" w:rsidRPr="00BF064D" w:rsidRDefault="00216862" w:rsidP="00216862">
      <w:pPr>
        <w:pStyle w:val="ListBullet2"/>
      </w:pPr>
      <w:r w:rsidRPr="00BF064D">
        <w:t>Can speak the language very well.</w:t>
      </w:r>
    </w:p>
    <w:p w14:paraId="21B00D23" w14:textId="77777777" w:rsidR="00216862" w:rsidRPr="00BF064D" w:rsidRDefault="00216862" w:rsidP="00216862">
      <w:pPr>
        <w:pStyle w:val="ListBullet2"/>
      </w:pPr>
      <w:r w:rsidRPr="00BF064D">
        <w:t>Know how to arrange, and use, local transport.</w:t>
      </w:r>
    </w:p>
    <w:p w14:paraId="79F4AFD5" w14:textId="77777777" w:rsidR="00216862" w:rsidRPr="00BF064D" w:rsidRDefault="00216862" w:rsidP="00216862">
      <w:pPr>
        <w:pStyle w:val="ListBullet2"/>
      </w:pPr>
      <w:r w:rsidRPr="00BF064D">
        <w:t>Can access food, water, the toilet, and lodging without difficulty.</w:t>
      </w:r>
    </w:p>
    <w:p w14:paraId="3B0A8074" w14:textId="77777777" w:rsidR="00216862" w:rsidRPr="00BF064D" w:rsidRDefault="00216862" w:rsidP="00216862">
      <w:pPr>
        <w:pStyle w:val="ListBullet2"/>
      </w:pPr>
      <w:r w:rsidRPr="00BF064D">
        <w:t>Know the cultural cues for being “on the street” safely and securely.</w:t>
      </w:r>
    </w:p>
    <w:p w14:paraId="1CEEC892" w14:textId="77777777" w:rsidR="00216862" w:rsidRPr="00BF064D" w:rsidRDefault="00216862" w:rsidP="00216862">
      <w:pPr>
        <w:pStyle w:val="ListBullet2"/>
      </w:pPr>
      <w:r w:rsidRPr="00BF064D">
        <w:t>Have the ability to buy things at a fair price.</w:t>
      </w:r>
    </w:p>
    <w:p w14:paraId="0F914822" w14:textId="0DAE7932" w:rsidR="00216862" w:rsidRDefault="00000000" w:rsidP="0081456F">
      <w:pPr>
        <w:pStyle w:val="ListBullet"/>
        <w:spacing w:before="120"/>
      </w:pPr>
      <w:r>
        <w:rPr>
          <w:bCs/>
          <w:noProof/>
          <w:sz w:val="28"/>
          <w:szCs w:val="28"/>
        </w:rPr>
        <w:pict w14:anchorId="4B077343">
          <v:oval id="_x0000_s1028" style="position:absolute;left:0;text-align:left;margin-left:216.7pt;margin-top:50.95pt;width:37.95pt;height:18.6pt;z-index:251661312" stroked="f"/>
        </w:pict>
      </w:r>
      <w:r w:rsidR="00216862" w:rsidRPr="00BF064D">
        <w:t>“</w:t>
      </w:r>
      <w:r w:rsidR="00216862" w:rsidRPr="00BF064D">
        <w:rPr>
          <w:b/>
        </w:rPr>
        <w:t>Benefit</w:t>
      </w:r>
      <w:r w:rsidR="00216862" w:rsidRPr="00BF064D">
        <w:t>” can entail: building/improving/maintaining work relationships, doing ministry, knowing people between the origin and destination, learning language, or identifying with, showing reliance on, or showing</w:t>
      </w:r>
      <w:r w:rsidR="00216862" w:rsidRPr="00CA5F81">
        <w:t xml:space="preserve"> equality with nationals.</w:t>
      </w:r>
    </w:p>
    <w:p w14:paraId="19750292" w14:textId="77777777" w:rsidR="003D5F2B" w:rsidRPr="00494563" w:rsidRDefault="003D5F2B" w:rsidP="003D5F2B">
      <w:pPr>
        <w:pStyle w:val="ListBullet"/>
      </w:pPr>
      <w:r w:rsidRPr="00494563">
        <w:rPr>
          <w:b/>
          <w:bCs/>
        </w:rPr>
        <w:lastRenderedPageBreak/>
        <w:t>Central place</w:t>
      </w:r>
      <w:r w:rsidRPr="00494563">
        <w:t xml:space="preserve"> (CP) = A location from which a worker obtains the resources needed for their work, and which serves as a transportation node for workers and cargo. It can be thought of as “a base of operations” for the entity.</w:t>
      </w:r>
    </w:p>
    <w:p w14:paraId="38F0690A" w14:textId="2EC89CF6" w:rsidR="003D5F2B" w:rsidRPr="00494563" w:rsidRDefault="003D5F2B" w:rsidP="003D5F2B">
      <w:pPr>
        <w:pStyle w:val="ListBullet2"/>
      </w:pPr>
      <w:r w:rsidRPr="00494563">
        <w:rPr>
          <w:b/>
          <w:bCs/>
        </w:rPr>
        <w:t>Remote work location</w:t>
      </w:r>
      <w:r w:rsidRPr="00494563">
        <w:t xml:space="preserve"> (RWL) = A location at which someone does their work, that is distant from, far away from, or geographically separate from th</w:t>
      </w:r>
      <w:r w:rsidR="00643B99">
        <w:t>eir</w:t>
      </w:r>
      <w:r w:rsidRPr="00494563">
        <w:t xml:space="preserve"> central place. </w:t>
      </w:r>
    </w:p>
    <w:p w14:paraId="74025B49" w14:textId="796C3180" w:rsidR="003D5F2B" w:rsidRPr="00CA5F81" w:rsidRDefault="00000000" w:rsidP="003D5F2B">
      <w:pPr>
        <w:pStyle w:val="ListBullet"/>
        <w:numPr>
          <w:ilvl w:val="0"/>
          <w:numId w:val="0"/>
        </w:numPr>
        <w:spacing w:before="120"/>
        <w:ind w:left="288"/>
      </w:pPr>
      <w:r>
        <w:rPr>
          <w:bCs/>
          <w:noProof/>
          <w:sz w:val="28"/>
          <w:szCs w:val="28"/>
        </w:rPr>
        <w:pict w14:anchorId="4B077343">
          <v:oval id="_x0000_s1029" style="position:absolute;left:0;text-align:left;margin-left:216.6pt;margin-top:621.2pt;width:37.95pt;height:18.6pt;z-index:251662336" stroked="f"/>
        </w:pict>
      </w:r>
    </w:p>
    <w:sectPr w:rsidR="003D5F2B" w:rsidRPr="00CA5F81" w:rsidSect="00D75E47">
      <w:footerReference w:type="default" r:id="rId11"/>
      <w:footerReference w:type="first" r:id="rId12"/>
      <w:pgSz w:w="12240" w:h="15840" w:code="1"/>
      <w:pgMar w:top="720" w:right="1296" w:bottom="72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E055C" w14:textId="77777777" w:rsidR="009B5AB3" w:rsidRDefault="009B5AB3">
      <w:r>
        <w:separator/>
      </w:r>
    </w:p>
  </w:endnote>
  <w:endnote w:type="continuationSeparator" w:id="0">
    <w:p w14:paraId="44859D9C" w14:textId="77777777" w:rsidR="009B5AB3" w:rsidRDefault="009B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C50FC" w14:textId="77777777" w:rsidR="00920AD2" w:rsidRDefault="00920AD2">
    <w:pPr>
      <w:pStyle w:val="Footer"/>
    </w:pPr>
    <w:r>
      <w:tab/>
    </w:r>
    <w:r>
      <w:rPr>
        <w:rStyle w:val="PageNumber"/>
      </w:rPr>
      <w:fldChar w:fldCharType="begin"/>
    </w:r>
    <w:r>
      <w:rPr>
        <w:rStyle w:val="PageNumber"/>
      </w:rPr>
      <w:instrText xml:space="preserve"> PAGE </w:instrText>
    </w:r>
    <w:r>
      <w:rPr>
        <w:rStyle w:val="PageNumber"/>
      </w:rPr>
      <w:fldChar w:fldCharType="separate"/>
    </w:r>
    <w:r w:rsidR="0081456F">
      <w:rPr>
        <w:rStyle w:val="PageNumber"/>
        <w:noProof/>
      </w:rPr>
      <w:t>21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14AAA" w14:textId="77777777" w:rsidR="00920AD2" w:rsidRDefault="00920AD2" w:rsidP="00E01069">
    <w:pPr>
      <w:pStyle w:val="Foote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81456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96DB5D" w14:textId="77777777" w:rsidR="009B5AB3" w:rsidRDefault="009B5AB3">
      <w:r>
        <w:separator/>
      </w:r>
    </w:p>
  </w:footnote>
  <w:footnote w:type="continuationSeparator" w:id="0">
    <w:p w14:paraId="206BE60E" w14:textId="77777777" w:rsidR="009B5AB3" w:rsidRDefault="009B5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2D01C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8A4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6E3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C880C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06F588"/>
    <w:lvl w:ilvl="0">
      <w:start w:val="1"/>
      <w:numFmt w:val="bullet"/>
      <w:lvlText w:val="-"/>
      <w:lvlJc w:val="left"/>
      <w:pPr>
        <w:tabs>
          <w:tab w:val="num" w:pos="3168"/>
        </w:tabs>
        <w:ind w:left="3168" w:hanging="288"/>
      </w:pPr>
      <w:rPr>
        <w:rFonts w:ascii="Courier New" w:hAnsi="Courier New" w:hint="default"/>
      </w:rPr>
    </w:lvl>
  </w:abstractNum>
  <w:abstractNum w:abstractNumId="5" w15:restartNumberingAfterBreak="0">
    <w:nsid w:val="FFFFFF81"/>
    <w:multiLevelType w:val="singleLevel"/>
    <w:tmpl w:val="F54CFF60"/>
    <w:lvl w:ilvl="0">
      <w:start w:val="1"/>
      <w:numFmt w:val="bullet"/>
      <w:lvlText w:val=""/>
      <w:lvlJc w:val="left"/>
      <w:pPr>
        <w:tabs>
          <w:tab w:val="num" w:pos="2448"/>
        </w:tabs>
        <w:ind w:left="2448" w:hanging="288"/>
      </w:pPr>
      <w:rPr>
        <w:rFonts w:ascii="Symbol" w:hAnsi="Symbol" w:hint="default"/>
      </w:rPr>
    </w:lvl>
  </w:abstractNum>
  <w:abstractNum w:abstractNumId="6" w15:restartNumberingAfterBreak="0">
    <w:nsid w:val="FFFFFF82"/>
    <w:multiLevelType w:val="singleLevel"/>
    <w:tmpl w:val="12FCD168"/>
    <w:lvl w:ilvl="0">
      <w:start w:val="1"/>
      <w:numFmt w:val="bullet"/>
      <w:pStyle w:val="ListBullet3"/>
      <w:lvlText w:val="-"/>
      <w:lvlJc w:val="left"/>
      <w:pPr>
        <w:tabs>
          <w:tab w:val="num" w:pos="1728"/>
        </w:tabs>
        <w:ind w:left="1728" w:hanging="288"/>
      </w:pPr>
      <w:rPr>
        <w:rFonts w:ascii="Courier New" w:hAnsi="Courier New" w:hint="default"/>
      </w:rPr>
    </w:lvl>
  </w:abstractNum>
  <w:abstractNum w:abstractNumId="7" w15:restartNumberingAfterBreak="0">
    <w:nsid w:val="FFFFFF83"/>
    <w:multiLevelType w:val="singleLevel"/>
    <w:tmpl w:val="1AD60B96"/>
    <w:lvl w:ilvl="0">
      <w:start w:val="1"/>
      <w:numFmt w:val="bullet"/>
      <w:lvlText w:val=""/>
      <w:lvlJc w:val="left"/>
      <w:pPr>
        <w:tabs>
          <w:tab w:val="num" w:pos="1008"/>
        </w:tabs>
        <w:ind w:left="1008" w:hanging="288"/>
      </w:pPr>
      <w:rPr>
        <w:rFonts w:ascii="Symbol" w:hAnsi="Symbol" w:hint="default"/>
      </w:rPr>
    </w:lvl>
  </w:abstractNum>
  <w:abstractNum w:abstractNumId="8" w15:restartNumberingAfterBreak="0">
    <w:nsid w:val="FFFFFF88"/>
    <w:multiLevelType w:val="singleLevel"/>
    <w:tmpl w:val="5094B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22E1E0"/>
    <w:lvl w:ilvl="0">
      <w:start w:val="1"/>
      <w:numFmt w:val="bullet"/>
      <w:pStyle w:val="ListBullet"/>
      <w:lvlText w:val=""/>
      <w:lvlJc w:val="left"/>
      <w:pPr>
        <w:tabs>
          <w:tab w:val="num" w:pos="288"/>
        </w:tabs>
        <w:ind w:left="288" w:hanging="288"/>
      </w:pPr>
      <w:rPr>
        <w:rFonts w:ascii="Symbol" w:hAnsi="Symbol" w:hint="default"/>
      </w:rPr>
    </w:lvl>
  </w:abstractNum>
  <w:abstractNum w:abstractNumId="10" w15:restartNumberingAfterBreak="0">
    <w:nsid w:val="FFFFFFFE"/>
    <w:multiLevelType w:val="singleLevel"/>
    <w:tmpl w:val="E0329BC4"/>
    <w:lvl w:ilvl="0">
      <w:numFmt w:val="decimal"/>
      <w:lvlText w:val="*"/>
      <w:lvlJc w:val="left"/>
    </w:lvl>
  </w:abstractNum>
  <w:abstractNum w:abstractNumId="11" w15:restartNumberingAfterBreak="0">
    <w:nsid w:val="02F05AE6"/>
    <w:multiLevelType w:val="singleLevel"/>
    <w:tmpl w:val="9090469A"/>
    <w:lvl w:ilvl="0">
      <w:start w:val="1"/>
      <w:numFmt w:val="decimal"/>
      <w:lvlText w:val="%1."/>
      <w:legacy w:legacy="1" w:legacySpace="0" w:legacyIndent="360"/>
      <w:lvlJc w:val="left"/>
      <w:pPr>
        <w:ind w:left="1080" w:hanging="360"/>
      </w:pPr>
    </w:lvl>
  </w:abstractNum>
  <w:abstractNum w:abstractNumId="12" w15:restartNumberingAfterBreak="0">
    <w:nsid w:val="04153CEA"/>
    <w:multiLevelType w:val="hybridMultilevel"/>
    <w:tmpl w:val="2B666B56"/>
    <w:lvl w:ilvl="0" w:tplc="FFFFFFFF">
      <w:start w:val="1"/>
      <w:numFmt w:val="bullet"/>
      <w:lvlText w:val=""/>
      <w:lvlJc w:val="left"/>
      <w:pPr>
        <w:tabs>
          <w:tab w:val="num" w:pos="2016"/>
        </w:tabs>
        <w:ind w:left="2016" w:hanging="360"/>
      </w:pPr>
      <w:rPr>
        <w:rFonts w:ascii="Symbol" w:hAnsi="Symbol" w:hint="default"/>
      </w:rPr>
    </w:lvl>
    <w:lvl w:ilvl="1" w:tplc="FFFFFFFF" w:tentative="1">
      <w:start w:val="1"/>
      <w:numFmt w:val="bullet"/>
      <w:lvlText w:val="o"/>
      <w:lvlJc w:val="left"/>
      <w:pPr>
        <w:tabs>
          <w:tab w:val="num" w:pos="2736"/>
        </w:tabs>
        <w:ind w:left="2736" w:hanging="360"/>
      </w:pPr>
      <w:rPr>
        <w:rFonts w:ascii="Courier New" w:hAnsi="Courier New" w:hint="default"/>
      </w:rPr>
    </w:lvl>
    <w:lvl w:ilvl="2" w:tplc="FFFFFFFF" w:tentative="1">
      <w:start w:val="1"/>
      <w:numFmt w:val="bullet"/>
      <w:lvlText w:val=""/>
      <w:lvlJc w:val="left"/>
      <w:pPr>
        <w:tabs>
          <w:tab w:val="num" w:pos="3456"/>
        </w:tabs>
        <w:ind w:left="3456" w:hanging="360"/>
      </w:pPr>
      <w:rPr>
        <w:rFonts w:ascii="Wingdings" w:hAnsi="Wingdings" w:hint="default"/>
      </w:rPr>
    </w:lvl>
    <w:lvl w:ilvl="3" w:tplc="FFFFFFFF" w:tentative="1">
      <w:start w:val="1"/>
      <w:numFmt w:val="bullet"/>
      <w:lvlText w:val=""/>
      <w:lvlJc w:val="left"/>
      <w:pPr>
        <w:tabs>
          <w:tab w:val="num" w:pos="4176"/>
        </w:tabs>
        <w:ind w:left="4176" w:hanging="360"/>
      </w:pPr>
      <w:rPr>
        <w:rFonts w:ascii="Symbol" w:hAnsi="Symbol" w:hint="default"/>
      </w:rPr>
    </w:lvl>
    <w:lvl w:ilvl="4" w:tplc="FFFFFFFF" w:tentative="1">
      <w:start w:val="1"/>
      <w:numFmt w:val="bullet"/>
      <w:lvlText w:val="o"/>
      <w:lvlJc w:val="left"/>
      <w:pPr>
        <w:tabs>
          <w:tab w:val="num" w:pos="4896"/>
        </w:tabs>
        <w:ind w:left="4896" w:hanging="360"/>
      </w:pPr>
      <w:rPr>
        <w:rFonts w:ascii="Courier New" w:hAnsi="Courier New" w:hint="default"/>
      </w:rPr>
    </w:lvl>
    <w:lvl w:ilvl="5" w:tplc="FFFFFFFF" w:tentative="1">
      <w:start w:val="1"/>
      <w:numFmt w:val="bullet"/>
      <w:lvlText w:val=""/>
      <w:lvlJc w:val="left"/>
      <w:pPr>
        <w:tabs>
          <w:tab w:val="num" w:pos="5616"/>
        </w:tabs>
        <w:ind w:left="5616" w:hanging="360"/>
      </w:pPr>
      <w:rPr>
        <w:rFonts w:ascii="Wingdings" w:hAnsi="Wingdings" w:hint="default"/>
      </w:rPr>
    </w:lvl>
    <w:lvl w:ilvl="6" w:tplc="FFFFFFFF" w:tentative="1">
      <w:start w:val="1"/>
      <w:numFmt w:val="bullet"/>
      <w:lvlText w:val=""/>
      <w:lvlJc w:val="left"/>
      <w:pPr>
        <w:tabs>
          <w:tab w:val="num" w:pos="6336"/>
        </w:tabs>
        <w:ind w:left="6336" w:hanging="360"/>
      </w:pPr>
      <w:rPr>
        <w:rFonts w:ascii="Symbol" w:hAnsi="Symbol" w:hint="default"/>
      </w:rPr>
    </w:lvl>
    <w:lvl w:ilvl="7" w:tplc="FFFFFFFF" w:tentative="1">
      <w:start w:val="1"/>
      <w:numFmt w:val="bullet"/>
      <w:lvlText w:val="o"/>
      <w:lvlJc w:val="left"/>
      <w:pPr>
        <w:tabs>
          <w:tab w:val="num" w:pos="7056"/>
        </w:tabs>
        <w:ind w:left="7056" w:hanging="360"/>
      </w:pPr>
      <w:rPr>
        <w:rFonts w:ascii="Courier New" w:hAnsi="Courier New" w:hint="default"/>
      </w:rPr>
    </w:lvl>
    <w:lvl w:ilvl="8" w:tplc="FFFFFFFF" w:tentative="1">
      <w:start w:val="1"/>
      <w:numFmt w:val="bullet"/>
      <w:lvlText w:val=""/>
      <w:lvlJc w:val="left"/>
      <w:pPr>
        <w:tabs>
          <w:tab w:val="num" w:pos="7776"/>
        </w:tabs>
        <w:ind w:left="7776" w:hanging="360"/>
      </w:pPr>
      <w:rPr>
        <w:rFonts w:ascii="Wingdings" w:hAnsi="Wingdings" w:hint="default"/>
      </w:rPr>
    </w:lvl>
  </w:abstractNum>
  <w:abstractNum w:abstractNumId="13" w15:restartNumberingAfterBreak="0">
    <w:nsid w:val="12381A85"/>
    <w:multiLevelType w:val="singleLevel"/>
    <w:tmpl w:val="9090469A"/>
    <w:lvl w:ilvl="0">
      <w:start w:val="1"/>
      <w:numFmt w:val="decimal"/>
      <w:lvlText w:val="%1."/>
      <w:legacy w:legacy="1" w:legacySpace="0" w:legacyIndent="360"/>
      <w:lvlJc w:val="left"/>
      <w:pPr>
        <w:ind w:left="1080" w:hanging="360"/>
      </w:pPr>
    </w:lvl>
  </w:abstractNum>
  <w:abstractNum w:abstractNumId="14" w15:restartNumberingAfterBreak="0">
    <w:nsid w:val="1BCC1F31"/>
    <w:multiLevelType w:val="singleLevel"/>
    <w:tmpl w:val="9090469A"/>
    <w:lvl w:ilvl="0">
      <w:start w:val="1"/>
      <w:numFmt w:val="decimal"/>
      <w:lvlText w:val="%1."/>
      <w:legacy w:legacy="1" w:legacySpace="0" w:legacyIndent="360"/>
      <w:lvlJc w:val="left"/>
      <w:pPr>
        <w:ind w:left="1080" w:hanging="360"/>
      </w:pPr>
    </w:lvl>
  </w:abstractNum>
  <w:abstractNum w:abstractNumId="15" w15:restartNumberingAfterBreak="0">
    <w:nsid w:val="1CE12CD1"/>
    <w:multiLevelType w:val="hybridMultilevel"/>
    <w:tmpl w:val="1BC8317A"/>
    <w:lvl w:ilvl="0" w:tplc="05108E5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C34267"/>
    <w:multiLevelType w:val="singleLevel"/>
    <w:tmpl w:val="55BA3D28"/>
    <w:lvl w:ilvl="0">
      <w:start w:val="1"/>
      <w:numFmt w:val="decimal"/>
      <w:lvlText w:val="%1."/>
      <w:legacy w:legacy="1" w:legacySpace="0" w:legacyIndent="360"/>
      <w:lvlJc w:val="left"/>
      <w:pPr>
        <w:ind w:left="360" w:hanging="360"/>
      </w:pPr>
    </w:lvl>
  </w:abstractNum>
  <w:abstractNum w:abstractNumId="17" w15:restartNumberingAfterBreak="0">
    <w:nsid w:val="2D0B475C"/>
    <w:multiLevelType w:val="singleLevel"/>
    <w:tmpl w:val="9090469A"/>
    <w:lvl w:ilvl="0">
      <w:start w:val="1"/>
      <w:numFmt w:val="decimal"/>
      <w:lvlText w:val="%1."/>
      <w:legacy w:legacy="1" w:legacySpace="0" w:legacyIndent="360"/>
      <w:lvlJc w:val="left"/>
      <w:pPr>
        <w:ind w:left="360" w:hanging="360"/>
      </w:pPr>
    </w:lvl>
  </w:abstractNum>
  <w:abstractNum w:abstractNumId="18" w15:restartNumberingAfterBreak="0">
    <w:nsid w:val="36EF2D62"/>
    <w:multiLevelType w:val="singleLevel"/>
    <w:tmpl w:val="9090469A"/>
    <w:lvl w:ilvl="0">
      <w:start w:val="1"/>
      <w:numFmt w:val="decimal"/>
      <w:lvlText w:val="%1."/>
      <w:legacy w:legacy="1" w:legacySpace="0" w:legacyIndent="360"/>
      <w:lvlJc w:val="left"/>
      <w:pPr>
        <w:ind w:left="360" w:hanging="360"/>
      </w:pPr>
    </w:lvl>
  </w:abstractNum>
  <w:abstractNum w:abstractNumId="19" w15:restartNumberingAfterBreak="0">
    <w:nsid w:val="44331545"/>
    <w:multiLevelType w:val="hybridMultilevel"/>
    <w:tmpl w:val="56F439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9C3920"/>
    <w:multiLevelType w:val="singleLevel"/>
    <w:tmpl w:val="55BA3D28"/>
    <w:lvl w:ilvl="0">
      <w:start w:val="1"/>
      <w:numFmt w:val="decimal"/>
      <w:lvlText w:val="%1."/>
      <w:legacy w:legacy="1" w:legacySpace="0" w:legacyIndent="360"/>
      <w:lvlJc w:val="left"/>
      <w:pPr>
        <w:ind w:left="360" w:hanging="360"/>
      </w:pPr>
    </w:lvl>
  </w:abstractNum>
  <w:abstractNum w:abstractNumId="21" w15:restartNumberingAfterBreak="0">
    <w:nsid w:val="4AB25A9C"/>
    <w:multiLevelType w:val="singleLevel"/>
    <w:tmpl w:val="9090469A"/>
    <w:lvl w:ilvl="0">
      <w:start w:val="1"/>
      <w:numFmt w:val="decimal"/>
      <w:lvlText w:val="%1."/>
      <w:legacy w:legacy="1" w:legacySpace="0" w:legacyIndent="360"/>
      <w:lvlJc w:val="left"/>
      <w:pPr>
        <w:ind w:left="360" w:hanging="360"/>
      </w:pPr>
    </w:lvl>
  </w:abstractNum>
  <w:abstractNum w:abstractNumId="22" w15:restartNumberingAfterBreak="0">
    <w:nsid w:val="4B9263EB"/>
    <w:multiLevelType w:val="hybridMultilevel"/>
    <w:tmpl w:val="EBF0FFC8"/>
    <w:lvl w:ilvl="0" w:tplc="7CFE7A9E">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22928AE"/>
    <w:multiLevelType w:val="singleLevel"/>
    <w:tmpl w:val="9090469A"/>
    <w:lvl w:ilvl="0">
      <w:start w:val="1"/>
      <w:numFmt w:val="decimal"/>
      <w:lvlText w:val="%1."/>
      <w:legacy w:legacy="1" w:legacySpace="0" w:legacyIndent="360"/>
      <w:lvlJc w:val="left"/>
      <w:pPr>
        <w:ind w:left="1080" w:hanging="360"/>
      </w:pPr>
    </w:lvl>
  </w:abstractNum>
  <w:abstractNum w:abstractNumId="24" w15:restartNumberingAfterBreak="0">
    <w:nsid w:val="555C71DC"/>
    <w:multiLevelType w:val="singleLevel"/>
    <w:tmpl w:val="9090469A"/>
    <w:lvl w:ilvl="0">
      <w:start w:val="1"/>
      <w:numFmt w:val="decimal"/>
      <w:lvlText w:val="%1."/>
      <w:legacy w:legacy="1" w:legacySpace="0" w:legacyIndent="360"/>
      <w:lvlJc w:val="left"/>
      <w:pPr>
        <w:ind w:left="1080" w:hanging="360"/>
      </w:pPr>
    </w:lvl>
  </w:abstractNum>
  <w:abstractNum w:abstractNumId="25" w15:restartNumberingAfterBreak="0">
    <w:nsid w:val="558A6069"/>
    <w:multiLevelType w:val="hybridMultilevel"/>
    <w:tmpl w:val="D7EC02FC"/>
    <w:lvl w:ilvl="0" w:tplc="0D26C9BC">
      <w:start w:val="1"/>
      <w:numFmt w:val="bullet"/>
      <w:pStyle w:val="ListBullet5"/>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56C45FCE"/>
    <w:multiLevelType w:val="singleLevel"/>
    <w:tmpl w:val="9090469A"/>
    <w:lvl w:ilvl="0">
      <w:start w:val="1"/>
      <w:numFmt w:val="decimal"/>
      <w:lvlText w:val="%1."/>
      <w:legacy w:legacy="1" w:legacySpace="0" w:legacyIndent="360"/>
      <w:lvlJc w:val="left"/>
      <w:pPr>
        <w:ind w:left="1080" w:hanging="360"/>
      </w:pPr>
    </w:lvl>
  </w:abstractNum>
  <w:abstractNum w:abstractNumId="27" w15:restartNumberingAfterBreak="0">
    <w:nsid w:val="5FA03B94"/>
    <w:multiLevelType w:val="hybridMultilevel"/>
    <w:tmpl w:val="BD248B0A"/>
    <w:lvl w:ilvl="0" w:tplc="E3ACF3FA">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304"/>
        </w:tabs>
        <w:ind w:left="2304" w:hanging="360"/>
      </w:pPr>
      <w:rPr>
        <w:rFonts w:ascii="Courier New" w:hAnsi="Courier New" w:hint="default"/>
      </w:rPr>
    </w:lvl>
    <w:lvl w:ilvl="2" w:tplc="FFFFFFFF" w:tentative="1">
      <w:start w:val="1"/>
      <w:numFmt w:val="bullet"/>
      <w:lvlText w:val=""/>
      <w:lvlJc w:val="left"/>
      <w:pPr>
        <w:tabs>
          <w:tab w:val="num" w:pos="3024"/>
        </w:tabs>
        <w:ind w:left="3024" w:hanging="360"/>
      </w:pPr>
      <w:rPr>
        <w:rFonts w:ascii="Wingdings" w:hAnsi="Wingdings" w:hint="default"/>
      </w:rPr>
    </w:lvl>
    <w:lvl w:ilvl="3" w:tplc="FFFFFFFF" w:tentative="1">
      <w:start w:val="1"/>
      <w:numFmt w:val="bullet"/>
      <w:lvlText w:val=""/>
      <w:lvlJc w:val="left"/>
      <w:pPr>
        <w:tabs>
          <w:tab w:val="num" w:pos="3744"/>
        </w:tabs>
        <w:ind w:left="3744" w:hanging="360"/>
      </w:pPr>
      <w:rPr>
        <w:rFonts w:ascii="Symbol" w:hAnsi="Symbol" w:hint="default"/>
      </w:rPr>
    </w:lvl>
    <w:lvl w:ilvl="4" w:tplc="FFFFFFFF" w:tentative="1">
      <w:start w:val="1"/>
      <w:numFmt w:val="bullet"/>
      <w:lvlText w:val="o"/>
      <w:lvlJc w:val="left"/>
      <w:pPr>
        <w:tabs>
          <w:tab w:val="num" w:pos="4464"/>
        </w:tabs>
        <w:ind w:left="4464" w:hanging="360"/>
      </w:pPr>
      <w:rPr>
        <w:rFonts w:ascii="Courier New" w:hAnsi="Courier New" w:hint="default"/>
      </w:rPr>
    </w:lvl>
    <w:lvl w:ilvl="5" w:tplc="FFFFFFFF" w:tentative="1">
      <w:start w:val="1"/>
      <w:numFmt w:val="bullet"/>
      <w:lvlText w:val=""/>
      <w:lvlJc w:val="left"/>
      <w:pPr>
        <w:tabs>
          <w:tab w:val="num" w:pos="5184"/>
        </w:tabs>
        <w:ind w:left="5184" w:hanging="360"/>
      </w:pPr>
      <w:rPr>
        <w:rFonts w:ascii="Wingdings" w:hAnsi="Wingdings" w:hint="default"/>
      </w:rPr>
    </w:lvl>
    <w:lvl w:ilvl="6" w:tplc="FFFFFFFF" w:tentative="1">
      <w:start w:val="1"/>
      <w:numFmt w:val="bullet"/>
      <w:lvlText w:val=""/>
      <w:lvlJc w:val="left"/>
      <w:pPr>
        <w:tabs>
          <w:tab w:val="num" w:pos="5904"/>
        </w:tabs>
        <w:ind w:left="5904" w:hanging="360"/>
      </w:pPr>
      <w:rPr>
        <w:rFonts w:ascii="Symbol" w:hAnsi="Symbol" w:hint="default"/>
      </w:rPr>
    </w:lvl>
    <w:lvl w:ilvl="7" w:tplc="FFFFFFFF" w:tentative="1">
      <w:start w:val="1"/>
      <w:numFmt w:val="bullet"/>
      <w:lvlText w:val="o"/>
      <w:lvlJc w:val="left"/>
      <w:pPr>
        <w:tabs>
          <w:tab w:val="num" w:pos="6624"/>
        </w:tabs>
        <w:ind w:left="6624" w:hanging="360"/>
      </w:pPr>
      <w:rPr>
        <w:rFonts w:ascii="Courier New" w:hAnsi="Courier New" w:hint="default"/>
      </w:rPr>
    </w:lvl>
    <w:lvl w:ilvl="8" w:tplc="FFFFFFFF" w:tentative="1">
      <w:start w:val="1"/>
      <w:numFmt w:val="bullet"/>
      <w:lvlText w:val=""/>
      <w:lvlJc w:val="left"/>
      <w:pPr>
        <w:tabs>
          <w:tab w:val="num" w:pos="7344"/>
        </w:tabs>
        <w:ind w:left="7344" w:hanging="360"/>
      </w:pPr>
      <w:rPr>
        <w:rFonts w:ascii="Wingdings" w:hAnsi="Wingdings" w:hint="default"/>
      </w:rPr>
    </w:lvl>
  </w:abstractNum>
  <w:abstractNum w:abstractNumId="28" w15:restartNumberingAfterBreak="0">
    <w:nsid w:val="614B4481"/>
    <w:multiLevelType w:val="singleLevel"/>
    <w:tmpl w:val="9090469A"/>
    <w:lvl w:ilvl="0">
      <w:start w:val="1"/>
      <w:numFmt w:val="decimal"/>
      <w:lvlText w:val="%1."/>
      <w:legacy w:legacy="1" w:legacySpace="0" w:legacyIndent="360"/>
      <w:lvlJc w:val="left"/>
      <w:pPr>
        <w:ind w:left="360" w:hanging="360"/>
      </w:pPr>
    </w:lvl>
  </w:abstractNum>
  <w:abstractNum w:abstractNumId="29" w15:restartNumberingAfterBreak="0">
    <w:nsid w:val="64EB4A5C"/>
    <w:multiLevelType w:val="singleLevel"/>
    <w:tmpl w:val="9090469A"/>
    <w:lvl w:ilvl="0">
      <w:start w:val="1"/>
      <w:numFmt w:val="decimal"/>
      <w:lvlText w:val="%1."/>
      <w:legacy w:legacy="1" w:legacySpace="0" w:legacyIndent="360"/>
      <w:lvlJc w:val="left"/>
      <w:pPr>
        <w:ind w:left="1080" w:hanging="360"/>
      </w:pPr>
    </w:lvl>
  </w:abstractNum>
  <w:abstractNum w:abstractNumId="30" w15:restartNumberingAfterBreak="0">
    <w:nsid w:val="65D27638"/>
    <w:multiLevelType w:val="singleLevel"/>
    <w:tmpl w:val="9090469A"/>
    <w:lvl w:ilvl="0">
      <w:start w:val="1"/>
      <w:numFmt w:val="decimal"/>
      <w:lvlText w:val="%1."/>
      <w:legacy w:legacy="1" w:legacySpace="0" w:legacyIndent="360"/>
      <w:lvlJc w:val="left"/>
      <w:pPr>
        <w:ind w:left="360" w:hanging="360"/>
      </w:pPr>
    </w:lvl>
  </w:abstractNum>
  <w:abstractNum w:abstractNumId="31" w15:restartNumberingAfterBreak="0">
    <w:nsid w:val="6A162283"/>
    <w:multiLevelType w:val="hybridMultilevel"/>
    <w:tmpl w:val="5856320A"/>
    <w:lvl w:ilvl="0" w:tplc="9BFCA036">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6E0D26"/>
    <w:multiLevelType w:val="singleLevel"/>
    <w:tmpl w:val="9090469A"/>
    <w:lvl w:ilvl="0">
      <w:start w:val="1"/>
      <w:numFmt w:val="decimal"/>
      <w:lvlText w:val="%1."/>
      <w:legacy w:legacy="1" w:legacySpace="0" w:legacyIndent="360"/>
      <w:lvlJc w:val="left"/>
      <w:pPr>
        <w:ind w:left="1080" w:hanging="360"/>
      </w:pPr>
    </w:lvl>
  </w:abstractNum>
  <w:abstractNum w:abstractNumId="33" w15:restartNumberingAfterBreak="0">
    <w:nsid w:val="71FB0925"/>
    <w:multiLevelType w:val="singleLevel"/>
    <w:tmpl w:val="9090469A"/>
    <w:lvl w:ilvl="0">
      <w:start w:val="1"/>
      <w:numFmt w:val="decimal"/>
      <w:lvlText w:val="%1."/>
      <w:legacy w:legacy="1" w:legacySpace="0" w:legacyIndent="360"/>
      <w:lvlJc w:val="left"/>
      <w:pPr>
        <w:ind w:left="1224" w:hanging="360"/>
      </w:pPr>
    </w:lvl>
  </w:abstractNum>
  <w:abstractNum w:abstractNumId="34" w15:restartNumberingAfterBreak="0">
    <w:nsid w:val="72F60619"/>
    <w:multiLevelType w:val="hybridMultilevel"/>
    <w:tmpl w:val="3152737A"/>
    <w:lvl w:ilvl="0" w:tplc="9B7A4802">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763A529E"/>
    <w:multiLevelType w:val="singleLevel"/>
    <w:tmpl w:val="9090469A"/>
    <w:lvl w:ilvl="0">
      <w:start w:val="1"/>
      <w:numFmt w:val="decimal"/>
      <w:lvlText w:val="%1."/>
      <w:legacy w:legacy="1" w:legacySpace="0" w:legacyIndent="360"/>
      <w:lvlJc w:val="left"/>
      <w:pPr>
        <w:ind w:left="1080" w:hanging="360"/>
      </w:pPr>
    </w:lvl>
  </w:abstractNum>
  <w:abstractNum w:abstractNumId="36" w15:restartNumberingAfterBreak="0">
    <w:nsid w:val="7E0E3E84"/>
    <w:multiLevelType w:val="hybridMultilevel"/>
    <w:tmpl w:val="19122B0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E961F18"/>
    <w:multiLevelType w:val="singleLevel"/>
    <w:tmpl w:val="9090469A"/>
    <w:lvl w:ilvl="0">
      <w:start w:val="1"/>
      <w:numFmt w:val="decimal"/>
      <w:lvlText w:val="%1."/>
      <w:legacy w:legacy="1" w:legacySpace="0" w:legacyIndent="360"/>
      <w:lvlJc w:val="left"/>
      <w:pPr>
        <w:ind w:left="1224" w:hanging="360"/>
      </w:pPr>
    </w:lvl>
  </w:abstractNum>
  <w:abstractNum w:abstractNumId="38" w15:restartNumberingAfterBreak="0">
    <w:nsid w:val="7F5F2302"/>
    <w:multiLevelType w:val="hybridMultilevel"/>
    <w:tmpl w:val="82E89BC0"/>
    <w:lvl w:ilvl="0" w:tplc="A3E647D4">
      <w:start w:val="1"/>
      <w:numFmt w:val="bullet"/>
      <w:pStyle w:val="ListBullet4"/>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3242606">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97407967">
    <w:abstractNumId w:val="19"/>
  </w:num>
  <w:num w:numId="3" w16cid:durableId="142546914">
    <w:abstractNumId w:val="36"/>
  </w:num>
  <w:num w:numId="4" w16cid:durableId="1223753804">
    <w:abstractNumId w:val="12"/>
  </w:num>
  <w:num w:numId="5" w16cid:durableId="1423798864">
    <w:abstractNumId w:val="17"/>
  </w:num>
  <w:num w:numId="6" w16cid:durableId="529224118">
    <w:abstractNumId w:val="33"/>
  </w:num>
  <w:num w:numId="7" w16cid:durableId="1062562779">
    <w:abstractNumId w:val="37"/>
  </w:num>
  <w:num w:numId="8" w16cid:durableId="1437091672">
    <w:abstractNumId w:val="26"/>
  </w:num>
  <w:num w:numId="9" w16cid:durableId="266617438">
    <w:abstractNumId w:val="29"/>
  </w:num>
  <w:num w:numId="10" w16cid:durableId="1199976746">
    <w:abstractNumId w:val="11"/>
  </w:num>
  <w:num w:numId="11" w16cid:durableId="594366108">
    <w:abstractNumId w:val="30"/>
  </w:num>
  <w:num w:numId="12" w16cid:durableId="1663311380">
    <w:abstractNumId w:val="24"/>
  </w:num>
  <w:num w:numId="13" w16cid:durableId="1070931291">
    <w:abstractNumId w:val="28"/>
  </w:num>
  <w:num w:numId="14" w16cid:durableId="627273271">
    <w:abstractNumId w:val="14"/>
  </w:num>
  <w:num w:numId="15" w16cid:durableId="149181866">
    <w:abstractNumId w:val="21"/>
  </w:num>
  <w:num w:numId="16" w16cid:durableId="1340964416">
    <w:abstractNumId w:val="23"/>
  </w:num>
  <w:num w:numId="17" w16cid:durableId="954099070">
    <w:abstractNumId w:val="13"/>
  </w:num>
  <w:num w:numId="18" w16cid:durableId="1542942427">
    <w:abstractNumId w:val="32"/>
  </w:num>
  <w:num w:numId="19" w16cid:durableId="1644968271">
    <w:abstractNumId w:val="35"/>
  </w:num>
  <w:num w:numId="20" w16cid:durableId="35282417">
    <w:abstractNumId w:val="31"/>
  </w:num>
  <w:num w:numId="21" w16cid:durableId="350646381">
    <w:abstractNumId w:val="27"/>
  </w:num>
  <w:num w:numId="22" w16cid:durableId="618149132">
    <w:abstractNumId w:val="27"/>
  </w:num>
  <w:num w:numId="23" w16cid:durableId="1813057258">
    <w:abstractNumId w:val="27"/>
  </w:num>
  <w:num w:numId="24" w16cid:durableId="1031734433">
    <w:abstractNumId w:val="18"/>
  </w:num>
  <w:num w:numId="25" w16cid:durableId="1365867217">
    <w:abstractNumId w:val="34"/>
  </w:num>
  <w:num w:numId="26" w16cid:durableId="858200838">
    <w:abstractNumId w:val="34"/>
  </w:num>
  <w:num w:numId="27" w16cid:durableId="1237592698">
    <w:abstractNumId w:val="16"/>
  </w:num>
  <w:num w:numId="28" w16cid:durableId="630983030">
    <w:abstractNumId w:val="20"/>
  </w:num>
  <w:num w:numId="29" w16cid:durableId="192889573">
    <w:abstractNumId w:val="15"/>
  </w:num>
  <w:num w:numId="30" w16cid:durableId="1372657816">
    <w:abstractNumId w:val="9"/>
  </w:num>
  <w:num w:numId="31" w16cid:durableId="934903418">
    <w:abstractNumId w:val="6"/>
  </w:num>
  <w:num w:numId="32" w16cid:durableId="1199930002">
    <w:abstractNumId w:val="8"/>
  </w:num>
  <w:num w:numId="33" w16cid:durableId="65688068">
    <w:abstractNumId w:val="8"/>
  </w:num>
  <w:num w:numId="34" w16cid:durableId="2089570413">
    <w:abstractNumId w:val="2"/>
  </w:num>
  <w:num w:numId="35" w16cid:durableId="2043091958">
    <w:abstractNumId w:val="7"/>
  </w:num>
  <w:num w:numId="36" w16cid:durableId="176115234">
    <w:abstractNumId w:val="5"/>
  </w:num>
  <w:num w:numId="37" w16cid:durableId="1806194618">
    <w:abstractNumId w:val="4"/>
  </w:num>
  <w:num w:numId="38" w16cid:durableId="33964137">
    <w:abstractNumId w:val="3"/>
  </w:num>
  <w:num w:numId="39" w16cid:durableId="222916075">
    <w:abstractNumId w:val="1"/>
  </w:num>
  <w:num w:numId="40" w16cid:durableId="1947954781">
    <w:abstractNumId w:val="0"/>
  </w:num>
  <w:num w:numId="41" w16cid:durableId="1943025066">
    <w:abstractNumId w:val="22"/>
  </w:num>
  <w:num w:numId="42" w16cid:durableId="1082606646">
    <w:abstractNumId w:val="38"/>
  </w:num>
  <w:num w:numId="43" w16cid:durableId="10709290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2D72"/>
    <w:rsid w:val="00000BF9"/>
    <w:rsid w:val="0000117F"/>
    <w:rsid w:val="000012C3"/>
    <w:rsid w:val="0000141F"/>
    <w:rsid w:val="0000148A"/>
    <w:rsid w:val="0000153F"/>
    <w:rsid w:val="00001935"/>
    <w:rsid w:val="00001B85"/>
    <w:rsid w:val="00001C6F"/>
    <w:rsid w:val="00001C72"/>
    <w:rsid w:val="0000206A"/>
    <w:rsid w:val="00002092"/>
    <w:rsid w:val="00002407"/>
    <w:rsid w:val="00002425"/>
    <w:rsid w:val="00002C26"/>
    <w:rsid w:val="00002C6F"/>
    <w:rsid w:val="00002CE9"/>
    <w:rsid w:val="00003463"/>
    <w:rsid w:val="00003E0B"/>
    <w:rsid w:val="0000466A"/>
    <w:rsid w:val="00004B37"/>
    <w:rsid w:val="00004F75"/>
    <w:rsid w:val="000053D9"/>
    <w:rsid w:val="00005521"/>
    <w:rsid w:val="000059F7"/>
    <w:rsid w:val="00005DC6"/>
    <w:rsid w:val="0000627B"/>
    <w:rsid w:val="00006738"/>
    <w:rsid w:val="00006BB8"/>
    <w:rsid w:val="000079E7"/>
    <w:rsid w:val="000104F6"/>
    <w:rsid w:val="00010650"/>
    <w:rsid w:val="00010795"/>
    <w:rsid w:val="00010D4D"/>
    <w:rsid w:val="00011134"/>
    <w:rsid w:val="0001116B"/>
    <w:rsid w:val="0001121B"/>
    <w:rsid w:val="00011920"/>
    <w:rsid w:val="0001286E"/>
    <w:rsid w:val="000134F9"/>
    <w:rsid w:val="0001492E"/>
    <w:rsid w:val="00014A95"/>
    <w:rsid w:val="0001514D"/>
    <w:rsid w:val="0001538C"/>
    <w:rsid w:val="00015826"/>
    <w:rsid w:val="00015883"/>
    <w:rsid w:val="00015884"/>
    <w:rsid w:val="000158F0"/>
    <w:rsid w:val="000159D2"/>
    <w:rsid w:val="00015ACA"/>
    <w:rsid w:val="00015CC3"/>
    <w:rsid w:val="00015CEB"/>
    <w:rsid w:val="00015F66"/>
    <w:rsid w:val="0001645A"/>
    <w:rsid w:val="000167DE"/>
    <w:rsid w:val="00016DA2"/>
    <w:rsid w:val="000171FE"/>
    <w:rsid w:val="000175A1"/>
    <w:rsid w:val="000175BC"/>
    <w:rsid w:val="000176D7"/>
    <w:rsid w:val="00017C25"/>
    <w:rsid w:val="00017F77"/>
    <w:rsid w:val="00020023"/>
    <w:rsid w:val="0002018C"/>
    <w:rsid w:val="00020449"/>
    <w:rsid w:val="000220D1"/>
    <w:rsid w:val="000223D4"/>
    <w:rsid w:val="0002255D"/>
    <w:rsid w:val="00022B94"/>
    <w:rsid w:val="00022C6B"/>
    <w:rsid w:val="00023383"/>
    <w:rsid w:val="00023467"/>
    <w:rsid w:val="00023877"/>
    <w:rsid w:val="00023893"/>
    <w:rsid w:val="0002412E"/>
    <w:rsid w:val="0002422D"/>
    <w:rsid w:val="000243A3"/>
    <w:rsid w:val="0002452F"/>
    <w:rsid w:val="0002483B"/>
    <w:rsid w:val="00024C74"/>
    <w:rsid w:val="00025692"/>
    <w:rsid w:val="00025739"/>
    <w:rsid w:val="0002594A"/>
    <w:rsid w:val="00025DA4"/>
    <w:rsid w:val="00026292"/>
    <w:rsid w:val="00026583"/>
    <w:rsid w:val="000265D3"/>
    <w:rsid w:val="0002667B"/>
    <w:rsid w:val="0002684C"/>
    <w:rsid w:val="000268A0"/>
    <w:rsid w:val="00026AF2"/>
    <w:rsid w:val="00027147"/>
    <w:rsid w:val="00027AE1"/>
    <w:rsid w:val="000306B8"/>
    <w:rsid w:val="00030756"/>
    <w:rsid w:val="0003095C"/>
    <w:rsid w:val="00030E5F"/>
    <w:rsid w:val="00030EE7"/>
    <w:rsid w:val="0003183E"/>
    <w:rsid w:val="00032419"/>
    <w:rsid w:val="00032810"/>
    <w:rsid w:val="00032BBC"/>
    <w:rsid w:val="0003310E"/>
    <w:rsid w:val="000331EC"/>
    <w:rsid w:val="00033A5C"/>
    <w:rsid w:val="00033ACF"/>
    <w:rsid w:val="00034CEA"/>
    <w:rsid w:val="00035525"/>
    <w:rsid w:val="00035609"/>
    <w:rsid w:val="00035CCE"/>
    <w:rsid w:val="000360F5"/>
    <w:rsid w:val="00036419"/>
    <w:rsid w:val="00036D32"/>
    <w:rsid w:val="00036F98"/>
    <w:rsid w:val="00037E0F"/>
    <w:rsid w:val="00037E5B"/>
    <w:rsid w:val="000403CD"/>
    <w:rsid w:val="00040442"/>
    <w:rsid w:val="00040628"/>
    <w:rsid w:val="00040750"/>
    <w:rsid w:val="00040B1E"/>
    <w:rsid w:val="00040B4A"/>
    <w:rsid w:val="0004178E"/>
    <w:rsid w:val="00041BB6"/>
    <w:rsid w:val="00042138"/>
    <w:rsid w:val="00042227"/>
    <w:rsid w:val="000423D3"/>
    <w:rsid w:val="00042730"/>
    <w:rsid w:val="00042CF0"/>
    <w:rsid w:val="00043417"/>
    <w:rsid w:val="000434A5"/>
    <w:rsid w:val="000435A7"/>
    <w:rsid w:val="0004361D"/>
    <w:rsid w:val="00043678"/>
    <w:rsid w:val="0004392C"/>
    <w:rsid w:val="000439EB"/>
    <w:rsid w:val="00043A07"/>
    <w:rsid w:val="000443E1"/>
    <w:rsid w:val="00044404"/>
    <w:rsid w:val="00044723"/>
    <w:rsid w:val="00045B79"/>
    <w:rsid w:val="000460A2"/>
    <w:rsid w:val="000461BF"/>
    <w:rsid w:val="000463A3"/>
    <w:rsid w:val="0004660C"/>
    <w:rsid w:val="00046B51"/>
    <w:rsid w:val="00046E8B"/>
    <w:rsid w:val="00046EAD"/>
    <w:rsid w:val="000470B2"/>
    <w:rsid w:val="00047844"/>
    <w:rsid w:val="00047907"/>
    <w:rsid w:val="00047D98"/>
    <w:rsid w:val="00047ED5"/>
    <w:rsid w:val="0005013F"/>
    <w:rsid w:val="0005021F"/>
    <w:rsid w:val="000503A1"/>
    <w:rsid w:val="000503A3"/>
    <w:rsid w:val="00050481"/>
    <w:rsid w:val="000504FA"/>
    <w:rsid w:val="000505CD"/>
    <w:rsid w:val="00050696"/>
    <w:rsid w:val="00050D04"/>
    <w:rsid w:val="00051180"/>
    <w:rsid w:val="0005189E"/>
    <w:rsid w:val="00051CB6"/>
    <w:rsid w:val="00051F16"/>
    <w:rsid w:val="00052214"/>
    <w:rsid w:val="00052B46"/>
    <w:rsid w:val="0005305D"/>
    <w:rsid w:val="0005307B"/>
    <w:rsid w:val="000531F9"/>
    <w:rsid w:val="00053811"/>
    <w:rsid w:val="000538C3"/>
    <w:rsid w:val="00053A70"/>
    <w:rsid w:val="00053ACF"/>
    <w:rsid w:val="00053B96"/>
    <w:rsid w:val="00053FC5"/>
    <w:rsid w:val="000541DE"/>
    <w:rsid w:val="00054399"/>
    <w:rsid w:val="00054473"/>
    <w:rsid w:val="00054486"/>
    <w:rsid w:val="00054C39"/>
    <w:rsid w:val="00054C5F"/>
    <w:rsid w:val="00054FEC"/>
    <w:rsid w:val="0005508F"/>
    <w:rsid w:val="00055231"/>
    <w:rsid w:val="00055BB8"/>
    <w:rsid w:val="00056046"/>
    <w:rsid w:val="000560BA"/>
    <w:rsid w:val="000562D9"/>
    <w:rsid w:val="00056700"/>
    <w:rsid w:val="00056773"/>
    <w:rsid w:val="00056E5F"/>
    <w:rsid w:val="00056EF8"/>
    <w:rsid w:val="00056FE6"/>
    <w:rsid w:val="0005725C"/>
    <w:rsid w:val="00057812"/>
    <w:rsid w:val="00057B44"/>
    <w:rsid w:val="00057FA7"/>
    <w:rsid w:val="000600CF"/>
    <w:rsid w:val="00060140"/>
    <w:rsid w:val="000601B1"/>
    <w:rsid w:val="0006031B"/>
    <w:rsid w:val="0006043F"/>
    <w:rsid w:val="000605F1"/>
    <w:rsid w:val="0006086A"/>
    <w:rsid w:val="00060913"/>
    <w:rsid w:val="000609DC"/>
    <w:rsid w:val="00060B19"/>
    <w:rsid w:val="00061DF4"/>
    <w:rsid w:val="00062026"/>
    <w:rsid w:val="000622F9"/>
    <w:rsid w:val="000624F0"/>
    <w:rsid w:val="000629E0"/>
    <w:rsid w:val="00062A34"/>
    <w:rsid w:val="00062AA6"/>
    <w:rsid w:val="00062CF1"/>
    <w:rsid w:val="000631BC"/>
    <w:rsid w:val="000632E2"/>
    <w:rsid w:val="00063A15"/>
    <w:rsid w:val="00063B4B"/>
    <w:rsid w:val="000642A2"/>
    <w:rsid w:val="000643E6"/>
    <w:rsid w:val="000644CA"/>
    <w:rsid w:val="00064E33"/>
    <w:rsid w:val="00064F29"/>
    <w:rsid w:val="00065234"/>
    <w:rsid w:val="0006530F"/>
    <w:rsid w:val="000654DB"/>
    <w:rsid w:val="00065A52"/>
    <w:rsid w:val="00065EA9"/>
    <w:rsid w:val="0006633F"/>
    <w:rsid w:val="00066452"/>
    <w:rsid w:val="0006649C"/>
    <w:rsid w:val="00066669"/>
    <w:rsid w:val="00066848"/>
    <w:rsid w:val="000668FF"/>
    <w:rsid w:val="00066983"/>
    <w:rsid w:val="00066ED6"/>
    <w:rsid w:val="0006714D"/>
    <w:rsid w:val="0006757F"/>
    <w:rsid w:val="00067BB2"/>
    <w:rsid w:val="00067CE4"/>
    <w:rsid w:val="00070D7D"/>
    <w:rsid w:val="00071232"/>
    <w:rsid w:val="000718BB"/>
    <w:rsid w:val="00071A65"/>
    <w:rsid w:val="00071B74"/>
    <w:rsid w:val="00071C1F"/>
    <w:rsid w:val="00071D4C"/>
    <w:rsid w:val="0007260A"/>
    <w:rsid w:val="00072650"/>
    <w:rsid w:val="00072CB5"/>
    <w:rsid w:val="00072D0F"/>
    <w:rsid w:val="00073108"/>
    <w:rsid w:val="0007350E"/>
    <w:rsid w:val="000737A1"/>
    <w:rsid w:val="00073B39"/>
    <w:rsid w:val="00073FCB"/>
    <w:rsid w:val="000741DD"/>
    <w:rsid w:val="00074289"/>
    <w:rsid w:val="000742EE"/>
    <w:rsid w:val="00074EC9"/>
    <w:rsid w:val="000755C2"/>
    <w:rsid w:val="000755E1"/>
    <w:rsid w:val="000756AC"/>
    <w:rsid w:val="00075B88"/>
    <w:rsid w:val="00075D9C"/>
    <w:rsid w:val="00075E1C"/>
    <w:rsid w:val="000760C8"/>
    <w:rsid w:val="00076102"/>
    <w:rsid w:val="00076109"/>
    <w:rsid w:val="00076511"/>
    <w:rsid w:val="000766B2"/>
    <w:rsid w:val="00076B64"/>
    <w:rsid w:val="0007703E"/>
    <w:rsid w:val="000773AC"/>
    <w:rsid w:val="00077875"/>
    <w:rsid w:val="000801F1"/>
    <w:rsid w:val="00080A69"/>
    <w:rsid w:val="00081195"/>
    <w:rsid w:val="000814A7"/>
    <w:rsid w:val="000818B0"/>
    <w:rsid w:val="00082081"/>
    <w:rsid w:val="0008245F"/>
    <w:rsid w:val="00082D96"/>
    <w:rsid w:val="00084277"/>
    <w:rsid w:val="0008486D"/>
    <w:rsid w:val="00084B33"/>
    <w:rsid w:val="00084C75"/>
    <w:rsid w:val="00084E6F"/>
    <w:rsid w:val="00085166"/>
    <w:rsid w:val="000851EE"/>
    <w:rsid w:val="00086033"/>
    <w:rsid w:val="000863AC"/>
    <w:rsid w:val="000863CE"/>
    <w:rsid w:val="000863D0"/>
    <w:rsid w:val="00086507"/>
    <w:rsid w:val="00086BAA"/>
    <w:rsid w:val="00086D5A"/>
    <w:rsid w:val="0008701D"/>
    <w:rsid w:val="000870ED"/>
    <w:rsid w:val="00087256"/>
    <w:rsid w:val="000876D6"/>
    <w:rsid w:val="000906A2"/>
    <w:rsid w:val="0009093F"/>
    <w:rsid w:val="00090D54"/>
    <w:rsid w:val="00091802"/>
    <w:rsid w:val="00091DDA"/>
    <w:rsid w:val="00091EB5"/>
    <w:rsid w:val="0009201E"/>
    <w:rsid w:val="00092640"/>
    <w:rsid w:val="000929A1"/>
    <w:rsid w:val="00092B3D"/>
    <w:rsid w:val="00092EAA"/>
    <w:rsid w:val="0009343A"/>
    <w:rsid w:val="00093487"/>
    <w:rsid w:val="000936AF"/>
    <w:rsid w:val="00093B9A"/>
    <w:rsid w:val="00093E50"/>
    <w:rsid w:val="00093E9C"/>
    <w:rsid w:val="000941AC"/>
    <w:rsid w:val="000947E4"/>
    <w:rsid w:val="00094BB1"/>
    <w:rsid w:val="00094D66"/>
    <w:rsid w:val="00094FC7"/>
    <w:rsid w:val="0009545E"/>
    <w:rsid w:val="000955F1"/>
    <w:rsid w:val="00095C58"/>
    <w:rsid w:val="00095D8B"/>
    <w:rsid w:val="00095FFE"/>
    <w:rsid w:val="00096C43"/>
    <w:rsid w:val="0009717D"/>
    <w:rsid w:val="0009793A"/>
    <w:rsid w:val="000A04A0"/>
    <w:rsid w:val="000A0D00"/>
    <w:rsid w:val="000A0F68"/>
    <w:rsid w:val="000A1044"/>
    <w:rsid w:val="000A1433"/>
    <w:rsid w:val="000A1B03"/>
    <w:rsid w:val="000A20D9"/>
    <w:rsid w:val="000A3129"/>
    <w:rsid w:val="000A32C2"/>
    <w:rsid w:val="000A3E15"/>
    <w:rsid w:val="000A419F"/>
    <w:rsid w:val="000A47FF"/>
    <w:rsid w:val="000A4911"/>
    <w:rsid w:val="000A4951"/>
    <w:rsid w:val="000A4D6A"/>
    <w:rsid w:val="000A4E73"/>
    <w:rsid w:val="000A541D"/>
    <w:rsid w:val="000A5C89"/>
    <w:rsid w:val="000A620F"/>
    <w:rsid w:val="000A625B"/>
    <w:rsid w:val="000A655D"/>
    <w:rsid w:val="000A6579"/>
    <w:rsid w:val="000A665E"/>
    <w:rsid w:val="000A6681"/>
    <w:rsid w:val="000A66B5"/>
    <w:rsid w:val="000A6957"/>
    <w:rsid w:val="000A7E03"/>
    <w:rsid w:val="000A7EE2"/>
    <w:rsid w:val="000B060E"/>
    <w:rsid w:val="000B065A"/>
    <w:rsid w:val="000B116D"/>
    <w:rsid w:val="000B11CE"/>
    <w:rsid w:val="000B1336"/>
    <w:rsid w:val="000B1B76"/>
    <w:rsid w:val="000B1DBD"/>
    <w:rsid w:val="000B2020"/>
    <w:rsid w:val="000B2484"/>
    <w:rsid w:val="000B2633"/>
    <w:rsid w:val="000B28F2"/>
    <w:rsid w:val="000B2CD2"/>
    <w:rsid w:val="000B2D09"/>
    <w:rsid w:val="000B3D36"/>
    <w:rsid w:val="000B3D62"/>
    <w:rsid w:val="000B3F25"/>
    <w:rsid w:val="000B4516"/>
    <w:rsid w:val="000B4B2F"/>
    <w:rsid w:val="000B5A86"/>
    <w:rsid w:val="000B5C6D"/>
    <w:rsid w:val="000B5DF8"/>
    <w:rsid w:val="000B609F"/>
    <w:rsid w:val="000B611A"/>
    <w:rsid w:val="000B62A9"/>
    <w:rsid w:val="000B6593"/>
    <w:rsid w:val="000B6CE3"/>
    <w:rsid w:val="000B700A"/>
    <w:rsid w:val="000B70EB"/>
    <w:rsid w:val="000B70EE"/>
    <w:rsid w:val="000B73C5"/>
    <w:rsid w:val="000B75B6"/>
    <w:rsid w:val="000B78F8"/>
    <w:rsid w:val="000B7A72"/>
    <w:rsid w:val="000B7F21"/>
    <w:rsid w:val="000B7FB3"/>
    <w:rsid w:val="000C0097"/>
    <w:rsid w:val="000C0613"/>
    <w:rsid w:val="000C0CEC"/>
    <w:rsid w:val="000C0ED6"/>
    <w:rsid w:val="000C10C0"/>
    <w:rsid w:val="000C1711"/>
    <w:rsid w:val="000C2070"/>
    <w:rsid w:val="000C289E"/>
    <w:rsid w:val="000C28A8"/>
    <w:rsid w:val="000C2C11"/>
    <w:rsid w:val="000C3065"/>
    <w:rsid w:val="000C3101"/>
    <w:rsid w:val="000C3279"/>
    <w:rsid w:val="000C383F"/>
    <w:rsid w:val="000C3A8E"/>
    <w:rsid w:val="000C3D80"/>
    <w:rsid w:val="000C3DEA"/>
    <w:rsid w:val="000C3F3B"/>
    <w:rsid w:val="000C402C"/>
    <w:rsid w:val="000C404D"/>
    <w:rsid w:val="000C4322"/>
    <w:rsid w:val="000C4531"/>
    <w:rsid w:val="000C45E5"/>
    <w:rsid w:val="000C4950"/>
    <w:rsid w:val="000C496F"/>
    <w:rsid w:val="000C4E8C"/>
    <w:rsid w:val="000C54D8"/>
    <w:rsid w:val="000C5684"/>
    <w:rsid w:val="000C56BF"/>
    <w:rsid w:val="000C56DB"/>
    <w:rsid w:val="000C59D8"/>
    <w:rsid w:val="000C59DE"/>
    <w:rsid w:val="000C683B"/>
    <w:rsid w:val="000C6E12"/>
    <w:rsid w:val="000C79A5"/>
    <w:rsid w:val="000C7D1A"/>
    <w:rsid w:val="000C7D39"/>
    <w:rsid w:val="000D0175"/>
    <w:rsid w:val="000D07D3"/>
    <w:rsid w:val="000D08E7"/>
    <w:rsid w:val="000D113C"/>
    <w:rsid w:val="000D134C"/>
    <w:rsid w:val="000D1435"/>
    <w:rsid w:val="000D1C88"/>
    <w:rsid w:val="000D1DB5"/>
    <w:rsid w:val="000D2188"/>
    <w:rsid w:val="000D21CF"/>
    <w:rsid w:val="000D22EB"/>
    <w:rsid w:val="000D2656"/>
    <w:rsid w:val="000D289C"/>
    <w:rsid w:val="000D29D9"/>
    <w:rsid w:val="000D2DF5"/>
    <w:rsid w:val="000D361E"/>
    <w:rsid w:val="000D36CE"/>
    <w:rsid w:val="000D3883"/>
    <w:rsid w:val="000D3A5B"/>
    <w:rsid w:val="000D3D68"/>
    <w:rsid w:val="000D3E92"/>
    <w:rsid w:val="000D4040"/>
    <w:rsid w:val="000D4237"/>
    <w:rsid w:val="000D4ABB"/>
    <w:rsid w:val="000D4E69"/>
    <w:rsid w:val="000D4E83"/>
    <w:rsid w:val="000D56C4"/>
    <w:rsid w:val="000D5918"/>
    <w:rsid w:val="000D5A44"/>
    <w:rsid w:val="000D5D55"/>
    <w:rsid w:val="000D6565"/>
    <w:rsid w:val="000D6C61"/>
    <w:rsid w:val="000D762C"/>
    <w:rsid w:val="000D7B78"/>
    <w:rsid w:val="000D7F6C"/>
    <w:rsid w:val="000D7F78"/>
    <w:rsid w:val="000E000C"/>
    <w:rsid w:val="000E01A7"/>
    <w:rsid w:val="000E03D0"/>
    <w:rsid w:val="000E055E"/>
    <w:rsid w:val="000E088A"/>
    <w:rsid w:val="000E0D05"/>
    <w:rsid w:val="000E1256"/>
    <w:rsid w:val="000E1596"/>
    <w:rsid w:val="000E1D8D"/>
    <w:rsid w:val="000E1F86"/>
    <w:rsid w:val="000E291A"/>
    <w:rsid w:val="000E298C"/>
    <w:rsid w:val="000E2DB6"/>
    <w:rsid w:val="000E2F98"/>
    <w:rsid w:val="000E3399"/>
    <w:rsid w:val="000E346D"/>
    <w:rsid w:val="000E349C"/>
    <w:rsid w:val="000E3CD3"/>
    <w:rsid w:val="000E3DEE"/>
    <w:rsid w:val="000E41B9"/>
    <w:rsid w:val="000E4380"/>
    <w:rsid w:val="000E47F9"/>
    <w:rsid w:val="000E4B5B"/>
    <w:rsid w:val="000E4CB6"/>
    <w:rsid w:val="000E4CBE"/>
    <w:rsid w:val="000E4FCB"/>
    <w:rsid w:val="000E5278"/>
    <w:rsid w:val="000E566F"/>
    <w:rsid w:val="000E56F3"/>
    <w:rsid w:val="000E5B20"/>
    <w:rsid w:val="000E5EEA"/>
    <w:rsid w:val="000E631A"/>
    <w:rsid w:val="000E63DC"/>
    <w:rsid w:val="000E6716"/>
    <w:rsid w:val="000E6CAF"/>
    <w:rsid w:val="000E70BC"/>
    <w:rsid w:val="000E7442"/>
    <w:rsid w:val="000E7765"/>
    <w:rsid w:val="000E79DA"/>
    <w:rsid w:val="000E7A46"/>
    <w:rsid w:val="000E7A99"/>
    <w:rsid w:val="000F03FB"/>
    <w:rsid w:val="000F053F"/>
    <w:rsid w:val="000F082F"/>
    <w:rsid w:val="000F08DF"/>
    <w:rsid w:val="000F09ED"/>
    <w:rsid w:val="000F0E07"/>
    <w:rsid w:val="000F0E30"/>
    <w:rsid w:val="000F0ED8"/>
    <w:rsid w:val="000F0FC7"/>
    <w:rsid w:val="000F128F"/>
    <w:rsid w:val="000F155D"/>
    <w:rsid w:val="000F172B"/>
    <w:rsid w:val="000F1AF8"/>
    <w:rsid w:val="000F1B73"/>
    <w:rsid w:val="000F1CDE"/>
    <w:rsid w:val="000F2B97"/>
    <w:rsid w:val="000F2CC9"/>
    <w:rsid w:val="000F3151"/>
    <w:rsid w:val="000F3C4B"/>
    <w:rsid w:val="000F3DF4"/>
    <w:rsid w:val="000F3E13"/>
    <w:rsid w:val="000F3EA4"/>
    <w:rsid w:val="000F4FE9"/>
    <w:rsid w:val="000F5E6E"/>
    <w:rsid w:val="000F5F26"/>
    <w:rsid w:val="000F5FC2"/>
    <w:rsid w:val="000F61CA"/>
    <w:rsid w:val="000F61FE"/>
    <w:rsid w:val="000F62E1"/>
    <w:rsid w:val="000F673E"/>
    <w:rsid w:val="000F6DCE"/>
    <w:rsid w:val="000F6F56"/>
    <w:rsid w:val="000F7490"/>
    <w:rsid w:val="000F74A6"/>
    <w:rsid w:val="000F750E"/>
    <w:rsid w:val="000F7915"/>
    <w:rsid w:val="000F793D"/>
    <w:rsid w:val="000F7B7F"/>
    <w:rsid w:val="000F7EE1"/>
    <w:rsid w:val="0010024A"/>
    <w:rsid w:val="001002ED"/>
    <w:rsid w:val="00100384"/>
    <w:rsid w:val="00100516"/>
    <w:rsid w:val="0010086A"/>
    <w:rsid w:val="001009FA"/>
    <w:rsid w:val="00100FAC"/>
    <w:rsid w:val="00100FBF"/>
    <w:rsid w:val="00100FEC"/>
    <w:rsid w:val="001012BC"/>
    <w:rsid w:val="00101317"/>
    <w:rsid w:val="001014B0"/>
    <w:rsid w:val="001014F3"/>
    <w:rsid w:val="00101565"/>
    <w:rsid w:val="00101964"/>
    <w:rsid w:val="00101ABB"/>
    <w:rsid w:val="00101AC4"/>
    <w:rsid w:val="00101B04"/>
    <w:rsid w:val="00101C9B"/>
    <w:rsid w:val="00101D56"/>
    <w:rsid w:val="00101D72"/>
    <w:rsid w:val="00101DD2"/>
    <w:rsid w:val="00101E1D"/>
    <w:rsid w:val="00102131"/>
    <w:rsid w:val="0010221D"/>
    <w:rsid w:val="00102B02"/>
    <w:rsid w:val="00102B92"/>
    <w:rsid w:val="00102CBB"/>
    <w:rsid w:val="001031C7"/>
    <w:rsid w:val="00103480"/>
    <w:rsid w:val="0010381F"/>
    <w:rsid w:val="00103A49"/>
    <w:rsid w:val="00103EF6"/>
    <w:rsid w:val="0010421B"/>
    <w:rsid w:val="00104A7A"/>
    <w:rsid w:val="001052A0"/>
    <w:rsid w:val="00105C07"/>
    <w:rsid w:val="00105D70"/>
    <w:rsid w:val="00105DE1"/>
    <w:rsid w:val="00105EA6"/>
    <w:rsid w:val="00105FB9"/>
    <w:rsid w:val="001060E3"/>
    <w:rsid w:val="001061B7"/>
    <w:rsid w:val="001067A5"/>
    <w:rsid w:val="00106D77"/>
    <w:rsid w:val="00106F80"/>
    <w:rsid w:val="00107F16"/>
    <w:rsid w:val="00110857"/>
    <w:rsid w:val="00110B88"/>
    <w:rsid w:val="00111295"/>
    <w:rsid w:val="0011133D"/>
    <w:rsid w:val="00111543"/>
    <w:rsid w:val="00111556"/>
    <w:rsid w:val="001116EA"/>
    <w:rsid w:val="001117A9"/>
    <w:rsid w:val="001119FB"/>
    <w:rsid w:val="00111D01"/>
    <w:rsid w:val="0011238F"/>
    <w:rsid w:val="001126A6"/>
    <w:rsid w:val="00112730"/>
    <w:rsid w:val="001128E8"/>
    <w:rsid w:val="00112969"/>
    <w:rsid w:val="00112B57"/>
    <w:rsid w:val="00112CB4"/>
    <w:rsid w:val="00112E8D"/>
    <w:rsid w:val="001138C4"/>
    <w:rsid w:val="00113B5E"/>
    <w:rsid w:val="00113DA3"/>
    <w:rsid w:val="0011429F"/>
    <w:rsid w:val="001142BC"/>
    <w:rsid w:val="00114551"/>
    <w:rsid w:val="001147F3"/>
    <w:rsid w:val="00114AA3"/>
    <w:rsid w:val="00114E9C"/>
    <w:rsid w:val="00114F09"/>
    <w:rsid w:val="0011501A"/>
    <w:rsid w:val="001154A9"/>
    <w:rsid w:val="00115AEF"/>
    <w:rsid w:val="00115B0B"/>
    <w:rsid w:val="00115B43"/>
    <w:rsid w:val="00115E31"/>
    <w:rsid w:val="00115E86"/>
    <w:rsid w:val="00116149"/>
    <w:rsid w:val="001165C0"/>
    <w:rsid w:val="0011660F"/>
    <w:rsid w:val="0011685B"/>
    <w:rsid w:val="00116AA3"/>
    <w:rsid w:val="00116E58"/>
    <w:rsid w:val="00116EC9"/>
    <w:rsid w:val="00117202"/>
    <w:rsid w:val="001173A6"/>
    <w:rsid w:val="0011740B"/>
    <w:rsid w:val="001174CC"/>
    <w:rsid w:val="001177BF"/>
    <w:rsid w:val="00117E12"/>
    <w:rsid w:val="00117E71"/>
    <w:rsid w:val="001202C2"/>
    <w:rsid w:val="00120572"/>
    <w:rsid w:val="0012069F"/>
    <w:rsid w:val="00120B1C"/>
    <w:rsid w:val="00120DA1"/>
    <w:rsid w:val="00120EA3"/>
    <w:rsid w:val="00121337"/>
    <w:rsid w:val="00121382"/>
    <w:rsid w:val="0012172E"/>
    <w:rsid w:val="00121C80"/>
    <w:rsid w:val="00121E06"/>
    <w:rsid w:val="00121FD3"/>
    <w:rsid w:val="00122070"/>
    <w:rsid w:val="0012212D"/>
    <w:rsid w:val="001223BE"/>
    <w:rsid w:val="00122577"/>
    <w:rsid w:val="001225FD"/>
    <w:rsid w:val="00122B87"/>
    <w:rsid w:val="00122CAC"/>
    <w:rsid w:val="00122EF1"/>
    <w:rsid w:val="00122F6C"/>
    <w:rsid w:val="00123173"/>
    <w:rsid w:val="00123BCA"/>
    <w:rsid w:val="00123DB4"/>
    <w:rsid w:val="00123DC9"/>
    <w:rsid w:val="00123EF5"/>
    <w:rsid w:val="00124655"/>
    <w:rsid w:val="001246A7"/>
    <w:rsid w:val="00124DD6"/>
    <w:rsid w:val="00124FA9"/>
    <w:rsid w:val="001250EF"/>
    <w:rsid w:val="0012547B"/>
    <w:rsid w:val="0012559D"/>
    <w:rsid w:val="00125A09"/>
    <w:rsid w:val="00125ABC"/>
    <w:rsid w:val="00125B91"/>
    <w:rsid w:val="00125CB4"/>
    <w:rsid w:val="00125D16"/>
    <w:rsid w:val="00126166"/>
    <w:rsid w:val="00126477"/>
    <w:rsid w:val="001266F2"/>
    <w:rsid w:val="00126851"/>
    <w:rsid w:val="00126B12"/>
    <w:rsid w:val="00126BED"/>
    <w:rsid w:val="00126DEC"/>
    <w:rsid w:val="00127023"/>
    <w:rsid w:val="001271E0"/>
    <w:rsid w:val="00127712"/>
    <w:rsid w:val="0012788F"/>
    <w:rsid w:val="00127B61"/>
    <w:rsid w:val="00127FA7"/>
    <w:rsid w:val="00130366"/>
    <w:rsid w:val="001304C6"/>
    <w:rsid w:val="00131819"/>
    <w:rsid w:val="00131985"/>
    <w:rsid w:val="00131A0D"/>
    <w:rsid w:val="00131C31"/>
    <w:rsid w:val="001320F6"/>
    <w:rsid w:val="001321A1"/>
    <w:rsid w:val="00132601"/>
    <w:rsid w:val="00132673"/>
    <w:rsid w:val="00132806"/>
    <w:rsid w:val="00132F25"/>
    <w:rsid w:val="00132F48"/>
    <w:rsid w:val="001334EC"/>
    <w:rsid w:val="0013384A"/>
    <w:rsid w:val="001339A1"/>
    <w:rsid w:val="00133E40"/>
    <w:rsid w:val="00133E66"/>
    <w:rsid w:val="00134A61"/>
    <w:rsid w:val="00135570"/>
    <w:rsid w:val="0013599F"/>
    <w:rsid w:val="00135B7B"/>
    <w:rsid w:val="00135B7F"/>
    <w:rsid w:val="00135FBC"/>
    <w:rsid w:val="001360C2"/>
    <w:rsid w:val="001364AD"/>
    <w:rsid w:val="00136E6F"/>
    <w:rsid w:val="00137199"/>
    <w:rsid w:val="001376EC"/>
    <w:rsid w:val="0013785A"/>
    <w:rsid w:val="00137B89"/>
    <w:rsid w:val="00137F50"/>
    <w:rsid w:val="00140045"/>
    <w:rsid w:val="00140431"/>
    <w:rsid w:val="00140579"/>
    <w:rsid w:val="00140A2C"/>
    <w:rsid w:val="00140DB9"/>
    <w:rsid w:val="00140FE5"/>
    <w:rsid w:val="001415D5"/>
    <w:rsid w:val="0014171F"/>
    <w:rsid w:val="00141DD7"/>
    <w:rsid w:val="00141E1A"/>
    <w:rsid w:val="00141E69"/>
    <w:rsid w:val="00141EDF"/>
    <w:rsid w:val="001422B9"/>
    <w:rsid w:val="00142362"/>
    <w:rsid w:val="0014252F"/>
    <w:rsid w:val="00142ACB"/>
    <w:rsid w:val="00143190"/>
    <w:rsid w:val="00143508"/>
    <w:rsid w:val="00143A61"/>
    <w:rsid w:val="00143C6A"/>
    <w:rsid w:val="00143CB8"/>
    <w:rsid w:val="00144059"/>
    <w:rsid w:val="0014425D"/>
    <w:rsid w:val="0014426B"/>
    <w:rsid w:val="0014452C"/>
    <w:rsid w:val="001447AE"/>
    <w:rsid w:val="00144964"/>
    <w:rsid w:val="00144EE6"/>
    <w:rsid w:val="001453A0"/>
    <w:rsid w:val="00145DAC"/>
    <w:rsid w:val="00145F10"/>
    <w:rsid w:val="0014623F"/>
    <w:rsid w:val="00146297"/>
    <w:rsid w:val="0014685E"/>
    <w:rsid w:val="00146DE8"/>
    <w:rsid w:val="00147009"/>
    <w:rsid w:val="00147414"/>
    <w:rsid w:val="001476A4"/>
    <w:rsid w:val="0014772C"/>
    <w:rsid w:val="0014781C"/>
    <w:rsid w:val="00147999"/>
    <w:rsid w:val="00147B6C"/>
    <w:rsid w:val="00147CC3"/>
    <w:rsid w:val="00147CF8"/>
    <w:rsid w:val="00147E4A"/>
    <w:rsid w:val="0015034A"/>
    <w:rsid w:val="0015057A"/>
    <w:rsid w:val="0015079D"/>
    <w:rsid w:val="0015099F"/>
    <w:rsid w:val="001509B8"/>
    <w:rsid w:val="001509E5"/>
    <w:rsid w:val="00150A98"/>
    <w:rsid w:val="001510F2"/>
    <w:rsid w:val="00151880"/>
    <w:rsid w:val="00151BDA"/>
    <w:rsid w:val="001524A9"/>
    <w:rsid w:val="00152608"/>
    <w:rsid w:val="00152903"/>
    <w:rsid w:val="00152B44"/>
    <w:rsid w:val="00152C5D"/>
    <w:rsid w:val="00152E8F"/>
    <w:rsid w:val="00153CDE"/>
    <w:rsid w:val="00153D17"/>
    <w:rsid w:val="00154312"/>
    <w:rsid w:val="00154381"/>
    <w:rsid w:val="001549A0"/>
    <w:rsid w:val="00155351"/>
    <w:rsid w:val="001557A7"/>
    <w:rsid w:val="00156090"/>
    <w:rsid w:val="00156249"/>
    <w:rsid w:val="001562D1"/>
    <w:rsid w:val="001565ED"/>
    <w:rsid w:val="00156783"/>
    <w:rsid w:val="00156EB7"/>
    <w:rsid w:val="00157031"/>
    <w:rsid w:val="001570A2"/>
    <w:rsid w:val="0015720B"/>
    <w:rsid w:val="0015745B"/>
    <w:rsid w:val="00157A0B"/>
    <w:rsid w:val="0016001B"/>
    <w:rsid w:val="00160448"/>
    <w:rsid w:val="001609F5"/>
    <w:rsid w:val="00160CA2"/>
    <w:rsid w:val="00161D11"/>
    <w:rsid w:val="0016217A"/>
    <w:rsid w:val="0016238F"/>
    <w:rsid w:val="0016239F"/>
    <w:rsid w:val="001625A8"/>
    <w:rsid w:val="0016278C"/>
    <w:rsid w:val="00162892"/>
    <w:rsid w:val="00162910"/>
    <w:rsid w:val="001631A9"/>
    <w:rsid w:val="0016380D"/>
    <w:rsid w:val="00163B6C"/>
    <w:rsid w:val="00164542"/>
    <w:rsid w:val="001645AE"/>
    <w:rsid w:val="00164B91"/>
    <w:rsid w:val="001651B2"/>
    <w:rsid w:val="001652F5"/>
    <w:rsid w:val="001654FB"/>
    <w:rsid w:val="00165A74"/>
    <w:rsid w:val="00165EF9"/>
    <w:rsid w:val="00166102"/>
    <w:rsid w:val="0016672D"/>
    <w:rsid w:val="00166AAF"/>
    <w:rsid w:val="00166F40"/>
    <w:rsid w:val="00166F71"/>
    <w:rsid w:val="001674A9"/>
    <w:rsid w:val="00167A31"/>
    <w:rsid w:val="00167C83"/>
    <w:rsid w:val="001702AE"/>
    <w:rsid w:val="001703BE"/>
    <w:rsid w:val="00170556"/>
    <w:rsid w:val="0017097E"/>
    <w:rsid w:val="00171008"/>
    <w:rsid w:val="001711E9"/>
    <w:rsid w:val="00171256"/>
    <w:rsid w:val="00171493"/>
    <w:rsid w:val="00171527"/>
    <w:rsid w:val="001715B3"/>
    <w:rsid w:val="001715E4"/>
    <w:rsid w:val="001722E1"/>
    <w:rsid w:val="001726EA"/>
    <w:rsid w:val="00172E94"/>
    <w:rsid w:val="00172F44"/>
    <w:rsid w:val="00172F6F"/>
    <w:rsid w:val="001730F3"/>
    <w:rsid w:val="00173133"/>
    <w:rsid w:val="00173278"/>
    <w:rsid w:val="00173A97"/>
    <w:rsid w:val="00173DAE"/>
    <w:rsid w:val="00174782"/>
    <w:rsid w:val="00174A20"/>
    <w:rsid w:val="00174D60"/>
    <w:rsid w:val="00174F57"/>
    <w:rsid w:val="001752EF"/>
    <w:rsid w:val="00175336"/>
    <w:rsid w:val="00175828"/>
    <w:rsid w:val="0017592B"/>
    <w:rsid w:val="0017594A"/>
    <w:rsid w:val="00175AA6"/>
    <w:rsid w:val="00175CFE"/>
    <w:rsid w:val="00175D63"/>
    <w:rsid w:val="001761B2"/>
    <w:rsid w:val="0017641B"/>
    <w:rsid w:val="001774D1"/>
    <w:rsid w:val="0017754E"/>
    <w:rsid w:val="001777F1"/>
    <w:rsid w:val="00180640"/>
    <w:rsid w:val="00180DB7"/>
    <w:rsid w:val="00180EB5"/>
    <w:rsid w:val="00180FDF"/>
    <w:rsid w:val="001810CC"/>
    <w:rsid w:val="001810F0"/>
    <w:rsid w:val="001812D8"/>
    <w:rsid w:val="00181847"/>
    <w:rsid w:val="00181DA6"/>
    <w:rsid w:val="00181E76"/>
    <w:rsid w:val="0018225E"/>
    <w:rsid w:val="00182723"/>
    <w:rsid w:val="00182DA4"/>
    <w:rsid w:val="00182F14"/>
    <w:rsid w:val="00183131"/>
    <w:rsid w:val="00183547"/>
    <w:rsid w:val="00183749"/>
    <w:rsid w:val="00183896"/>
    <w:rsid w:val="00183A1A"/>
    <w:rsid w:val="00183A57"/>
    <w:rsid w:val="00183D70"/>
    <w:rsid w:val="00183DC0"/>
    <w:rsid w:val="00184016"/>
    <w:rsid w:val="001840F1"/>
    <w:rsid w:val="00184112"/>
    <w:rsid w:val="0018426F"/>
    <w:rsid w:val="0018430D"/>
    <w:rsid w:val="00184558"/>
    <w:rsid w:val="00184798"/>
    <w:rsid w:val="00184CE5"/>
    <w:rsid w:val="00184D08"/>
    <w:rsid w:val="00184E13"/>
    <w:rsid w:val="001851CC"/>
    <w:rsid w:val="0018575D"/>
    <w:rsid w:val="00185A0B"/>
    <w:rsid w:val="00185BF8"/>
    <w:rsid w:val="0018637F"/>
    <w:rsid w:val="00186A2C"/>
    <w:rsid w:val="00187084"/>
    <w:rsid w:val="0018793C"/>
    <w:rsid w:val="00187962"/>
    <w:rsid w:val="001879B9"/>
    <w:rsid w:val="00187A6A"/>
    <w:rsid w:val="00190471"/>
    <w:rsid w:val="001904CA"/>
    <w:rsid w:val="001906C2"/>
    <w:rsid w:val="0019095C"/>
    <w:rsid w:val="00190A75"/>
    <w:rsid w:val="00190FD0"/>
    <w:rsid w:val="00191495"/>
    <w:rsid w:val="00191549"/>
    <w:rsid w:val="0019181C"/>
    <w:rsid w:val="00191B37"/>
    <w:rsid w:val="00191BF8"/>
    <w:rsid w:val="00191CDB"/>
    <w:rsid w:val="001928F7"/>
    <w:rsid w:val="0019390D"/>
    <w:rsid w:val="00193A19"/>
    <w:rsid w:val="00193E22"/>
    <w:rsid w:val="00193EBE"/>
    <w:rsid w:val="001941DB"/>
    <w:rsid w:val="00194483"/>
    <w:rsid w:val="001945FB"/>
    <w:rsid w:val="00194BBE"/>
    <w:rsid w:val="00195078"/>
    <w:rsid w:val="001956B4"/>
    <w:rsid w:val="00195973"/>
    <w:rsid w:val="00195976"/>
    <w:rsid w:val="00195ACB"/>
    <w:rsid w:val="00195D78"/>
    <w:rsid w:val="00195FAD"/>
    <w:rsid w:val="00195FD2"/>
    <w:rsid w:val="00195FE2"/>
    <w:rsid w:val="001968D3"/>
    <w:rsid w:val="00196A25"/>
    <w:rsid w:val="00196A54"/>
    <w:rsid w:val="00197106"/>
    <w:rsid w:val="00197AC4"/>
    <w:rsid w:val="00197C05"/>
    <w:rsid w:val="00197ECE"/>
    <w:rsid w:val="001A0B95"/>
    <w:rsid w:val="001A0FC4"/>
    <w:rsid w:val="001A11A3"/>
    <w:rsid w:val="001A12A7"/>
    <w:rsid w:val="001A130A"/>
    <w:rsid w:val="001A14BC"/>
    <w:rsid w:val="001A1954"/>
    <w:rsid w:val="001A1A2D"/>
    <w:rsid w:val="001A1AA3"/>
    <w:rsid w:val="001A1AB7"/>
    <w:rsid w:val="001A1C8A"/>
    <w:rsid w:val="001A2461"/>
    <w:rsid w:val="001A2476"/>
    <w:rsid w:val="001A274F"/>
    <w:rsid w:val="001A2869"/>
    <w:rsid w:val="001A293A"/>
    <w:rsid w:val="001A2AE9"/>
    <w:rsid w:val="001A3028"/>
    <w:rsid w:val="001A37A1"/>
    <w:rsid w:val="001A3BC8"/>
    <w:rsid w:val="001A478B"/>
    <w:rsid w:val="001A4858"/>
    <w:rsid w:val="001A494C"/>
    <w:rsid w:val="001A4BF7"/>
    <w:rsid w:val="001A4CFC"/>
    <w:rsid w:val="001A4EE8"/>
    <w:rsid w:val="001A5023"/>
    <w:rsid w:val="001A5203"/>
    <w:rsid w:val="001A60A7"/>
    <w:rsid w:val="001A60CC"/>
    <w:rsid w:val="001A6522"/>
    <w:rsid w:val="001A66F7"/>
    <w:rsid w:val="001A6821"/>
    <w:rsid w:val="001A696F"/>
    <w:rsid w:val="001A6B3E"/>
    <w:rsid w:val="001A6B93"/>
    <w:rsid w:val="001A6D17"/>
    <w:rsid w:val="001A706E"/>
    <w:rsid w:val="001B04EC"/>
    <w:rsid w:val="001B05D8"/>
    <w:rsid w:val="001B0D34"/>
    <w:rsid w:val="001B0E06"/>
    <w:rsid w:val="001B14E9"/>
    <w:rsid w:val="001B1B7C"/>
    <w:rsid w:val="001B21F3"/>
    <w:rsid w:val="001B262E"/>
    <w:rsid w:val="001B2D7E"/>
    <w:rsid w:val="001B2E93"/>
    <w:rsid w:val="001B308F"/>
    <w:rsid w:val="001B323B"/>
    <w:rsid w:val="001B3773"/>
    <w:rsid w:val="001B3B43"/>
    <w:rsid w:val="001B3E37"/>
    <w:rsid w:val="001B40D4"/>
    <w:rsid w:val="001B46EC"/>
    <w:rsid w:val="001B4B7F"/>
    <w:rsid w:val="001B4E68"/>
    <w:rsid w:val="001B4F4A"/>
    <w:rsid w:val="001B5294"/>
    <w:rsid w:val="001B547B"/>
    <w:rsid w:val="001B549C"/>
    <w:rsid w:val="001B582A"/>
    <w:rsid w:val="001B59D1"/>
    <w:rsid w:val="001B5ED8"/>
    <w:rsid w:val="001B5F00"/>
    <w:rsid w:val="001B61BF"/>
    <w:rsid w:val="001B6320"/>
    <w:rsid w:val="001B6546"/>
    <w:rsid w:val="001B66FD"/>
    <w:rsid w:val="001B69F9"/>
    <w:rsid w:val="001B6B98"/>
    <w:rsid w:val="001B6EF4"/>
    <w:rsid w:val="001B6F3A"/>
    <w:rsid w:val="001B6FEF"/>
    <w:rsid w:val="001B7279"/>
    <w:rsid w:val="001B7849"/>
    <w:rsid w:val="001B7D89"/>
    <w:rsid w:val="001C0134"/>
    <w:rsid w:val="001C0568"/>
    <w:rsid w:val="001C05B9"/>
    <w:rsid w:val="001C05BD"/>
    <w:rsid w:val="001C06F2"/>
    <w:rsid w:val="001C076D"/>
    <w:rsid w:val="001C09EC"/>
    <w:rsid w:val="001C0B46"/>
    <w:rsid w:val="001C0FD0"/>
    <w:rsid w:val="001C1432"/>
    <w:rsid w:val="001C15AB"/>
    <w:rsid w:val="001C164E"/>
    <w:rsid w:val="001C1CD4"/>
    <w:rsid w:val="001C1FED"/>
    <w:rsid w:val="001C2360"/>
    <w:rsid w:val="001C2D66"/>
    <w:rsid w:val="001C2F95"/>
    <w:rsid w:val="001C309B"/>
    <w:rsid w:val="001C30DC"/>
    <w:rsid w:val="001C3D3C"/>
    <w:rsid w:val="001C3E10"/>
    <w:rsid w:val="001C4029"/>
    <w:rsid w:val="001C44FE"/>
    <w:rsid w:val="001C48DA"/>
    <w:rsid w:val="001C4DC1"/>
    <w:rsid w:val="001C5244"/>
    <w:rsid w:val="001C5476"/>
    <w:rsid w:val="001C59C5"/>
    <w:rsid w:val="001C5AA0"/>
    <w:rsid w:val="001C5D1F"/>
    <w:rsid w:val="001C60A0"/>
    <w:rsid w:val="001C6207"/>
    <w:rsid w:val="001C64E9"/>
    <w:rsid w:val="001C65DB"/>
    <w:rsid w:val="001C6AE6"/>
    <w:rsid w:val="001C6E6B"/>
    <w:rsid w:val="001C71D2"/>
    <w:rsid w:val="001C7667"/>
    <w:rsid w:val="001C7BED"/>
    <w:rsid w:val="001C7FAC"/>
    <w:rsid w:val="001D028D"/>
    <w:rsid w:val="001D049D"/>
    <w:rsid w:val="001D0547"/>
    <w:rsid w:val="001D05A6"/>
    <w:rsid w:val="001D07E3"/>
    <w:rsid w:val="001D08CB"/>
    <w:rsid w:val="001D0BD9"/>
    <w:rsid w:val="001D11EB"/>
    <w:rsid w:val="001D165C"/>
    <w:rsid w:val="001D1A4A"/>
    <w:rsid w:val="001D1E86"/>
    <w:rsid w:val="001D2093"/>
    <w:rsid w:val="001D2B9D"/>
    <w:rsid w:val="001D2DC9"/>
    <w:rsid w:val="001D2F8E"/>
    <w:rsid w:val="001D301B"/>
    <w:rsid w:val="001D3444"/>
    <w:rsid w:val="001D368D"/>
    <w:rsid w:val="001D4910"/>
    <w:rsid w:val="001D4953"/>
    <w:rsid w:val="001D4EAA"/>
    <w:rsid w:val="001D4F7A"/>
    <w:rsid w:val="001D4F8F"/>
    <w:rsid w:val="001D5C50"/>
    <w:rsid w:val="001D5E39"/>
    <w:rsid w:val="001D63CA"/>
    <w:rsid w:val="001D666B"/>
    <w:rsid w:val="001D6BEE"/>
    <w:rsid w:val="001D6E8E"/>
    <w:rsid w:val="001D7174"/>
    <w:rsid w:val="001D7394"/>
    <w:rsid w:val="001E0037"/>
    <w:rsid w:val="001E0114"/>
    <w:rsid w:val="001E0382"/>
    <w:rsid w:val="001E089B"/>
    <w:rsid w:val="001E0CBA"/>
    <w:rsid w:val="001E0DD7"/>
    <w:rsid w:val="001E0E91"/>
    <w:rsid w:val="001E0FDC"/>
    <w:rsid w:val="001E1278"/>
    <w:rsid w:val="001E163A"/>
    <w:rsid w:val="001E16BE"/>
    <w:rsid w:val="001E24FF"/>
    <w:rsid w:val="001E2854"/>
    <w:rsid w:val="001E2A5F"/>
    <w:rsid w:val="001E3332"/>
    <w:rsid w:val="001E34BD"/>
    <w:rsid w:val="001E35CE"/>
    <w:rsid w:val="001E3A33"/>
    <w:rsid w:val="001E3CA8"/>
    <w:rsid w:val="001E4266"/>
    <w:rsid w:val="001E485C"/>
    <w:rsid w:val="001E4AF5"/>
    <w:rsid w:val="001E4B2E"/>
    <w:rsid w:val="001E52AC"/>
    <w:rsid w:val="001E5501"/>
    <w:rsid w:val="001E588F"/>
    <w:rsid w:val="001E59FB"/>
    <w:rsid w:val="001E5DF4"/>
    <w:rsid w:val="001E5FD8"/>
    <w:rsid w:val="001E6568"/>
    <w:rsid w:val="001E6726"/>
    <w:rsid w:val="001E676B"/>
    <w:rsid w:val="001E684C"/>
    <w:rsid w:val="001E6B9A"/>
    <w:rsid w:val="001E6E26"/>
    <w:rsid w:val="001E6F40"/>
    <w:rsid w:val="001E70AA"/>
    <w:rsid w:val="001E7516"/>
    <w:rsid w:val="001E7742"/>
    <w:rsid w:val="001E78B5"/>
    <w:rsid w:val="001E7A06"/>
    <w:rsid w:val="001E7B93"/>
    <w:rsid w:val="001E7EA4"/>
    <w:rsid w:val="001E7F3F"/>
    <w:rsid w:val="001F005D"/>
    <w:rsid w:val="001F03AC"/>
    <w:rsid w:val="001F07F7"/>
    <w:rsid w:val="001F08FD"/>
    <w:rsid w:val="001F0AE0"/>
    <w:rsid w:val="001F0D18"/>
    <w:rsid w:val="001F0EB0"/>
    <w:rsid w:val="001F118F"/>
    <w:rsid w:val="001F1562"/>
    <w:rsid w:val="001F16D1"/>
    <w:rsid w:val="001F198A"/>
    <w:rsid w:val="001F281B"/>
    <w:rsid w:val="001F2D03"/>
    <w:rsid w:val="001F2D9C"/>
    <w:rsid w:val="001F33BA"/>
    <w:rsid w:val="001F35B4"/>
    <w:rsid w:val="001F3BE3"/>
    <w:rsid w:val="001F3C3C"/>
    <w:rsid w:val="001F477A"/>
    <w:rsid w:val="001F4893"/>
    <w:rsid w:val="001F5115"/>
    <w:rsid w:val="001F56C3"/>
    <w:rsid w:val="001F573F"/>
    <w:rsid w:val="001F5807"/>
    <w:rsid w:val="001F59C7"/>
    <w:rsid w:val="001F5B82"/>
    <w:rsid w:val="001F5E2A"/>
    <w:rsid w:val="001F5E37"/>
    <w:rsid w:val="001F64C5"/>
    <w:rsid w:val="001F6662"/>
    <w:rsid w:val="001F67AE"/>
    <w:rsid w:val="001F6D09"/>
    <w:rsid w:val="001F7134"/>
    <w:rsid w:val="001F7BDD"/>
    <w:rsid w:val="001F7BE3"/>
    <w:rsid w:val="001F7DA2"/>
    <w:rsid w:val="0020012A"/>
    <w:rsid w:val="002002A2"/>
    <w:rsid w:val="00200CD9"/>
    <w:rsid w:val="00200D4A"/>
    <w:rsid w:val="00200DBA"/>
    <w:rsid w:val="00201380"/>
    <w:rsid w:val="002017EA"/>
    <w:rsid w:val="00201B40"/>
    <w:rsid w:val="00201D67"/>
    <w:rsid w:val="002022AF"/>
    <w:rsid w:val="0020237F"/>
    <w:rsid w:val="00202CF7"/>
    <w:rsid w:val="00202D85"/>
    <w:rsid w:val="00202EA0"/>
    <w:rsid w:val="002033AD"/>
    <w:rsid w:val="00203680"/>
    <w:rsid w:val="0020376B"/>
    <w:rsid w:val="0020397D"/>
    <w:rsid w:val="00203D1F"/>
    <w:rsid w:val="00203D6A"/>
    <w:rsid w:val="00203D88"/>
    <w:rsid w:val="0020441D"/>
    <w:rsid w:val="00204970"/>
    <w:rsid w:val="00204B95"/>
    <w:rsid w:val="00204BE2"/>
    <w:rsid w:val="00205099"/>
    <w:rsid w:val="00205195"/>
    <w:rsid w:val="002054FB"/>
    <w:rsid w:val="00205D1B"/>
    <w:rsid w:val="00205E6B"/>
    <w:rsid w:val="002062CC"/>
    <w:rsid w:val="00206396"/>
    <w:rsid w:val="00206A7A"/>
    <w:rsid w:val="00206CFC"/>
    <w:rsid w:val="0020731C"/>
    <w:rsid w:val="002077DC"/>
    <w:rsid w:val="002077ED"/>
    <w:rsid w:val="00207FD1"/>
    <w:rsid w:val="002100E2"/>
    <w:rsid w:val="0021030A"/>
    <w:rsid w:val="002107BE"/>
    <w:rsid w:val="002110D5"/>
    <w:rsid w:val="002116D4"/>
    <w:rsid w:val="0021171C"/>
    <w:rsid w:val="00212168"/>
    <w:rsid w:val="00212AA7"/>
    <w:rsid w:val="00212CE6"/>
    <w:rsid w:val="00212EC9"/>
    <w:rsid w:val="00213463"/>
    <w:rsid w:val="00213794"/>
    <w:rsid w:val="002140B6"/>
    <w:rsid w:val="002141A8"/>
    <w:rsid w:val="002141F4"/>
    <w:rsid w:val="002143AB"/>
    <w:rsid w:val="00214548"/>
    <w:rsid w:val="00214723"/>
    <w:rsid w:val="00214952"/>
    <w:rsid w:val="00214B14"/>
    <w:rsid w:val="00214E0E"/>
    <w:rsid w:val="00214EB4"/>
    <w:rsid w:val="0021542B"/>
    <w:rsid w:val="0021599F"/>
    <w:rsid w:val="00215CF5"/>
    <w:rsid w:val="00215DCE"/>
    <w:rsid w:val="00215F6D"/>
    <w:rsid w:val="002167A4"/>
    <w:rsid w:val="00216862"/>
    <w:rsid w:val="0021696B"/>
    <w:rsid w:val="00216A63"/>
    <w:rsid w:val="00216CDB"/>
    <w:rsid w:val="00216D84"/>
    <w:rsid w:val="00217144"/>
    <w:rsid w:val="0021747E"/>
    <w:rsid w:val="0021770D"/>
    <w:rsid w:val="0022066C"/>
    <w:rsid w:val="00220CFC"/>
    <w:rsid w:val="00220EBA"/>
    <w:rsid w:val="00221048"/>
    <w:rsid w:val="002212AF"/>
    <w:rsid w:val="002212E2"/>
    <w:rsid w:val="00221AE6"/>
    <w:rsid w:val="00221FC6"/>
    <w:rsid w:val="00222752"/>
    <w:rsid w:val="002229B3"/>
    <w:rsid w:val="00222DE8"/>
    <w:rsid w:val="00222F40"/>
    <w:rsid w:val="002232DF"/>
    <w:rsid w:val="00223547"/>
    <w:rsid w:val="00223BB8"/>
    <w:rsid w:val="00223CE2"/>
    <w:rsid w:val="00223D29"/>
    <w:rsid w:val="00223F2F"/>
    <w:rsid w:val="00223FD9"/>
    <w:rsid w:val="00224E49"/>
    <w:rsid w:val="0022524B"/>
    <w:rsid w:val="00225520"/>
    <w:rsid w:val="002256E0"/>
    <w:rsid w:val="00225BE4"/>
    <w:rsid w:val="00225C4E"/>
    <w:rsid w:val="00225CCB"/>
    <w:rsid w:val="00225DEA"/>
    <w:rsid w:val="00225DF4"/>
    <w:rsid w:val="00226268"/>
    <w:rsid w:val="002263E0"/>
    <w:rsid w:val="002265F3"/>
    <w:rsid w:val="002267A8"/>
    <w:rsid w:val="00226A3A"/>
    <w:rsid w:val="00226CE3"/>
    <w:rsid w:val="00226E79"/>
    <w:rsid w:val="00226F70"/>
    <w:rsid w:val="002274FA"/>
    <w:rsid w:val="00227B0D"/>
    <w:rsid w:val="00227E4A"/>
    <w:rsid w:val="00230104"/>
    <w:rsid w:val="002303B7"/>
    <w:rsid w:val="002304E1"/>
    <w:rsid w:val="002307CF"/>
    <w:rsid w:val="00230B58"/>
    <w:rsid w:val="00230C8B"/>
    <w:rsid w:val="00230D85"/>
    <w:rsid w:val="00230FA8"/>
    <w:rsid w:val="002316E7"/>
    <w:rsid w:val="00231729"/>
    <w:rsid w:val="00231B38"/>
    <w:rsid w:val="00231C3D"/>
    <w:rsid w:val="002327BF"/>
    <w:rsid w:val="002327DB"/>
    <w:rsid w:val="00232A1C"/>
    <w:rsid w:val="00233CF3"/>
    <w:rsid w:val="002341C8"/>
    <w:rsid w:val="002346B0"/>
    <w:rsid w:val="002348C9"/>
    <w:rsid w:val="00234AD0"/>
    <w:rsid w:val="00234C55"/>
    <w:rsid w:val="002354ED"/>
    <w:rsid w:val="00235B32"/>
    <w:rsid w:val="00235DD9"/>
    <w:rsid w:val="00235DFA"/>
    <w:rsid w:val="00235FA7"/>
    <w:rsid w:val="00236315"/>
    <w:rsid w:val="00236866"/>
    <w:rsid w:val="00236975"/>
    <w:rsid w:val="00236E57"/>
    <w:rsid w:val="002370AF"/>
    <w:rsid w:val="002372F1"/>
    <w:rsid w:val="002377F6"/>
    <w:rsid w:val="002379FC"/>
    <w:rsid w:val="00237C2D"/>
    <w:rsid w:val="002409C1"/>
    <w:rsid w:val="00240CA5"/>
    <w:rsid w:val="00240CFE"/>
    <w:rsid w:val="00240E82"/>
    <w:rsid w:val="002411D4"/>
    <w:rsid w:val="002411FD"/>
    <w:rsid w:val="00241395"/>
    <w:rsid w:val="00241936"/>
    <w:rsid w:val="002419A7"/>
    <w:rsid w:val="00241A64"/>
    <w:rsid w:val="00241BB2"/>
    <w:rsid w:val="00241C3B"/>
    <w:rsid w:val="00241CF0"/>
    <w:rsid w:val="002429AA"/>
    <w:rsid w:val="00242D7F"/>
    <w:rsid w:val="00242F42"/>
    <w:rsid w:val="00242F7F"/>
    <w:rsid w:val="002436B0"/>
    <w:rsid w:val="00243983"/>
    <w:rsid w:val="00243A14"/>
    <w:rsid w:val="00243DF1"/>
    <w:rsid w:val="002442B2"/>
    <w:rsid w:val="00244590"/>
    <w:rsid w:val="002445C3"/>
    <w:rsid w:val="00244AC7"/>
    <w:rsid w:val="00244D4C"/>
    <w:rsid w:val="00244F26"/>
    <w:rsid w:val="00245750"/>
    <w:rsid w:val="00245944"/>
    <w:rsid w:val="00245CE2"/>
    <w:rsid w:val="0024629A"/>
    <w:rsid w:val="002462A6"/>
    <w:rsid w:val="002462D0"/>
    <w:rsid w:val="00246563"/>
    <w:rsid w:val="00246579"/>
    <w:rsid w:val="00246A06"/>
    <w:rsid w:val="00246CF3"/>
    <w:rsid w:val="00246E70"/>
    <w:rsid w:val="0024703B"/>
    <w:rsid w:val="0024713D"/>
    <w:rsid w:val="002473A5"/>
    <w:rsid w:val="002473C3"/>
    <w:rsid w:val="00247ABF"/>
    <w:rsid w:val="00247C43"/>
    <w:rsid w:val="00247DE2"/>
    <w:rsid w:val="00247E96"/>
    <w:rsid w:val="002502D1"/>
    <w:rsid w:val="0025067B"/>
    <w:rsid w:val="00250EB2"/>
    <w:rsid w:val="00251470"/>
    <w:rsid w:val="00251CC3"/>
    <w:rsid w:val="00251EDE"/>
    <w:rsid w:val="0025217D"/>
    <w:rsid w:val="00253095"/>
    <w:rsid w:val="00253320"/>
    <w:rsid w:val="00253A45"/>
    <w:rsid w:val="00253DD5"/>
    <w:rsid w:val="00253DFB"/>
    <w:rsid w:val="00253F6C"/>
    <w:rsid w:val="00254070"/>
    <w:rsid w:val="002541E8"/>
    <w:rsid w:val="00254640"/>
    <w:rsid w:val="002546BA"/>
    <w:rsid w:val="00254751"/>
    <w:rsid w:val="002549F2"/>
    <w:rsid w:val="00254D2E"/>
    <w:rsid w:val="00254DBB"/>
    <w:rsid w:val="00254ED1"/>
    <w:rsid w:val="00255A4D"/>
    <w:rsid w:val="00255FC4"/>
    <w:rsid w:val="002570B1"/>
    <w:rsid w:val="0025745E"/>
    <w:rsid w:val="002574C0"/>
    <w:rsid w:val="002578D5"/>
    <w:rsid w:val="002602FD"/>
    <w:rsid w:val="0026036E"/>
    <w:rsid w:val="002609DF"/>
    <w:rsid w:val="00260EA4"/>
    <w:rsid w:val="002616C2"/>
    <w:rsid w:val="00261905"/>
    <w:rsid w:val="0026195C"/>
    <w:rsid w:val="00261B1E"/>
    <w:rsid w:val="00261B8F"/>
    <w:rsid w:val="00261D01"/>
    <w:rsid w:val="00261DF8"/>
    <w:rsid w:val="00262002"/>
    <w:rsid w:val="00262179"/>
    <w:rsid w:val="00262206"/>
    <w:rsid w:val="00262339"/>
    <w:rsid w:val="002623BE"/>
    <w:rsid w:val="00262558"/>
    <w:rsid w:val="00262C5B"/>
    <w:rsid w:val="00263858"/>
    <w:rsid w:val="00263869"/>
    <w:rsid w:val="00263F78"/>
    <w:rsid w:val="00264676"/>
    <w:rsid w:val="002647CB"/>
    <w:rsid w:val="002649C4"/>
    <w:rsid w:val="00264D5B"/>
    <w:rsid w:val="002651EA"/>
    <w:rsid w:val="0026598D"/>
    <w:rsid w:val="002659FD"/>
    <w:rsid w:val="002661AE"/>
    <w:rsid w:val="00266408"/>
    <w:rsid w:val="00266426"/>
    <w:rsid w:val="00266997"/>
    <w:rsid w:val="00266B01"/>
    <w:rsid w:val="00266E4B"/>
    <w:rsid w:val="00267255"/>
    <w:rsid w:val="00267380"/>
    <w:rsid w:val="002674AB"/>
    <w:rsid w:val="00267553"/>
    <w:rsid w:val="0026777F"/>
    <w:rsid w:val="00267BCA"/>
    <w:rsid w:val="00270062"/>
    <w:rsid w:val="00270411"/>
    <w:rsid w:val="002704B9"/>
    <w:rsid w:val="002708ED"/>
    <w:rsid w:val="0027090D"/>
    <w:rsid w:val="0027096B"/>
    <w:rsid w:val="002715F5"/>
    <w:rsid w:val="00271818"/>
    <w:rsid w:val="00272250"/>
    <w:rsid w:val="0027272E"/>
    <w:rsid w:val="0027283B"/>
    <w:rsid w:val="002728AB"/>
    <w:rsid w:val="002728E5"/>
    <w:rsid w:val="00272922"/>
    <w:rsid w:val="00272ACE"/>
    <w:rsid w:val="00272B65"/>
    <w:rsid w:val="00272ED3"/>
    <w:rsid w:val="0027319D"/>
    <w:rsid w:val="002739D3"/>
    <w:rsid w:val="00273C68"/>
    <w:rsid w:val="00273D99"/>
    <w:rsid w:val="00273E0C"/>
    <w:rsid w:val="00273E28"/>
    <w:rsid w:val="00274599"/>
    <w:rsid w:val="00274D04"/>
    <w:rsid w:val="00274F63"/>
    <w:rsid w:val="00275113"/>
    <w:rsid w:val="00275175"/>
    <w:rsid w:val="002751DF"/>
    <w:rsid w:val="002754FF"/>
    <w:rsid w:val="00275615"/>
    <w:rsid w:val="0027590A"/>
    <w:rsid w:val="0027592B"/>
    <w:rsid w:val="00275ADA"/>
    <w:rsid w:val="00275BF2"/>
    <w:rsid w:val="00275D29"/>
    <w:rsid w:val="00275DDA"/>
    <w:rsid w:val="00276138"/>
    <w:rsid w:val="00276389"/>
    <w:rsid w:val="00276536"/>
    <w:rsid w:val="00276A5E"/>
    <w:rsid w:val="00276E59"/>
    <w:rsid w:val="0027778F"/>
    <w:rsid w:val="0027796F"/>
    <w:rsid w:val="00280360"/>
    <w:rsid w:val="0028065F"/>
    <w:rsid w:val="002808C4"/>
    <w:rsid w:val="00280AA9"/>
    <w:rsid w:val="002813CE"/>
    <w:rsid w:val="00281611"/>
    <w:rsid w:val="00281615"/>
    <w:rsid w:val="00281BA3"/>
    <w:rsid w:val="00282011"/>
    <w:rsid w:val="0028213F"/>
    <w:rsid w:val="00282591"/>
    <w:rsid w:val="002826C6"/>
    <w:rsid w:val="002826D2"/>
    <w:rsid w:val="00282AEF"/>
    <w:rsid w:val="00282E5B"/>
    <w:rsid w:val="00282FDF"/>
    <w:rsid w:val="002833AE"/>
    <w:rsid w:val="00283517"/>
    <w:rsid w:val="00283756"/>
    <w:rsid w:val="00283840"/>
    <w:rsid w:val="00283920"/>
    <w:rsid w:val="00283EEA"/>
    <w:rsid w:val="00284032"/>
    <w:rsid w:val="00284312"/>
    <w:rsid w:val="0028434B"/>
    <w:rsid w:val="00284468"/>
    <w:rsid w:val="0028450D"/>
    <w:rsid w:val="00284BDB"/>
    <w:rsid w:val="002851EA"/>
    <w:rsid w:val="0028579A"/>
    <w:rsid w:val="002858AF"/>
    <w:rsid w:val="002859A0"/>
    <w:rsid w:val="002868B4"/>
    <w:rsid w:val="00286903"/>
    <w:rsid w:val="002874DD"/>
    <w:rsid w:val="002874E6"/>
    <w:rsid w:val="002875D8"/>
    <w:rsid w:val="00287871"/>
    <w:rsid w:val="00287B96"/>
    <w:rsid w:val="00287FD2"/>
    <w:rsid w:val="0029000C"/>
    <w:rsid w:val="002902E8"/>
    <w:rsid w:val="002904E5"/>
    <w:rsid w:val="00290668"/>
    <w:rsid w:val="0029082A"/>
    <w:rsid w:val="002909C7"/>
    <w:rsid w:val="002911FA"/>
    <w:rsid w:val="002913BB"/>
    <w:rsid w:val="00291436"/>
    <w:rsid w:val="0029147C"/>
    <w:rsid w:val="00291840"/>
    <w:rsid w:val="00291B81"/>
    <w:rsid w:val="00291C35"/>
    <w:rsid w:val="00291D33"/>
    <w:rsid w:val="00291F73"/>
    <w:rsid w:val="00292164"/>
    <w:rsid w:val="0029239B"/>
    <w:rsid w:val="00292765"/>
    <w:rsid w:val="0029291C"/>
    <w:rsid w:val="00292D0D"/>
    <w:rsid w:val="00292FB1"/>
    <w:rsid w:val="002930EF"/>
    <w:rsid w:val="0029328C"/>
    <w:rsid w:val="002936C8"/>
    <w:rsid w:val="002940BC"/>
    <w:rsid w:val="00294A88"/>
    <w:rsid w:val="00294ADC"/>
    <w:rsid w:val="00294C51"/>
    <w:rsid w:val="00294FAC"/>
    <w:rsid w:val="00295819"/>
    <w:rsid w:val="00295885"/>
    <w:rsid w:val="0029599F"/>
    <w:rsid w:val="00295AD5"/>
    <w:rsid w:val="00295B64"/>
    <w:rsid w:val="00295D69"/>
    <w:rsid w:val="00295D77"/>
    <w:rsid w:val="00295FB0"/>
    <w:rsid w:val="002963D0"/>
    <w:rsid w:val="00296492"/>
    <w:rsid w:val="0029671A"/>
    <w:rsid w:val="00296732"/>
    <w:rsid w:val="00296A90"/>
    <w:rsid w:val="002970EC"/>
    <w:rsid w:val="00297181"/>
    <w:rsid w:val="002971C8"/>
    <w:rsid w:val="002972A7"/>
    <w:rsid w:val="002979DB"/>
    <w:rsid w:val="00297FF1"/>
    <w:rsid w:val="002A01FD"/>
    <w:rsid w:val="002A0694"/>
    <w:rsid w:val="002A069C"/>
    <w:rsid w:val="002A08FB"/>
    <w:rsid w:val="002A1101"/>
    <w:rsid w:val="002A1594"/>
    <w:rsid w:val="002A1610"/>
    <w:rsid w:val="002A1791"/>
    <w:rsid w:val="002A1904"/>
    <w:rsid w:val="002A1C81"/>
    <w:rsid w:val="002A23BD"/>
    <w:rsid w:val="002A2AF2"/>
    <w:rsid w:val="002A2DA5"/>
    <w:rsid w:val="002A2DC1"/>
    <w:rsid w:val="002A2DE3"/>
    <w:rsid w:val="002A2F08"/>
    <w:rsid w:val="002A3040"/>
    <w:rsid w:val="002A3347"/>
    <w:rsid w:val="002A341B"/>
    <w:rsid w:val="002A346F"/>
    <w:rsid w:val="002A3BBE"/>
    <w:rsid w:val="002A3C36"/>
    <w:rsid w:val="002A4055"/>
    <w:rsid w:val="002A419F"/>
    <w:rsid w:val="002A420B"/>
    <w:rsid w:val="002A45DB"/>
    <w:rsid w:val="002A47E8"/>
    <w:rsid w:val="002A4B2A"/>
    <w:rsid w:val="002A4CF3"/>
    <w:rsid w:val="002A583A"/>
    <w:rsid w:val="002A5A5F"/>
    <w:rsid w:val="002A5FF8"/>
    <w:rsid w:val="002A6052"/>
    <w:rsid w:val="002A6257"/>
    <w:rsid w:val="002A6395"/>
    <w:rsid w:val="002A6ABF"/>
    <w:rsid w:val="002A6D83"/>
    <w:rsid w:val="002A745E"/>
    <w:rsid w:val="002A75F7"/>
    <w:rsid w:val="002A7713"/>
    <w:rsid w:val="002A77B3"/>
    <w:rsid w:val="002A7BF1"/>
    <w:rsid w:val="002A7D9B"/>
    <w:rsid w:val="002A7EB4"/>
    <w:rsid w:val="002B0A59"/>
    <w:rsid w:val="002B0AD4"/>
    <w:rsid w:val="002B1396"/>
    <w:rsid w:val="002B14A3"/>
    <w:rsid w:val="002B16D8"/>
    <w:rsid w:val="002B1AAF"/>
    <w:rsid w:val="002B20FD"/>
    <w:rsid w:val="002B22D9"/>
    <w:rsid w:val="002B2695"/>
    <w:rsid w:val="002B2951"/>
    <w:rsid w:val="002B2D81"/>
    <w:rsid w:val="002B2F95"/>
    <w:rsid w:val="002B3275"/>
    <w:rsid w:val="002B3478"/>
    <w:rsid w:val="002B3A89"/>
    <w:rsid w:val="002B41E1"/>
    <w:rsid w:val="002B42DA"/>
    <w:rsid w:val="002B43DB"/>
    <w:rsid w:val="002B4405"/>
    <w:rsid w:val="002B4580"/>
    <w:rsid w:val="002B4BB7"/>
    <w:rsid w:val="002B4D56"/>
    <w:rsid w:val="002B515C"/>
    <w:rsid w:val="002B5496"/>
    <w:rsid w:val="002B5C81"/>
    <w:rsid w:val="002B6421"/>
    <w:rsid w:val="002B6426"/>
    <w:rsid w:val="002B680A"/>
    <w:rsid w:val="002B6B83"/>
    <w:rsid w:val="002B6CA0"/>
    <w:rsid w:val="002B70F1"/>
    <w:rsid w:val="002B786B"/>
    <w:rsid w:val="002B7973"/>
    <w:rsid w:val="002B7BA4"/>
    <w:rsid w:val="002B7C0B"/>
    <w:rsid w:val="002B7D9D"/>
    <w:rsid w:val="002B7FBC"/>
    <w:rsid w:val="002B7FE3"/>
    <w:rsid w:val="002C009C"/>
    <w:rsid w:val="002C011B"/>
    <w:rsid w:val="002C01A9"/>
    <w:rsid w:val="002C052C"/>
    <w:rsid w:val="002C0887"/>
    <w:rsid w:val="002C0921"/>
    <w:rsid w:val="002C0AE6"/>
    <w:rsid w:val="002C0D06"/>
    <w:rsid w:val="002C0E2F"/>
    <w:rsid w:val="002C0E62"/>
    <w:rsid w:val="002C1569"/>
    <w:rsid w:val="002C1D92"/>
    <w:rsid w:val="002C1FB8"/>
    <w:rsid w:val="002C2A5B"/>
    <w:rsid w:val="002C2A9D"/>
    <w:rsid w:val="002C2D16"/>
    <w:rsid w:val="002C34EA"/>
    <w:rsid w:val="002C3BB5"/>
    <w:rsid w:val="002C41B0"/>
    <w:rsid w:val="002C4E71"/>
    <w:rsid w:val="002C5331"/>
    <w:rsid w:val="002C57AA"/>
    <w:rsid w:val="002C5A43"/>
    <w:rsid w:val="002C5A89"/>
    <w:rsid w:val="002C601B"/>
    <w:rsid w:val="002C6192"/>
    <w:rsid w:val="002C62C7"/>
    <w:rsid w:val="002C67D7"/>
    <w:rsid w:val="002C684F"/>
    <w:rsid w:val="002C68EB"/>
    <w:rsid w:val="002C6ABE"/>
    <w:rsid w:val="002C6B1D"/>
    <w:rsid w:val="002C703E"/>
    <w:rsid w:val="002C7770"/>
    <w:rsid w:val="002C7D16"/>
    <w:rsid w:val="002D008C"/>
    <w:rsid w:val="002D041F"/>
    <w:rsid w:val="002D04BD"/>
    <w:rsid w:val="002D0886"/>
    <w:rsid w:val="002D0E03"/>
    <w:rsid w:val="002D0E35"/>
    <w:rsid w:val="002D10A2"/>
    <w:rsid w:val="002D1EEA"/>
    <w:rsid w:val="002D2587"/>
    <w:rsid w:val="002D2594"/>
    <w:rsid w:val="002D2723"/>
    <w:rsid w:val="002D376A"/>
    <w:rsid w:val="002D390F"/>
    <w:rsid w:val="002D3C6B"/>
    <w:rsid w:val="002D3F2D"/>
    <w:rsid w:val="002D4DAE"/>
    <w:rsid w:val="002D51BD"/>
    <w:rsid w:val="002D5317"/>
    <w:rsid w:val="002D5558"/>
    <w:rsid w:val="002D57A1"/>
    <w:rsid w:val="002D5914"/>
    <w:rsid w:val="002D5BFF"/>
    <w:rsid w:val="002D6248"/>
    <w:rsid w:val="002D62F6"/>
    <w:rsid w:val="002D65F7"/>
    <w:rsid w:val="002D68E3"/>
    <w:rsid w:val="002D6C2B"/>
    <w:rsid w:val="002D7153"/>
    <w:rsid w:val="002D7CCC"/>
    <w:rsid w:val="002D7D4E"/>
    <w:rsid w:val="002D7E1F"/>
    <w:rsid w:val="002D7F1F"/>
    <w:rsid w:val="002E02BB"/>
    <w:rsid w:val="002E03B9"/>
    <w:rsid w:val="002E0740"/>
    <w:rsid w:val="002E0A1E"/>
    <w:rsid w:val="002E123B"/>
    <w:rsid w:val="002E17FD"/>
    <w:rsid w:val="002E1B42"/>
    <w:rsid w:val="002E2010"/>
    <w:rsid w:val="002E23A8"/>
    <w:rsid w:val="002E3913"/>
    <w:rsid w:val="002E3AB8"/>
    <w:rsid w:val="002E3B2F"/>
    <w:rsid w:val="002E3D29"/>
    <w:rsid w:val="002E412C"/>
    <w:rsid w:val="002E43AF"/>
    <w:rsid w:val="002E456C"/>
    <w:rsid w:val="002E4A8E"/>
    <w:rsid w:val="002E4B59"/>
    <w:rsid w:val="002E4B94"/>
    <w:rsid w:val="002E4BE1"/>
    <w:rsid w:val="002E4C86"/>
    <w:rsid w:val="002E4D95"/>
    <w:rsid w:val="002E4E3F"/>
    <w:rsid w:val="002E4E99"/>
    <w:rsid w:val="002E520D"/>
    <w:rsid w:val="002E5522"/>
    <w:rsid w:val="002E5654"/>
    <w:rsid w:val="002E5668"/>
    <w:rsid w:val="002E58C1"/>
    <w:rsid w:val="002E58FA"/>
    <w:rsid w:val="002E59B8"/>
    <w:rsid w:val="002E5CB2"/>
    <w:rsid w:val="002E5E19"/>
    <w:rsid w:val="002E63C3"/>
    <w:rsid w:val="002E6909"/>
    <w:rsid w:val="002E6C8F"/>
    <w:rsid w:val="002E6D6E"/>
    <w:rsid w:val="002E7074"/>
    <w:rsid w:val="002E76C9"/>
    <w:rsid w:val="002E7ABC"/>
    <w:rsid w:val="002E7E3B"/>
    <w:rsid w:val="002F036F"/>
    <w:rsid w:val="002F046A"/>
    <w:rsid w:val="002F04BF"/>
    <w:rsid w:val="002F0602"/>
    <w:rsid w:val="002F07D6"/>
    <w:rsid w:val="002F07DD"/>
    <w:rsid w:val="002F09DC"/>
    <w:rsid w:val="002F0A24"/>
    <w:rsid w:val="002F0A48"/>
    <w:rsid w:val="002F0A90"/>
    <w:rsid w:val="002F0B5B"/>
    <w:rsid w:val="002F1672"/>
    <w:rsid w:val="002F1976"/>
    <w:rsid w:val="002F1A28"/>
    <w:rsid w:val="002F1AD5"/>
    <w:rsid w:val="002F1FD3"/>
    <w:rsid w:val="002F2033"/>
    <w:rsid w:val="002F2717"/>
    <w:rsid w:val="002F282C"/>
    <w:rsid w:val="002F28A1"/>
    <w:rsid w:val="002F29A8"/>
    <w:rsid w:val="002F2C23"/>
    <w:rsid w:val="002F2EAA"/>
    <w:rsid w:val="002F2EC9"/>
    <w:rsid w:val="002F31C0"/>
    <w:rsid w:val="002F3485"/>
    <w:rsid w:val="002F3571"/>
    <w:rsid w:val="002F39D1"/>
    <w:rsid w:val="002F3A61"/>
    <w:rsid w:val="002F3C74"/>
    <w:rsid w:val="002F3CF8"/>
    <w:rsid w:val="002F4492"/>
    <w:rsid w:val="002F452C"/>
    <w:rsid w:val="002F47B0"/>
    <w:rsid w:val="002F50D7"/>
    <w:rsid w:val="002F5529"/>
    <w:rsid w:val="002F5605"/>
    <w:rsid w:val="002F569F"/>
    <w:rsid w:val="002F599D"/>
    <w:rsid w:val="002F5E85"/>
    <w:rsid w:val="002F669F"/>
    <w:rsid w:val="002F6F20"/>
    <w:rsid w:val="002F6FE5"/>
    <w:rsid w:val="002F6FFC"/>
    <w:rsid w:val="002F719C"/>
    <w:rsid w:val="002F726E"/>
    <w:rsid w:val="002F73E3"/>
    <w:rsid w:val="002F7AAC"/>
    <w:rsid w:val="002F7E59"/>
    <w:rsid w:val="003004B1"/>
    <w:rsid w:val="00300571"/>
    <w:rsid w:val="00300827"/>
    <w:rsid w:val="003010D7"/>
    <w:rsid w:val="003010FB"/>
    <w:rsid w:val="003010FE"/>
    <w:rsid w:val="003018FB"/>
    <w:rsid w:val="00301B45"/>
    <w:rsid w:val="0030230E"/>
    <w:rsid w:val="00302660"/>
    <w:rsid w:val="00302AEA"/>
    <w:rsid w:val="00302BFA"/>
    <w:rsid w:val="00302C34"/>
    <w:rsid w:val="00302EFF"/>
    <w:rsid w:val="00302F2A"/>
    <w:rsid w:val="00302F50"/>
    <w:rsid w:val="003030FE"/>
    <w:rsid w:val="00303AE1"/>
    <w:rsid w:val="0030415F"/>
    <w:rsid w:val="0030416F"/>
    <w:rsid w:val="00304189"/>
    <w:rsid w:val="00304B8B"/>
    <w:rsid w:val="0030540B"/>
    <w:rsid w:val="00305484"/>
    <w:rsid w:val="00305584"/>
    <w:rsid w:val="00305706"/>
    <w:rsid w:val="0030570B"/>
    <w:rsid w:val="0030634C"/>
    <w:rsid w:val="00306499"/>
    <w:rsid w:val="0030666C"/>
    <w:rsid w:val="00306737"/>
    <w:rsid w:val="0030748B"/>
    <w:rsid w:val="003077F8"/>
    <w:rsid w:val="0031007B"/>
    <w:rsid w:val="00310102"/>
    <w:rsid w:val="003113A5"/>
    <w:rsid w:val="0031197D"/>
    <w:rsid w:val="00311E05"/>
    <w:rsid w:val="00311FCC"/>
    <w:rsid w:val="0031218D"/>
    <w:rsid w:val="003121AF"/>
    <w:rsid w:val="0031267F"/>
    <w:rsid w:val="003126A4"/>
    <w:rsid w:val="00312833"/>
    <w:rsid w:val="0031290C"/>
    <w:rsid w:val="00312AA5"/>
    <w:rsid w:val="003130EC"/>
    <w:rsid w:val="0031327C"/>
    <w:rsid w:val="0031340D"/>
    <w:rsid w:val="00313637"/>
    <w:rsid w:val="0031378C"/>
    <w:rsid w:val="003137B3"/>
    <w:rsid w:val="00313815"/>
    <w:rsid w:val="00313CCD"/>
    <w:rsid w:val="00313FD2"/>
    <w:rsid w:val="00314552"/>
    <w:rsid w:val="003146C8"/>
    <w:rsid w:val="00314841"/>
    <w:rsid w:val="00314D6F"/>
    <w:rsid w:val="003150B4"/>
    <w:rsid w:val="0031516F"/>
    <w:rsid w:val="003158B4"/>
    <w:rsid w:val="00315C3A"/>
    <w:rsid w:val="00315CAC"/>
    <w:rsid w:val="00315DE3"/>
    <w:rsid w:val="00315E92"/>
    <w:rsid w:val="0031616D"/>
    <w:rsid w:val="0031649C"/>
    <w:rsid w:val="00316FC7"/>
    <w:rsid w:val="003170E3"/>
    <w:rsid w:val="003172BB"/>
    <w:rsid w:val="0031731D"/>
    <w:rsid w:val="00317334"/>
    <w:rsid w:val="0031761B"/>
    <w:rsid w:val="00317971"/>
    <w:rsid w:val="003179BF"/>
    <w:rsid w:val="00317DEF"/>
    <w:rsid w:val="00317FBB"/>
    <w:rsid w:val="003203E1"/>
    <w:rsid w:val="0032056A"/>
    <w:rsid w:val="00320B8F"/>
    <w:rsid w:val="00320BD8"/>
    <w:rsid w:val="00320CB4"/>
    <w:rsid w:val="00320F30"/>
    <w:rsid w:val="00321202"/>
    <w:rsid w:val="0032140D"/>
    <w:rsid w:val="00321637"/>
    <w:rsid w:val="00321640"/>
    <w:rsid w:val="0032176A"/>
    <w:rsid w:val="00321A47"/>
    <w:rsid w:val="00321AE7"/>
    <w:rsid w:val="00321BCB"/>
    <w:rsid w:val="003220AC"/>
    <w:rsid w:val="003221C6"/>
    <w:rsid w:val="003221CC"/>
    <w:rsid w:val="00322534"/>
    <w:rsid w:val="0032255E"/>
    <w:rsid w:val="003226D2"/>
    <w:rsid w:val="00322906"/>
    <w:rsid w:val="00322A61"/>
    <w:rsid w:val="00322B6B"/>
    <w:rsid w:val="00322E7A"/>
    <w:rsid w:val="00323529"/>
    <w:rsid w:val="0032374C"/>
    <w:rsid w:val="003238FA"/>
    <w:rsid w:val="00323903"/>
    <w:rsid w:val="00324098"/>
    <w:rsid w:val="00324B5D"/>
    <w:rsid w:val="00324B84"/>
    <w:rsid w:val="00324B8D"/>
    <w:rsid w:val="00324CA6"/>
    <w:rsid w:val="003256F6"/>
    <w:rsid w:val="00325BB0"/>
    <w:rsid w:val="00325E50"/>
    <w:rsid w:val="0032679B"/>
    <w:rsid w:val="003267B8"/>
    <w:rsid w:val="00326832"/>
    <w:rsid w:val="00326937"/>
    <w:rsid w:val="00326CC8"/>
    <w:rsid w:val="003272C3"/>
    <w:rsid w:val="00327A1C"/>
    <w:rsid w:val="0033012A"/>
    <w:rsid w:val="00330289"/>
    <w:rsid w:val="003307BF"/>
    <w:rsid w:val="00330A85"/>
    <w:rsid w:val="00330F26"/>
    <w:rsid w:val="0033189C"/>
    <w:rsid w:val="003319C5"/>
    <w:rsid w:val="00331A77"/>
    <w:rsid w:val="00331E0C"/>
    <w:rsid w:val="00331EAC"/>
    <w:rsid w:val="003323B3"/>
    <w:rsid w:val="0033254B"/>
    <w:rsid w:val="003328D7"/>
    <w:rsid w:val="003329FA"/>
    <w:rsid w:val="00332D6C"/>
    <w:rsid w:val="00333281"/>
    <w:rsid w:val="0033370F"/>
    <w:rsid w:val="003337A3"/>
    <w:rsid w:val="00333859"/>
    <w:rsid w:val="00333ECE"/>
    <w:rsid w:val="00334299"/>
    <w:rsid w:val="003342EA"/>
    <w:rsid w:val="00334464"/>
    <w:rsid w:val="00334D75"/>
    <w:rsid w:val="00334DBB"/>
    <w:rsid w:val="0033506D"/>
    <w:rsid w:val="0033581E"/>
    <w:rsid w:val="003359CC"/>
    <w:rsid w:val="00335B39"/>
    <w:rsid w:val="003364C4"/>
    <w:rsid w:val="003365B0"/>
    <w:rsid w:val="00336693"/>
    <w:rsid w:val="003366AB"/>
    <w:rsid w:val="0033683F"/>
    <w:rsid w:val="0033684D"/>
    <w:rsid w:val="00336BE3"/>
    <w:rsid w:val="00336FCA"/>
    <w:rsid w:val="00336FDA"/>
    <w:rsid w:val="00337060"/>
    <w:rsid w:val="003370B4"/>
    <w:rsid w:val="003374D7"/>
    <w:rsid w:val="003377E0"/>
    <w:rsid w:val="00337A09"/>
    <w:rsid w:val="00337C8A"/>
    <w:rsid w:val="00337E6D"/>
    <w:rsid w:val="00337FBB"/>
    <w:rsid w:val="00340518"/>
    <w:rsid w:val="003405DD"/>
    <w:rsid w:val="003408B0"/>
    <w:rsid w:val="00340D13"/>
    <w:rsid w:val="00340DAE"/>
    <w:rsid w:val="0034100C"/>
    <w:rsid w:val="0034100D"/>
    <w:rsid w:val="003414B6"/>
    <w:rsid w:val="003416AD"/>
    <w:rsid w:val="00341CE6"/>
    <w:rsid w:val="00341D36"/>
    <w:rsid w:val="00341F8B"/>
    <w:rsid w:val="00342083"/>
    <w:rsid w:val="0034254F"/>
    <w:rsid w:val="003435B0"/>
    <w:rsid w:val="00343F2D"/>
    <w:rsid w:val="00344289"/>
    <w:rsid w:val="0034445B"/>
    <w:rsid w:val="00344532"/>
    <w:rsid w:val="003445A1"/>
    <w:rsid w:val="0034470D"/>
    <w:rsid w:val="00344B97"/>
    <w:rsid w:val="00344CE1"/>
    <w:rsid w:val="0034511A"/>
    <w:rsid w:val="003457D3"/>
    <w:rsid w:val="003459BC"/>
    <w:rsid w:val="00345C20"/>
    <w:rsid w:val="00345D52"/>
    <w:rsid w:val="00345FCF"/>
    <w:rsid w:val="00346020"/>
    <w:rsid w:val="003461AA"/>
    <w:rsid w:val="00346769"/>
    <w:rsid w:val="003469C2"/>
    <w:rsid w:val="00346BC5"/>
    <w:rsid w:val="00346CC9"/>
    <w:rsid w:val="003470E5"/>
    <w:rsid w:val="00347203"/>
    <w:rsid w:val="00347272"/>
    <w:rsid w:val="00347BF2"/>
    <w:rsid w:val="00347D37"/>
    <w:rsid w:val="00347E21"/>
    <w:rsid w:val="00347EA2"/>
    <w:rsid w:val="00347F49"/>
    <w:rsid w:val="003501BE"/>
    <w:rsid w:val="0035060E"/>
    <w:rsid w:val="003508BC"/>
    <w:rsid w:val="00350958"/>
    <w:rsid w:val="00350E06"/>
    <w:rsid w:val="00350E83"/>
    <w:rsid w:val="0035133E"/>
    <w:rsid w:val="0035141D"/>
    <w:rsid w:val="003514D7"/>
    <w:rsid w:val="003517BC"/>
    <w:rsid w:val="00351C1B"/>
    <w:rsid w:val="00351C5A"/>
    <w:rsid w:val="00351D69"/>
    <w:rsid w:val="00352117"/>
    <w:rsid w:val="0035214A"/>
    <w:rsid w:val="00352167"/>
    <w:rsid w:val="003521A6"/>
    <w:rsid w:val="00352331"/>
    <w:rsid w:val="003524F7"/>
    <w:rsid w:val="00352571"/>
    <w:rsid w:val="00352A3D"/>
    <w:rsid w:val="00352C83"/>
    <w:rsid w:val="0035319E"/>
    <w:rsid w:val="003538C3"/>
    <w:rsid w:val="00353CE0"/>
    <w:rsid w:val="00353FF0"/>
    <w:rsid w:val="00354492"/>
    <w:rsid w:val="00354709"/>
    <w:rsid w:val="00354790"/>
    <w:rsid w:val="00354896"/>
    <w:rsid w:val="00354F13"/>
    <w:rsid w:val="003553FB"/>
    <w:rsid w:val="003555E6"/>
    <w:rsid w:val="00355875"/>
    <w:rsid w:val="00355912"/>
    <w:rsid w:val="00355FA3"/>
    <w:rsid w:val="003561B8"/>
    <w:rsid w:val="0035646F"/>
    <w:rsid w:val="00356860"/>
    <w:rsid w:val="0035694B"/>
    <w:rsid w:val="00356A57"/>
    <w:rsid w:val="00356B53"/>
    <w:rsid w:val="00356BC7"/>
    <w:rsid w:val="0035708E"/>
    <w:rsid w:val="00357321"/>
    <w:rsid w:val="00357542"/>
    <w:rsid w:val="00357D8F"/>
    <w:rsid w:val="00357F71"/>
    <w:rsid w:val="00360497"/>
    <w:rsid w:val="003605BC"/>
    <w:rsid w:val="00360912"/>
    <w:rsid w:val="00360917"/>
    <w:rsid w:val="00360BA0"/>
    <w:rsid w:val="0036101B"/>
    <w:rsid w:val="003614D7"/>
    <w:rsid w:val="0036199E"/>
    <w:rsid w:val="00361E47"/>
    <w:rsid w:val="00362328"/>
    <w:rsid w:val="0036256B"/>
    <w:rsid w:val="00362DE2"/>
    <w:rsid w:val="00363438"/>
    <w:rsid w:val="00363C53"/>
    <w:rsid w:val="00363D8E"/>
    <w:rsid w:val="0036443B"/>
    <w:rsid w:val="003646E4"/>
    <w:rsid w:val="00364C35"/>
    <w:rsid w:val="00364C3A"/>
    <w:rsid w:val="00366016"/>
    <w:rsid w:val="00366083"/>
    <w:rsid w:val="00366365"/>
    <w:rsid w:val="00366595"/>
    <w:rsid w:val="003665C5"/>
    <w:rsid w:val="00366C78"/>
    <w:rsid w:val="00366CAF"/>
    <w:rsid w:val="00366D16"/>
    <w:rsid w:val="00366E01"/>
    <w:rsid w:val="00366FC7"/>
    <w:rsid w:val="00367047"/>
    <w:rsid w:val="00370308"/>
    <w:rsid w:val="00370683"/>
    <w:rsid w:val="00370C00"/>
    <w:rsid w:val="00370EFB"/>
    <w:rsid w:val="00370F5B"/>
    <w:rsid w:val="00371604"/>
    <w:rsid w:val="003716AA"/>
    <w:rsid w:val="0037194B"/>
    <w:rsid w:val="00372334"/>
    <w:rsid w:val="00372717"/>
    <w:rsid w:val="003729CB"/>
    <w:rsid w:val="00372B1A"/>
    <w:rsid w:val="00372CBD"/>
    <w:rsid w:val="00372D47"/>
    <w:rsid w:val="00372DF4"/>
    <w:rsid w:val="00372F16"/>
    <w:rsid w:val="00372F44"/>
    <w:rsid w:val="00373086"/>
    <w:rsid w:val="003735E4"/>
    <w:rsid w:val="003735FC"/>
    <w:rsid w:val="0037360F"/>
    <w:rsid w:val="00373737"/>
    <w:rsid w:val="003738F7"/>
    <w:rsid w:val="003739D1"/>
    <w:rsid w:val="00373CD4"/>
    <w:rsid w:val="003743F5"/>
    <w:rsid w:val="00374758"/>
    <w:rsid w:val="003749F4"/>
    <w:rsid w:val="00374BC5"/>
    <w:rsid w:val="00374ECA"/>
    <w:rsid w:val="00375759"/>
    <w:rsid w:val="00375FBF"/>
    <w:rsid w:val="003764C8"/>
    <w:rsid w:val="00376580"/>
    <w:rsid w:val="00376E41"/>
    <w:rsid w:val="0037723F"/>
    <w:rsid w:val="00377430"/>
    <w:rsid w:val="003775DD"/>
    <w:rsid w:val="00377B0B"/>
    <w:rsid w:val="00377B1E"/>
    <w:rsid w:val="00377F5E"/>
    <w:rsid w:val="00380008"/>
    <w:rsid w:val="00380078"/>
    <w:rsid w:val="003800D8"/>
    <w:rsid w:val="0038021C"/>
    <w:rsid w:val="00380680"/>
    <w:rsid w:val="00380927"/>
    <w:rsid w:val="00380C45"/>
    <w:rsid w:val="003814B4"/>
    <w:rsid w:val="00381535"/>
    <w:rsid w:val="00381716"/>
    <w:rsid w:val="00381751"/>
    <w:rsid w:val="00381B04"/>
    <w:rsid w:val="00381CFA"/>
    <w:rsid w:val="0038219B"/>
    <w:rsid w:val="003823E6"/>
    <w:rsid w:val="00382AD4"/>
    <w:rsid w:val="00382B48"/>
    <w:rsid w:val="00382D06"/>
    <w:rsid w:val="0038394C"/>
    <w:rsid w:val="00383C7B"/>
    <w:rsid w:val="00383D21"/>
    <w:rsid w:val="003841D6"/>
    <w:rsid w:val="003842F0"/>
    <w:rsid w:val="003844B9"/>
    <w:rsid w:val="00384605"/>
    <w:rsid w:val="00384819"/>
    <w:rsid w:val="00384962"/>
    <w:rsid w:val="00384A3B"/>
    <w:rsid w:val="00384B72"/>
    <w:rsid w:val="00384C40"/>
    <w:rsid w:val="00384C99"/>
    <w:rsid w:val="003851E9"/>
    <w:rsid w:val="00385279"/>
    <w:rsid w:val="00386250"/>
    <w:rsid w:val="0038634F"/>
    <w:rsid w:val="003863AA"/>
    <w:rsid w:val="00386665"/>
    <w:rsid w:val="003868F8"/>
    <w:rsid w:val="0038690B"/>
    <w:rsid w:val="00386B3E"/>
    <w:rsid w:val="00386F68"/>
    <w:rsid w:val="00387150"/>
    <w:rsid w:val="003871ED"/>
    <w:rsid w:val="003875CE"/>
    <w:rsid w:val="003878A0"/>
    <w:rsid w:val="003878C8"/>
    <w:rsid w:val="00387987"/>
    <w:rsid w:val="00387CF9"/>
    <w:rsid w:val="00387E66"/>
    <w:rsid w:val="00390547"/>
    <w:rsid w:val="00390938"/>
    <w:rsid w:val="0039099A"/>
    <w:rsid w:val="00390E29"/>
    <w:rsid w:val="00390E9C"/>
    <w:rsid w:val="00390F89"/>
    <w:rsid w:val="00390F8D"/>
    <w:rsid w:val="00391128"/>
    <w:rsid w:val="00391315"/>
    <w:rsid w:val="0039134A"/>
    <w:rsid w:val="0039159C"/>
    <w:rsid w:val="00391616"/>
    <w:rsid w:val="003916CA"/>
    <w:rsid w:val="00391B9F"/>
    <w:rsid w:val="00391D6D"/>
    <w:rsid w:val="0039257E"/>
    <w:rsid w:val="00392722"/>
    <w:rsid w:val="003928AC"/>
    <w:rsid w:val="00392965"/>
    <w:rsid w:val="00392F28"/>
    <w:rsid w:val="00393E84"/>
    <w:rsid w:val="003940AA"/>
    <w:rsid w:val="00394502"/>
    <w:rsid w:val="003945E5"/>
    <w:rsid w:val="003949C1"/>
    <w:rsid w:val="00394D9B"/>
    <w:rsid w:val="0039538F"/>
    <w:rsid w:val="0039577D"/>
    <w:rsid w:val="00395960"/>
    <w:rsid w:val="00395ADE"/>
    <w:rsid w:val="00395BC4"/>
    <w:rsid w:val="00395BF1"/>
    <w:rsid w:val="00395E02"/>
    <w:rsid w:val="003962FF"/>
    <w:rsid w:val="00396BC4"/>
    <w:rsid w:val="00396FE7"/>
    <w:rsid w:val="003971CF"/>
    <w:rsid w:val="003972A7"/>
    <w:rsid w:val="00397B84"/>
    <w:rsid w:val="00397EEF"/>
    <w:rsid w:val="00397F9C"/>
    <w:rsid w:val="00397FAB"/>
    <w:rsid w:val="003A05EF"/>
    <w:rsid w:val="003A08BD"/>
    <w:rsid w:val="003A0BE6"/>
    <w:rsid w:val="003A0DC3"/>
    <w:rsid w:val="003A0FAE"/>
    <w:rsid w:val="003A1069"/>
    <w:rsid w:val="003A11BE"/>
    <w:rsid w:val="003A1782"/>
    <w:rsid w:val="003A1D2E"/>
    <w:rsid w:val="003A22F3"/>
    <w:rsid w:val="003A25BA"/>
    <w:rsid w:val="003A2607"/>
    <w:rsid w:val="003A2B0C"/>
    <w:rsid w:val="003A2E4A"/>
    <w:rsid w:val="003A3483"/>
    <w:rsid w:val="003A3777"/>
    <w:rsid w:val="003A37A3"/>
    <w:rsid w:val="003A3C67"/>
    <w:rsid w:val="003A3EB9"/>
    <w:rsid w:val="003A42B7"/>
    <w:rsid w:val="003A4888"/>
    <w:rsid w:val="003A4FE6"/>
    <w:rsid w:val="003A5095"/>
    <w:rsid w:val="003A59CE"/>
    <w:rsid w:val="003A5AB8"/>
    <w:rsid w:val="003A5B48"/>
    <w:rsid w:val="003A5C2D"/>
    <w:rsid w:val="003A5FB8"/>
    <w:rsid w:val="003A5FCC"/>
    <w:rsid w:val="003A6232"/>
    <w:rsid w:val="003A6276"/>
    <w:rsid w:val="003A6A41"/>
    <w:rsid w:val="003A6AB9"/>
    <w:rsid w:val="003A74D7"/>
    <w:rsid w:val="003A7566"/>
    <w:rsid w:val="003A7803"/>
    <w:rsid w:val="003B038F"/>
    <w:rsid w:val="003B09F9"/>
    <w:rsid w:val="003B0F78"/>
    <w:rsid w:val="003B10D0"/>
    <w:rsid w:val="003B19CF"/>
    <w:rsid w:val="003B1D2D"/>
    <w:rsid w:val="003B1E59"/>
    <w:rsid w:val="003B214C"/>
    <w:rsid w:val="003B2506"/>
    <w:rsid w:val="003B2F3C"/>
    <w:rsid w:val="003B2F70"/>
    <w:rsid w:val="003B2FF3"/>
    <w:rsid w:val="003B33E9"/>
    <w:rsid w:val="003B43DE"/>
    <w:rsid w:val="003B4488"/>
    <w:rsid w:val="003B4CC2"/>
    <w:rsid w:val="003B4DD6"/>
    <w:rsid w:val="003B5195"/>
    <w:rsid w:val="003B51A5"/>
    <w:rsid w:val="003B5378"/>
    <w:rsid w:val="003B539B"/>
    <w:rsid w:val="003B5756"/>
    <w:rsid w:val="003B582B"/>
    <w:rsid w:val="003B58BD"/>
    <w:rsid w:val="003B5CFB"/>
    <w:rsid w:val="003B5E06"/>
    <w:rsid w:val="003B6243"/>
    <w:rsid w:val="003B629D"/>
    <w:rsid w:val="003B630E"/>
    <w:rsid w:val="003B656D"/>
    <w:rsid w:val="003B6D80"/>
    <w:rsid w:val="003B70D6"/>
    <w:rsid w:val="003B726E"/>
    <w:rsid w:val="003B7366"/>
    <w:rsid w:val="003B73B8"/>
    <w:rsid w:val="003B7588"/>
    <w:rsid w:val="003B7EFC"/>
    <w:rsid w:val="003B7F78"/>
    <w:rsid w:val="003C060B"/>
    <w:rsid w:val="003C06AB"/>
    <w:rsid w:val="003C0837"/>
    <w:rsid w:val="003C0A1C"/>
    <w:rsid w:val="003C0BD2"/>
    <w:rsid w:val="003C0FF5"/>
    <w:rsid w:val="003C1153"/>
    <w:rsid w:val="003C18AF"/>
    <w:rsid w:val="003C1928"/>
    <w:rsid w:val="003C1AE4"/>
    <w:rsid w:val="003C2A6E"/>
    <w:rsid w:val="003C2AD0"/>
    <w:rsid w:val="003C31E0"/>
    <w:rsid w:val="003C344E"/>
    <w:rsid w:val="003C367E"/>
    <w:rsid w:val="003C3B2E"/>
    <w:rsid w:val="003C3C00"/>
    <w:rsid w:val="003C4192"/>
    <w:rsid w:val="003C43A8"/>
    <w:rsid w:val="003C495A"/>
    <w:rsid w:val="003C4E15"/>
    <w:rsid w:val="003C5354"/>
    <w:rsid w:val="003C550B"/>
    <w:rsid w:val="003C55E3"/>
    <w:rsid w:val="003C5903"/>
    <w:rsid w:val="003C5E38"/>
    <w:rsid w:val="003C6460"/>
    <w:rsid w:val="003C664A"/>
    <w:rsid w:val="003C690C"/>
    <w:rsid w:val="003C6C80"/>
    <w:rsid w:val="003C6D9F"/>
    <w:rsid w:val="003C75BC"/>
    <w:rsid w:val="003C7A38"/>
    <w:rsid w:val="003C7F4F"/>
    <w:rsid w:val="003D01A4"/>
    <w:rsid w:val="003D0530"/>
    <w:rsid w:val="003D0F5B"/>
    <w:rsid w:val="003D11C8"/>
    <w:rsid w:val="003D1482"/>
    <w:rsid w:val="003D1534"/>
    <w:rsid w:val="003D1744"/>
    <w:rsid w:val="003D1B66"/>
    <w:rsid w:val="003D1C6E"/>
    <w:rsid w:val="003D1FF8"/>
    <w:rsid w:val="003D21D3"/>
    <w:rsid w:val="003D2464"/>
    <w:rsid w:val="003D2802"/>
    <w:rsid w:val="003D2A5B"/>
    <w:rsid w:val="003D2DF0"/>
    <w:rsid w:val="003D2E81"/>
    <w:rsid w:val="003D311E"/>
    <w:rsid w:val="003D32E1"/>
    <w:rsid w:val="003D38C2"/>
    <w:rsid w:val="003D3DD0"/>
    <w:rsid w:val="003D3F5C"/>
    <w:rsid w:val="003D4049"/>
    <w:rsid w:val="003D440B"/>
    <w:rsid w:val="003D492D"/>
    <w:rsid w:val="003D4B7A"/>
    <w:rsid w:val="003D4FFC"/>
    <w:rsid w:val="003D518E"/>
    <w:rsid w:val="003D5A42"/>
    <w:rsid w:val="003D5C32"/>
    <w:rsid w:val="003D5ED8"/>
    <w:rsid w:val="003D5F2B"/>
    <w:rsid w:val="003D6423"/>
    <w:rsid w:val="003D65A9"/>
    <w:rsid w:val="003D688D"/>
    <w:rsid w:val="003D6A3C"/>
    <w:rsid w:val="003D6A52"/>
    <w:rsid w:val="003D73CA"/>
    <w:rsid w:val="003D74D1"/>
    <w:rsid w:val="003D74DA"/>
    <w:rsid w:val="003D7979"/>
    <w:rsid w:val="003D79F3"/>
    <w:rsid w:val="003D7E63"/>
    <w:rsid w:val="003E006E"/>
    <w:rsid w:val="003E0297"/>
    <w:rsid w:val="003E0556"/>
    <w:rsid w:val="003E09FD"/>
    <w:rsid w:val="003E0B0E"/>
    <w:rsid w:val="003E0DF4"/>
    <w:rsid w:val="003E126C"/>
    <w:rsid w:val="003E170A"/>
    <w:rsid w:val="003E1ADD"/>
    <w:rsid w:val="003E1BC5"/>
    <w:rsid w:val="003E1C3E"/>
    <w:rsid w:val="003E25E8"/>
    <w:rsid w:val="003E27DF"/>
    <w:rsid w:val="003E2B0D"/>
    <w:rsid w:val="003E329B"/>
    <w:rsid w:val="003E3569"/>
    <w:rsid w:val="003E361A"/>
    <w:rsid w:val="003E36C3"/>
    <w:rsid w:val="003E3841"/>
    <w:rsid w:val="003E388D"/>
    <w:rsid w:val="003E3962"/>
    <w:rsid w:val="003E3A4C"/>
    <w:rsid w:val="003E3B81"/>
    <w:rsid w:val="003E3F03"/>
    <w:rsid w:val="003E4101"/>
    <w:rsid w:val="003E4139"/>
    <w:rsid w:val="003E414C"/>
    <w:rsid w:val="003E4583"/>
    <w:rsid w:val="003E469C"/>
    <w:rsid w:val="003E4DF3"/>
    <w:rsid w:val="003E5B6C"/>
    <w:rsid w:val="003E5BBD"/>
    <w:rsid w:val="003E5D32"/>
    <w:rsid w:val="003E5E0C"/>
    <w:rsid w:val="003E613E"/>
    <w:rsid w:val="003E6644"/>
    <w:rsid w:val="003E6667"/>
    <w:rsid w:val="003E67AB"/>
    <w:rsid w:val="003E693A"/>
    <w:rsid w:val="003E7095"/>
    <w:rsid w:val="003E7237"/>
    <w:rsid w:val="003E746B"/>
    <w:rsid w:val="003E75DC"/>
    <w:rsid w:val="003E76C7"/>
    <w:rsid w:val="003E7810"/>
    <w:rsid w:val="003E7933"/>
    <w:rsid w:val="003E79F8"/>
    <w:rsid w:val="003F05B0"/>
    <w:rsid w:val="003F0C39"/>
    <w:rsid w:val="003F108B"/>
    <w:rsid w:val="003F11D4"/>
    <w:rsid w:val="003F1A69"/>
    <w:rsid w:val="003F1DFB"/>
    <w:rsid w:val="003F1F93"/>
    <w:rsid w:val="003F20B9"/>
    <w:rsid w:val="003F2110"/>
    <w:rsid w:val="003F2328"/>
    <w:rsid w:val="003F2638"/>
    <w:rsid w:val="003F263F"/>
    <w:rsid w:val="003F2701"/>
    <w:rsid w:val="003F2F63"/>
    <w:rsid w:val="003F2FCC"/>
    <w:rsid w:val="003F30D4"/>
    <w:rsid w:val="003F32D1"/>
    <w:rsid w:val="003F3A1C"/>
    <w:rsid w:val="003F3ADF"/>
    <w:rsid w:val="003F3C96"/>
    <w:rsid w:val="003F45DA"/>
    <w:rsid w:val="003F4DE9"/>
    <w:rsid w:val="003F4F21"/>
    <w:rsid w:val="003F5D1E"/>
    <w:rsid w:val="003F5DF4"/>
    <w:rsid w:val="003F5E05"/>
    <w:rsid w:val="003F5E14"/>
    <w:rsid w:val="003F6B33"/>
    <w:rsid w:val="003F7770"/>
    <w:rsid w:val="003F78F7"/>
    <w:rsid w:val="003F7F0B"/>
    <w:rsid w:val="004001B3"/>
    <w:rsid w:val="004007C8"/>
    <w:rsid w:val="004007CD"/>
    <w:rsid w:val="00400E99"/>
    <w:rsid w:val="00400F72"/>
    <w:rsid w:val="0040111C"/>
    <w:rsid w:val="004012AA"/>
    <w:rsid w:val="00401454"/>
    <w:rsid w:val="004014F4"/>
    <w:rsid w:val="004017B3"/>
    <w:rsid w:val="0040191C"/>
    <w:rsid w:val="0040195A"/>
    <w:rsid w:val="004019BD"/>
    <w:rsid w:val="004019E6"/>
    <w:rsid w:val="00401CEA"/>
    <w:rsid w:val="004029BB"/>
    <w:rsid w:val="00402C75"/>
    <w:rsid w:val="00402DA9"/>
    <w:rsid w:val="0040318F"/>
    <w:rsid w:val="004031EA"/>
    <w:rsid w:val="00403396"/>
    <w:rsid w:val="004034CE"/>
    <w:rsid w:val="0040384A"/>
    <w:rsid w:val="00403AC6"/>
    <w:rsid w:val="00403F1F"/>
    <w:rsid w:val="004040B9"/>
    <w:rsid w:val="0040414B"/>
    <w:rsid w:val="00404168"/>
    <w:rsid w:val="00404A41"/>
    <w:rsid w:val="0040509D"/>
    <w:rsid w:val="00405144"/>
    <w:rsid w:val="004056A2"/>
    <w:rsid w:val="004056ED"/>
    <w:rsid w:val="0040590A"/>
    <w:rsid w:val="00405972"/>
    <w:rsid w:val="00405A5C"/>
    <w:rsid w:val="00405B5E"/>
    <w:rsid w:val="00405BAE"/>
    <w:rsid w:val="00405E34"/>
    <w:rsid w:val="004062B2"/>
    <w:rsid w:val="004065D5"/>
    <w:rsid w:val="0040672D"/>
    <w:rsid w:val="0040686E"/>
    <w:rsid w:val="00406984"/>
    <w:rsid w:val="00406BF5"/>
    <w:rsid w:val="00407006"/>
    <w:rsid w:val="004073B1"/>
    <w:rsid w:val="00407592"/>
    <w:rsid w:val="0040791C"/>
    <w:rsid w:val="0040796F"/>
    <w:rsid w:val="0041046F"/>
    <w:rsid w:val="004104B0"/>
    <w:rsid w:val="004104FB"/>
    <w:rsid w:val="004105F3"/>
    <w:rsid w:val="00410601"/>
    <w:rsid w:val="00410852"/>
    <w:rsid w:val="00410946"/>
    <w:rsid w:val="00410A68"/>
    <w:rsid w:val="00410DE5"/>
    <w:rsid w:val="00410E51"/>
    <w:rsid w:val="00410FA8"/>
    <w:rsid w:val="00411100"/>
    <w:rsid w:val="004115B2"/>
    <w:rsid w:val="004119F4"/>
    <w:rsid w:val="00411AA7"/>
    <w:rsid w:val="00411D34"/>
    <w:rsid w:val="00411E33"/>
    <w:rsid w:val="00412405"/>
    <w:rsid w:val="0041242F"/>
    <w:rsid w:val="00412C05"/>
    <w:rsid w:val="00412C41"/>
    <w:rsid w:val="00412DB3"/>
    <w:rsid w:val="00413833"/>
    <w:rsid w:val="00414065"/>
    <w:rsid w:val="004147F5"/>
    <w:rsid w:val="004149D3"/>
    <w:rsid w:val="00414E00"/>
    <w:rsid w:val="00414F72"/>
    <w:rsid w:val="00415136"/>
    <w:rsid w:val="0041552C"/>
    <w:rsid w:val="0041583C"/>
    <w:rsid w:val="00415AC5"/>
    <w:rsid w:val="00415E10"/>
    <w:rsid w:val="00416608"/>
    <w:rsid w:val="00416CE5"/>
    <w:rsid w:val="0041723B"/>
    <w:rsid w:val="00417400"/>
    <w:rsid w:val="004176B8"/>
    <w:rsid w:val="00417741"/>
    <w:rsid w:val="00417A64"/>
    <w:rsid w:val="00417CE9"/>
    <w:rsid w:val="00417FD1"/>
    <w:rsid w:val="00420169"/>
    <w:rsid w:val="004202EA"/>
    <w:rsid w:val="00420422"/>
    <w:rsid w:val="00420ABD"/>
    <w:rsid w:val="00420C5E"/>
    <w:rsid w:val="00420E9B"/>
    <w:rsid w:val="00420EDD"/>
    <w:rsid w:val="00420FBE"/>
    <w:rsid w:val="004212EB"/>
    <w:rsid w:val="00421A05"/>
    <w:rsid w:val="00421EB4"/>
    <w:rsid w:val="00421F82"/>
    <w:rsid w:val="00422048"/>
    <w:rsid w:val="004222E9"/>
    <w:rsid w:val="004224CE"/>
    <w:rsid w:val="004225DF"/>
    <w:rsid w:val="004225EF"/>
    <w:rsid w:val="0042274E"/>
    <w:rsid w:val="004229D7"/>
    <w:rsid w:val="00422AF4"/>
    <w:rsid w:val="00422C68"/>
    <w:rsid w:val="00422CE8"/>
    <w:rsid w:val="00422FF0"/>
    <w:rsid w:val="0042340F"/>
    <w:rsid w:val="004235CE"/>
    <w:rsid w:val="0042370B"/>
    <w:rsid w:val="004237E6"/>
    <w:rsid w:val="0042381D"/>
    <w:rsid w:val="00423BAD"/>
    <w:rsid w:val="0042430D"/>
    <w:rsid w:val="00424464"/>
    <w:rsid w:val="00424722"/>
    <w:rsid w:val="00424CBB"/>
    <w:rsid w:val="00424E57"/>
    <w:rsid w:val="0042528D"/>
    <w:rsid w:val="0042535E"/>
    <w:rsid w:val="00425759"/>
    <w:rsid w:val="00425B3E"/>
    <w:rsid w:val="00425B8D"/>
    <w:rsid w:val="00426370"/>
    <w:rsid w:val="004263FA"/>
    <w:rsid w:val="004266FE"/>
    <w:rsid w:val="004268EE"/>
    <w:rsid w:val="00426B63"/>
    <w:rsid w:val="00427355"/>
    <w:rsid w:val="00427623"/>
    <w:rsid w:val="00427713"/>
    <w:rsid w:val="00427A68"/>
    <w:rsid w:val="00427BE8"/>
    <w:rsid w:val="00427D08"/>
    <w:rsid w:val="00430239"/>
    <w:rsid w:val="004303E3"/>
    <w:rsid w:val="00430A79"/>
    <w:rsid w:val="00430D30"/>
    <w:rsid w:val="00431215"/>
    <w:rsid w:val="004315FD"/>
    <w:rsid w:val="004316A5"/>
    <w:rsid w:val="004323D9"/>
    <w:rsid w:val="00432587"/>
    <w:rsid w:val="004328E7"/>
    <w:rsid w:val="004329B8"/>
    <w:rsid w:val="00432D90"/>
    <w:rsid w:val="00432F3A"/>
    <w:rsid w:val="0043331F"/>
    <w:rsid w:val="0043369A"/>
    <w:rsid w:val="00434343"/>
    <w:rsid w:val="0043449A"/>
    <w:rsid w:val="004346C2"/>
    <w:rsid w:val="00434700"/>
    <w:rsid w:val="004347B6"/>
    <w:rsid w:val="00434833"/>
    <w:rsid w:val="00434D9B"/>
    <w:rsid w:val="0043528A"/>
    <w:rsid w:val="004353DF"/>
    <w:rsid w:val="004358A7"/>
    <w:rsid w:val="00435BA1"/>
    <w:rsid w:val="00435E52"/>
    <w:rsid w:val="00435E7C"/>
    <w:rsid w:val="00436191"/>
    <w:rsid w:val="004362E4"/>
    <w:rsid w:val="0043638F"/>
    <w:rsid w:val="00436A3E"/>
    <w:rsid w:val="00436D45"/>
    <w:rsid w:val="00437049"/>
    <w:rsid w:val="004372BD"/>
    <w:rsid w:val="00437546"/>
    <w:rsid w:val="00437716"/>
    <w:rsid w:val="00437972"/>
    <w:rsid w:val="00437D1D"/>
    <w:rsid w:val="00437FF0"/>
    <w:rsid w:val="00440B17"/>
    <w:rsid w:val="00440D68"/>
    <w:rsid w:val="00440F7F"/>
    <w:rsid w:val="00440FB2"/>
    <w:rsid w:val="00441766"/>
    <w:rsid w:val="00441A58"/>
    <w:rsid w:val="00441A7E"/>
    <w:rsid w:val="00441B96"/>
    <w:rsid w:val="00441E94"/>
    <w:rsid w:val="00442152"/>
    <w:rsid w:val="00442176"/>
    <w:rsid w:val="00442B4C"/>
    <w:rsid w:val="0044320E"/>
    <w:rsid w:val="00443BAE"/>
    <w:rsid w:val="00444472"/>
    <w:rsid w:val="00444745"/>
    <w:rsid w:val="004449F6"/>
    <w:rsid w:val="00444AB2"/>
    <w:rsid w:val="00444C75"/>
    <w:rsid w:val="00444CF8"/>
    <w:rsid w:val="00444EAD"/>
    <w:rsid w:val="00444ECA"/>
    <w:rsid w:val="00445246"/>
    <w:rsid w:val="00445A21"/>
    <w:rsid w:val="00445ADA"/>
    <w:rsid w:val="004461C2"/>
    <w:rsid w:val="00446664"/>
    <w:rsid w:val="00446BF3"/>
    <w:rsid w:val="00446C3D"/>
    <w:rsid w:val="00446F4D"/>
    <w:rsid w:val="004475E9"/>
    <w:rsid w:val="00447B94"/>
    <w:rsid w:val="00447BBE"/>
    <w:rsid w:val="00447E3A"/>
    <w:rsid w:val="00447F4F"/>
    <w:rsid w:val="00447FC7"/>
    <w:rsid w:val="00450063"/>
    <w:rsid w:val="00450292"/>
    <w:rsid w:val="004505AA"/>
    <w:rsid w:val="004505B8"/>
    <w:rsid w:val="0045066B"/>
    <w:rsid w:val="004508FE"/>
    <w:rsid w:val="00450915"/>
    <w:rsid w:val="00450B7E"/>
    <w:rsid w:val="00450C3C"/>
    <w:rsid w:val="00450EB1"/>
    <w:rsid w:val="00450EFC"/>
    <w:rsid w:val="0045135A"/>
    <w:rsid w:val="00451A30"/>
    <w:rsid w:val="00451E11"/>
    <w:rsid w:val="00451F04"/>
    <w:rsid w:val="00452140"/>
    <w:rsid w:val="0045221E"/>
    <w:rsid w:val="0045226A"/>
    <w:rsid w:val="00452838"/>
    <w:rsid w:val="00452BF5"/>
    <w:rsid w:val="00452EF1"/>
    <w:rsid w:val="00453274"/>
    <w:rsid w:val="00453500"/>
    <w:rsid w:val="0045391F"/>
    <w:rsid w:val="00453C16"/>
    <w:rsid w:val="00454A89"/>
    <w:rsid w:val="00454B23"/>
    <w:rsid w:val="00454E04"/>
    <w:rsid w:val="0045533D"/>
    <w:rsid w:val="00455648"/>
    <w:rsid w:val="00455711"/>
    <w:rsid w:val="00455726"/>
    <w:rsid w:val="00455DBE"/>
    <w:rsid w:val="0045684D"/>
    <w:rsid w:val="00456B64"/>
    <w:rsid w:val="00456E7A"/>
    <w:rsid w:val="00457124"/>
    <w:rsid w:val="004572B8"/>
    <w:rsid w:val="00457720"/>
    <w:rsid w:val="00457BCD"/>
    <w:rsid w:val="00457C66"/>
    <w:rsid w:val="00457DB8"/>
    <w:rsid w:val="0046090E"/>
    <w:rsid w:val="004621B0"/>
    <w:rsid w:val="0046236E"/>
    <w:rsid w:val="0046250E"/>
    <w:rsid w:val="0046328E"/>
    <w:rsid w:val="004637BE"/>
    <w:rsid w:val="004638AA"/>
    <w:rsid w:val="00463A77"/>
    <w:rsid w:val="00464996"/>
    <w:rsid w:val="00464E35"/>
    <w:rsid w:val="00465087"/>
    <w:rsid w:val="0046549F"/>
    <w:rsid w:val="0046554B"/>
    <w:rsid w:val="00466220"/>
    <w:rsid w:val="004662ED"/>
    <w:rsid w:val="00466405"/>
    <w:rsid w:val="00466C07"/>
    <w:rsid w:val="00466D16"/>
    <w:rsid w:val="00467166"/>
    <w:rsid w:val="004677A3"/>
    <w:rsid w:val="00470488"/>
    <w:rsid w:val="004705D8"/>
    <w:rsid w:val="004706DE"/>
    <w:rsid w:val="004711BE"/>
    <w:rsid w:val="0047124D"/>
    <w:rsid w:val="004713A9"/>
    <w:rsid w:val="0047143D"/>
    <w:rsid w:val="004714F1"/>
    <w:rsid w:val="00471CD2"/>
    <w:rsid w:val="00471CF5"/>
    <w:rsid w:val="00471D2B"/>
    <w:rsid w:val="0047213A"/>
    <w:rsid w:val="0047218A"/>
    <w:rsid w:val="00472259"/>
    <w:rsid w:val="00472477"/>
    <w:rsid w:val="0047280D"/>
    <w:rsid w:val="00472CB9"/>
    <w:rsid w:val="00472D73"/>
    <w:rsid w:val="004735CA"/>
    <w:rsid w:val="004739DB"/>
    <w:rsid w:val="00473A08"/>
    <w:rsid w:val="004740B3"/>
    <w:rsid w:val="004747FF"/>
    <w:rsid w:val="0047505B"/>
    <w:rsid w:val="004751A9"/>
    <w:rsid w:val="004754E0"/>
    <w:rsid w:val="0047563B"/>
    <w:rsid w:val="0047565A"/>
    <w:rsid w:val="004756F4"/>
    <w:rsid w:val="00475BEB"/>
    <w:rsid w:val="00475E29"/>
    <w:rsid w:val="00475EB6"/>
    <w:rsid w:val="00475FF5"/>
    <w:rsid w:val="00476BC2"/>
    <w:rsid w:val="00476BCD"/>
    <w:rsid w:val="00476F13"/>
    <w:rsid w:val="00476F71"/>
    <w:rsid w:val="00477107"/>
    <w:rsid w:val="004773EE"/>
    <w:rsid w:val="0047765C"/>
    <w:rsid w:val="004778CE"/>
    <w:rsid w:val="00477BF1"/>
    <w:rsid w:val="00477CB0"/>
    <w:rsid w:val="00477DB5"/>
    <w:rsid w:val="00480394"/>
    <w:rsid w:val="00480B93"/>
    <w:rsid w:val="00480BBF"/>
    <w:rsid w:val="00480BD3"/>
    <w:rsid w:val="00481163"/>
    <w:rsid w:val="00481C10"/>
    <w:rsid w:val="00482C2F"/>
    <w:rsid w:val="00482D6A"/>
    <w:rsid w:val="0048351A"/>
    <w:rsid w:val="004835E4"/>
    <w:rsid w:val="0048381C"/>
    <w:rsid w:val="00483838"/>
    <w:rsid w:val="004838F8"/>
    <w:rsid w:val="00484320"/>
    <w:rsid w:val="0048441F"/>
    <w:rsid w:val="004845F8"/>
    <w:rsid w:val="00484780"/>
    <w:rsid w:val="00484C1D"/>
    <w:rsid w:val="00484DF0"/>
    <w:rsid w:val="00484FD4"/>
    <w:rsid w:val="004853F0"/>
    <w:rsid w:val="00485ACC"/>
    <w:rsid w:val="00485B6E"/>
    <w:rsid w:val="00485F8E"/>
    <w:rsid w:val="00486064"/>
    <w:rsid w:val="00486387"/>
    <w:rsid w:val="00486733"/>
    <w:rsid w:val="0048677C"/>
    <w:rsid w:val="0048682C"/>
    <w:rsid w:val="00486A2B"/>
    <w:rsid w:val="00486BDC"/>
    <w:rsid w:val="00486C85"/>
    <w:rsid w:val="00486F7E"/>
    <w:rsid w:val="00487010"/>
    <w:rsid w:val="00487157"/>
    <w:rsid w:val="004874E2"/>
    <w:rsid w:val="00487830"/>
    <w:rsid w:val="00487A20"/>
    <w:rsid w:val="004900ED"/>
    <w:rsid w:val="00490187"/>
    <w:rsid w:val="0049058D"/>
    <w:rsid w:val="004905EA"/>
    <w:rsid w:val="0049078C"/>
    <w:rsid w:val="004909DA"/>
    <w:rsid w:val="00490AE1"/>
    <w:rsid w:val="00491555"/>
    <w:rsid w:val="0049179C"/>
    <w:rsid w:val="00491BAC"/>
    <w:rsid w:val="00491C29"/>
    <w:rsid w:val="00491D79"/>
    <w:rsid w:val="00492143"/>
    <w:rsid w:val="004921B5"/>
    <w:rsid w:val="004921BB"/>
    <w:rsid w:val="004921C9"/>
    <w:rsid w:val="004923FD"/>
    <w:rsid w:val="00492683"/>
    <w:rsid w:val="0049286D"/>
    <w:rsid w:val="00492A9B"/>
    <w:rsid w:val="00492D21"/>
    <w:rsid w:val="00492D8E"/>
    <w:rsid w:val="00493171"/>
    <w:rsid w:val="004936CB"/>
    <w:rsid w:val="0049375C"/>
    <w:rsid w:val="00493B2D"/>
    <w:rsid w:val="00493BA9"/>
    <w:rsid w:val="00493E8A"/>
    <w:rsid w:val="00494028"/>
    <w:rsid w:val="00494176"/>
    <w:rsid w:val="004947E9"/>
    <w:rsid w:val="00494A97"/>
    <w:rsid w:val="00494C1C"/>
    <w:rsid w:val="004952A9"/>
    <w:rsid w:val="004953CC"/>
    <w:rsid w:val="00495D88"/>
    <w:rsid w:val="00495E07"/>
    <w:rsid w:val="00495E9C"/>
    <w:rsid w:val="00495F6D"/>
    <w:rsid w:val="00496194"/>
    <w:rsid w:val="00496340"/>
    <w:rsid w:val="0049655A"/>
    <w:rsid w:val="0049668A"/>
    <w:rsid w:val="00496700"/>
    <w:rsid w:val="00496DC2"/>
    <w:rsid w:val="00496EA1"/>
    <w:rsid w:val="00496EC4"/>
    <w:rsid w:val="004975D3"/>
    <w:rsid w:val="00497963"/>
    <w:rsid w:val="00497B82"/>
    <w:rsid w:val="00497BBD"/>
    <w:rsid w:val="004A019C"/>
    <w:rsid w:val="004A04A2"/>
    <w:rsid w:val="004A04A4"/>
    <w:rsid w:val="004A0A69"/>
    <w:rsid w:val="004A0A8F"/>
    <w:rsid w:val="004A0B56"/>
    <w:rsid w:val="004A159F"/>
    <w:rsid w:val="004A171F"/>
    <w:rsid w:val="004A1731"/>
    <w:rsid w:val="004A1FDE"/>
    <w:rsid w:val="004A2171"/>
    <w:rsid w:val="004A2AA0"/>
    <w:rsid w:val="004A3498"/>
    <w:rsid w:val="004A34DA"/>
    <w:rsid w:val="004A365E"/>
    <w:rsid w:val="004A3681"/>
    <w:rsid w:val="004A3CAE"/>
    <w:rsid w:val="004A3E5C"/>
    <w:rsid w:val="004A45A0"/>
    <w:rsid w:val="004A45A5"/>
    <w:rsid w:val="004A477E"/>
    <w:rsid w:val="004A4CF8"/>
    <w:rsid w:val="004A4D67"/>
    <w:rsid w:val="004A544D"/>
    <w:rsid w:val="004A5535"/>
    <w:rsid w:val="004A6399"/>
    <w:rsid w:val="004A644E"/>
    <w:rsid w:val="004A698D"/>
    <w:rsid w:val="004A6CB8"/>
    <w:rsid w:val="004A6F7A"/>
    <w:rsid w:val="004A6FCC"/>
    <w:rsid w:val="004A749C"/>
    <w:rsid w:val="004A7823"/>
    <w:rsid w:val="004A7D89"/>
    <w:rsid w:val="004B01F0"/>
    <w:rsid w:val="004B04FC"/>
    <w:rsid w:val="004B064E"/>
    <w:rsid w:val="004B0D0C"/>
    <w:rsid w:val="004B1159"/>
    <w:rsid w:val="004B1170"/>
    <w:rsid w:val="004B129F"/>
    <w:rsid w:val="004B1B19"/>
    <w:rsid w:val="004B1DF6"/>
    <w:rsid w:val="004B1E6E"/>
    <w:rsid w:val="004B26E8"/>
    <w:rsid w:val="004B2C04"/>
    <w:rsid w:val="004B30D8"/>
    <w:rsid w:val="004B310B"/>
    <w:rsid w:val="004B3F17"/>
    <w:rsid w:val="004B4045"/>
    <w:rsid w:val="004B42F2"/>
    <w:rsid w:val="004B4BB7"/>
    <w:rsid w:val="004B4D1C"/>
    <w:rsid w:val="004B540F"/>
    <w:rsid w:val="004B5641"/>
    <w:rsid w:val="004B56E5"/>
    <w:rsid w:val="004B5FEF"/>
    <w:rsid w:val="004B6EE1"/>
    <w:rsid w:val="004B6F09"/>
    <w:rsid w:val="004B711D"/>
    <w:rsid w:val="004B7171"/>
    <w:rsid w:val="004B7264"/>
    <w:rsid w:val="004B7C01"/>
    <w:rsid w:val="004C0451"/>
    <w:rsid w:val="004C0751"/>
    <w:rsid w:val="004C0B27"/>
    <w:rsid w:val="004C133C"/>
    <w:rsid w:val="004C1447"/>
    <w:rsid w:val="004C1A58"/>
    <w:rsid w:val="004C27D5"/>
    <w:rsid w:val="004C2926"/>
    <w:rsid w:val="004C2B76"/>
    <w:rsid w:val="004C2FF6"/>
    <w:rsid w:val="004C32AF"/>
    <w:rsid w:val="004C36CD"/>
    <w:rsid w:val="004C3951"/>
    <w:rsid w:val="004C3975"/>
    <w:rsid w:val="004C3E4C"/>
    <w:rsid w:val="004C3F9B"/>
    <w:rsid w:val="004C45B4"/>
    <w:rsid w:val="004C4634"/>
    <w:rsid w:val="004C46CA"/>
    <w:rsid w:val="004C4850"/>
    <w:rsid w:val="004C48EE"/>
    <w:rsid w:val="004C49D4"/>
    <w:rsid w:val="004C4BA1"/>
    <w:rsid w:val="004C5073"/>
    <w:rsid w:val="004C52BF"/>
    <w:rsid w:val="004C5F00"/>
    <w:rsid w:val="004C60C8"/>
    <w:rsid w:val="004C60D5"/>
    <w:rsid w:val="004C6368"/>
    <w:rsid w:val="004C64E4"/>
    <w:rsid w:val="004C691E"/>
    <w:rsid w:val="004C70C4"/>
    <w:rsid w:val="004C7198"/>
    <w:rsid w:val="004C73C2"/>
    <w:rsid w:val="004C73DD"/>
    <w:rsid w:val="004C7633"/>
    <w:rsid w:val="004C767B"/>
    <w:rsid w:val="004C7D9D"/>
    <w:rsid w:val="004D0059"/>
    <w:rsid w:val="004D00DC"/>
    <w:rsid w:val="004D016B"/>
    <w:rsid w:val="004D0965"/>
    <w:rsid w:val="004D0BAC"/>
    <w:rsid w:val="004D0E2F"/>
    <w:rsid w:val="004D11AA"/>
    <w:rsid w:val="004D13C9"/>
    <w:rsid w:val="004D14FC"/>
    <w:rsid w:val="004D1611"/>
    <w:rsid w:val="004D169E"/>
    <w:rsid w:val="004D24EC"/>
    <w:rsid w:val="004D2C0C"/>
    <w:rsid w:val="004D2DCB"/>
    <w:rsid w:val="004D3222"/>
    <w:rsid w:val="004D3451"/>
    <w:rsid w:val="004D3470"/>
    <w:rsid w:val="004D3771"/>
    <w:rsid w:val="004D37F6"/>
    <w:rsid w:val="004D3BF0"/>
    <w:rsid w:val="004D3E4F"/>
    <w:rsid w:val="004D3EFA"/>
    <w:rsid w:val="004D3FDE"/>
    <w:rsid w:val="004D42CE"/>
    <w:rsid w:val="004D471E"/>
    <w:rsid w:val="004D4C35"/>
    <w:rsid w:val="004D4FD3"/>
    <w:rsid w:val="004D52E7"/>
    <w:rsid w:val="004D54AD"/>
    <w:rsid w:val="004D5501"/>
    <w:rsid w:val="004D568E"/>
    <w:rsid w:val="004D56AA"/>
    <w:rsid w:val="004D5978"/>
    <w:rsid w:val="004D5CFE"/>
    <w:rsid w:val="004D62D0"/>
    <w:rsid w:val="004D6AB3"/>
    <w:rsid w:val="004D781E"/>
    <w:rsid w:val="004D784A"/>
    <w:rsid w:val="004D79A0"/>
    <w:rsid w:val="004D7FBB"/>
    <w:rsid w:val="004E031A"/>
    <w:rsid w:val="004E110D"/>
    <w:rsid w:val="004E1522"/>
    <w:rsid w:val="004E1630"/>
    <w:rsid w:val="004E1921"/>
    <w:rsid w:val="004E1E13"/>
    <w:rsid w:val="004E206E"/>
    <w:rsid w:val="004E2182"/>
    <w:rsid w:val="004E21BA"/>
    <w:rsid w:val="004E229D"/>
    <w:rsid w:val="004E2EAB"/>
    <w:rsid w:val="004E3573"/>
    <w:rsid w:val="004E362B"/>
    <w:rsid w:val="004E3671"/>
    <w:rsid w:val="004E3921"/>
    <w:rsid w:val="004E3C00"/>
    <w:rsid w:val="004E3E21"/>
    <w:rsid w:val="004E400F"/>
    <w:rsid w:val="004E4031"/>
    <w:rsid w:val="004E480D"/>
    <w:rsid w:val="004E549C"/>
    <w:rsid w:val="004E5528"/>
    <w:rsid w:val="004E572B"/>
    <w:rsid w:val="004E58B8"/>
    <w:rsid w:val="004E5BF1"/>
    <w:rsid w:val="004E6144"/>
    <w:rsid w:val="004E65CF"/>
    <w:rsid w:val="004E6ABC"/>
    <w:rsid w:val="004E6FF9"/>
    <w:rsid w:val="004E74E3"/>
    <w:rsid w:val="004E7506"/>
    <w:rsid w:val="004E785A"/>
    <w:rsid w:val="004E7F1D"/>
    <w:rsid w:val="004F019F"/>
    <w:rsid w:val="004F027C"/>
    <w:rsid w:val="004F02DC"/>
    <w:rsid w:val="004F0409"/>
    <w:rsid w:val="004F06EC"/>
    <w:rsid w:val="004F07C8"/>
    <w:rsid w:val="004F07E9"/>
    <w:rsid w:val="004F0B68"/>
    <w:rsid w:val="004F0D1B"/>
    <w:rsid w:val="004F107A"/>
    <w:rsid w:val="004F11C3"/>
    <w:rsid w:val="004F1300"/>
    <w:rsid w:val="004F1421"/>
    <w:rsid w:val="004F148F"/>
    <w:rsid w:val="004F152F"/>
    <w:rsid w:val="004F17A4"/>
    <w:rsid w:val="004F17A8"/>
    <w:rsid w:val="004F17BF"/>
    <w:rsid w:val="004F18C3"/>
    <w:rsid w:val="004F21C4"/>
    <w:rsid w:val="004F230A"/>
    <w:rsid w:val="004F245B"/>
    <w:rsid w:val="004F2C94"/>
    <w:rsid w:val="004F2E6A"/>
    <w:rsid w:val="004F2E90"/>
    <w:rsid w:val="004F306F"/>
    <w:rsid w:val="004F30E3"/>
    <w:rsid w:val="004F33E4"/>
    <w:rsid w:val="004F3F31"/>
    <w:rsid w:val="004F4222"/>
    <w:rsid w:val="004F42E1"/>
    <w:rsid w:val="004F4859"/>
    <w:rsid w:val="004F497D"/>
    <w:rsid w:val="004F4999"/>
    <w:rsid w:val="004F49C1"/>
    <w:rsid w:val="004F4C2B"/>
    <w:rsid w:val="004F4CA0"/>
    <w:rsid w:val="004F5A1B"/>
    <w:rsid w:val="004F5DDA"/>
    <w:rsid w:val="004F5E8C"/>
    <w:rsid w:val="004F602B"/>
    <w:rsid w:val="004F6072"/>
    <w:rsid w:val="004F6327"/>
    <w:rsid w:val="004F65C1"/>
    <w:rsid w:val="004F6852"/>
    <w:rsid w:val="004F6E5B"/>
    <w:rsid w:val="004F716C"/>
    <w:rsid w:val="004F7422"/>
    <w:rsid w:val="004F7611"/>
    <w:rsid w:val="004F794B"/>
    <w:rsid w:val="004F7C51"/>
    <w:rsid w:val="004F7C93"/>
    <w:rsid w:val="004F7CDF"/>
    <w:rsid w:val="00500288"/>
    <w:rsid w:val="005003E2"/>
    <w:rsid w:val="005005C0"/>
    <w:rsid w:val="0050085B"/>
    <w:rsid w:val="00500C9B"/>
    <w:rsid w:val="00500DB2"/>
    <w:rsid w:val="00500DD6"/>
    <w:rsid w:val="00500EC0"/>
    <w:rsid w:val="00500FDE"/>
    <w:rsid w:val="00501129"/>
    <w:rsid w:val="0050133B"/>
    <w:rsid w:val="005014B4"/>
    <w:rsid w:val="00501C2D"/>
    <w:rsid w:val="00502198"/>
    <w:rsid w:val="005029F0"/>
    <w:rsid w:val="00503404"/>
    <w:rsid w:val="00503471"/>
    <w:rsid w:val="00503508"/>
    <w:rsid w:val="005037B8"/>
    <w:rsid w:val="005037CF"/>
    <w:rsid w:val="005038D2"/>
    <w:rsid w:val="0050425F"/>
    <w:rsid w:val="005049D9"/>
    <w:rsid w:val="00504BCB"/>
    <w:rsid w:val="00504DE5"/>
    <w:rsid w:val="00504F35"/>
    <w:rsid w:val="00505377"/>
    <w:rsid w:val="00505782"/>
    <w:rsid w:val="00505AFA"/>
    <w:rsid w:val="00505F65"/>
    <w:rsid w:val="005063BB"/>
    <w:rsid w:val="0050697F"/>
    <w:rsid w:val="00506D64"/>
    <w:rsid w:val="005075D0"/>
    <w:rsid w:val="005075DD"/>
    <w:rsid w:val="00507B56"/>
    <w:rsid w:val="00507BB2"/>
    <w:rsid w:val="00507C9F"/>
    <w:rsid w:val="00507FA1"/>
    <w:rsid w:val="00507FE9"/>
    <w:rsid w:val="0051027A"/>
    <w:rsid w:val="005102B2"/>
    <w:rsid w:val="00510334"/>
    <w:rsid w:val="005104AE"/>
    <w:rsid w:val="00510875"/>
    <w:rsid w:val="005109E0"/>
    <w:rsid w:val="00510A5F"/>
    <w:rsid w:val="00510B61"/>
    <w:rsid w:val="00511024"/>
    <w:rsid w:val="005113DF"/>
    <w:rsid w:val="0051170E"/>
    <w:rsid w:val="00512389"/>
    <w:rsid w:val="005127FE"/>
    <w:rsid w:val="005129E1"/>
    <w:rsid w:val="00512CBB"/>
    <w:rsid w:val="00512E87"/>
    <w:rsid w:val="00513391"/>
    <w:rsid w:val="005135B0"/>
    <w:rsid w:val="0051387C"/>
    <w:rsid w:val="005138CC"/>
    <w:rsid w:val="00513C20"/>
    <w:rsid w:val="005144AB"/>
    <w:rsid w:val="005155E9"/>
    <w:rsid w:val="005158DE"/>
    <w:rsid w:val="00515DA8"/>
    <w:rsid w:val="00516644"/>
    <w:rsid w:val="00516687"/>
    <w:rsid w:val="005167E1"/>
    <w:rsid w:val="0051694B"/>
    <w:rsid w:val="00517046"/>
    <w:rsid w:val="0051746F"/>
    <w:rsid w:val="00517510"/>
    <w:rsid w:val="00517571"/>
    <w:rsid w:val="00517990"/>
    <w:rsid w:val="00517DBE"/>
    <w:rsid w:val="005202BD"/>
    <w:rsid w:val="005208B2"/>
    <w:rsid w:val="00520ADF"/>
    <w:rsid w:val="00520D50"/>
    <w:rsid w:val="00520DD6"/>
    <w:rsid w:val="00520E73"/>
    <w:rsid w:val="00521006"/>
    <w:rsid w:val="005211D9"/>
    <w:rsid w:val="00521B8B"/>
    <w:rsid w:val="00521CC1"/>
    <w:rsid w:val="00522196"/>
    <w:rsid w:val="00522936"/>
    <w:rsid w:val="00522950"/>
    <w:rsid w:val="005231B9"/>
    <w:rsid w:val="00523376"/>
    <w:rsid w:val="005233E3"/>
    <w:rsid w:val="005235A8"/>
    <w:rsid w:val="005237AA"/>
    <w:rsid w:val="005238A0"/>
    <w:rsid w:val="00523E3D"/>
    <w:rsid w:val="0052442F"/>
    <w:rsid w:val="00524827"/>
    <w:rsid w:val="005256DA"/>
    <w:rsid w:val="00525A06"/>
    <w:rsid w:val="00525D08"/>
    <w:rsid w:val="00525E59"/>
    <w:rsid w:val="00526C94"/>
    <w:rsid w:val="00527163"/>
    <w:rsid w:val="005277E1"/>
    <w:rsid w:val="00527909"/>
    <w:rsid w:val="00527B81"/>
    <w:rsid w:val="00527C8C"/>
    <w:rsid w:val="00527F5B"/>
    <w:rsid w:val="00527F7B"/>
    <w:rsid w:val="00530009"/>
    <w:rsid w:val="00530E4C"/>
    <w:rsid w:val="005311E5"/>
    <w:rsid w:val="00531226"/>
    <w:rsid w:val="00531291"/>
    <w:rsid w:val="0053133B"/>
    <w:rsid w:val="005314DA"/>
    <w:rsid w:val="00531926"/>
    <w:rsid w:val="00531CCA"/>
    <w:rsid w:val="00532DD4"/>
    <w:rsid w:val="00532E1C"/>
    <w:rsid w:val="005335DE"/>
    <w:rsid w:val="00533AB9"/>
    <w:rsid w:val="00533B19"/>
    <w:rsid w:val="00533CD1"/>
    <w:rsid w:val="00533D1A"/>
    <w:rsid w:val="00533D3D"/>
    <w:rsid w:val="00533FD2"/>
    <w:rsid w:val="00534481"/>
    <w:rsid w:val="00534619"/>
    <w:rsid w:val="00534BA3"/>
    <w:rsid w:val="00534D05"/>
    <w:rsid w:val="00534E40"/>
    <w:rsid w:val="00535382"/>
    <w:rsid w:val="00535946"/>
    <w:rsid w:val="00536337"/>
    <w:rsid w:val="005363E5"/>
    <w:rsid w:val="00536D00"/>
    <w:rsid w:val="00536F43"/>
    <w:rsid w:val="005370EE"/>
    <w:rsid w:val="00537394"/>
    <w:rsid w:val="00537B0E"/>
    <w:rsid w:val="00537D8B"/>
    <w:rsid w:val="00537FE3"/>
    <w:rsid w:val="00540D61"/>
    <w:rsid w:val="005410EB"/>
    <w:rsid w:val="0054142B"/>
    <w:rsid w:val="00541576"/>
    <w:rsid w:val="005417E8"/>
    <w:rsid w:val="00541816"/>
    <w:rsid w:val="00541AEA"/>
    <w:rsid w:val="00541BD1"/>
    <w:rsid w:val="00541D24"/>
    <w:rsid w:val="00542207"/>
    <w:rsid w:val="00542230"/>
    <w:rsid w:val="005422BB"/>
    <w:rsid w:val="005426D4"/>
    <w:rsid w:val="005426E2"/>
    <w:rsid w:val="00542769"/>
    <w:rsid w:val="0054276A"/>
    <w:rsid w:val="00542D8A"/>
    <w:rsid w:val="0054330D"/>
    <w:rsid w:val="005434EA"/>
    <w:rsid w:val="005436E0"/>
    <w:rsid w:val="00543858"/>
    <w:rsid w:val="00543978"/>
    <w:rsid w:val="00543ACA"/>
    <w:rsid w:val="00544424"/>
    <w:rsid w:val="005445F0"/>
    <w:rsid w:val="00544704"/>
    <w:rsid w:val="00544B9E"/>
    <w:rsid w:val="00544EC2"/>
    <w:rsid w:val="00545535"/>
    <w:rsid w:val="00545904"/>
    <w:rsid w:val="00545DD8"/>
    <w:rsid w:val="00546127"/>
    <w:rsid w:val="005461DD"/>
    <w:rsid w:val="00546B34"/>
    <w:rsid w:val="0054740E"/>
    <w:rsid w:val="00547707"/>
    <w:rsid w:val="005477C3"/>
    <w:rsid w:val="00547CF7"/>
    <w:rsid w:val="00550476"/>
    <w:rsid w:val="005505C6"/>
    <w:rsid w:val="0055069D"/>
    <w:rsid w:val="005506E3"/>
    <w:rsid w:val="0055071B"/>
    <w:rsid w:val="005508FE"/>
    <w:rsid w:val="00550BCB"/>
    <w:rsid w:val="00550D31"/>
    <w:rsid w:val="00551163"/>
    <w:rsid w:val="00551333"/>
    <w:rsid w:val="00551943"/>
    <w:rsid w:val="00551C39"/>
    <w:rsid w:val="00552186"/>
    <w:rsid w:val="005522B1"/>
    <w:rsid w:val="00552407"/>
    <w:rsid w:val="00552A2A"/>
    <w:rsid w:val="00552E2F"/>
    <w:rsid w:val="0055350B"/>
    <w:rsid w:val="005535BE"/>
    <w:rsid w:val="00553824"/>
    <w:rsid w:val="00553957"/>
    <w:rsid w:val="00553B47"/>
    <w:rsid w:val="00553BB3"/>
    <w:rsid w:val="00553EEB"/>
    <w:rsid w:val="00554451"/>
    <w:rsid w:val="00554499"/>
    <w:rsid w:val="00554BFC"/>
    <w:rsid w:val="00554E6E"/>
    <w:rsid w:val="005551DD"/>
    <w:rsid w:val="0055555F"/>
    <w:rsid w:val="005555E7"/>
    <w:rsid w:val="00555C90"/>
    <w:rsid w:val="00555F55"/>
    <w:rsid w:val="0055661C"/>
    <w:rsid w:val="00556758"/>
    <w:rsid w:val="00556A5A"/>
    <w:rsid w:val="00556E9E"/>
    <w:rsid w:val="00556EC6"/>
    <w:rsid w:val="005573F1"/>
    <w:rsid w:val="0055745E"/>
    <w:rsid w:val="005574E1"/>
    <w:rsid w:val="0055755F"/>
    <w:rsid w:val="005575BD"/>
    <w:rsid w:val="00557BED"/>
    <w:rsid w:val="00557C20"/>
    <w:rsid w:val="00557E6F"/>
    <w:rsid w:val="0056012F"/>
    <w:rsid w:val="0056052F"/>
    <w:rsid w:val="005606CD"/>
    <w:rsid w:val="00560918"/>
    <w:rsid w:val="00560C68"/>
    <w:rsid w:val="0056195A"/>
    <w:rsid w:val="00562697"/>
    <w:rsid w:val="0056283E"/>
    <w:rsid w:val="005628B3"/>
    <w:rsid w:val="00562C43"/>
    <w:rsid w:val="00562DF5"/>
    <w:rsid w:val="00563045"/>
    <w:rsid w:val="00563201"/>
    <w:rsid w:val="0056320A"/>
    <w:rsid w:val="0056351F"/>
    <w:rsid w:val="005637F2"/>
    <w:rsid w:val="005641E1"/>
    <w:rsid w:val="00564473"/>
    <w:rsid w:val="0056453A"/>
    <w:rsid w:val="00564788"/>
    <w:rsid w:val="00564854"/>
    <w:rsid w:val="00564EE2"/>
    <w:rsid w:val="00564F65"/>
    <w:rsid w:val="00565AFF"/>
    <w:rsid w:val="00565BE3"/>
    <w:rsid w:val="00565D23"/>
    <w:rsid w:val="00566115"/>
    <w:rsid w:val="005667C0"/>
    <w:rsid w:val="005667DA"/>
    <w:rsid w:val="005669AD"/>
    <w:rsid w:val="005669CB"/>
    <w:rsid w:val="00566E17"/>
    <w:rsid w:val="00567050"/>
    <w:rsid w:val="0056744A"/>
    <w:rsid w:val="005676DD"/>
    <w:rsid w:val="005677ED"/>
    <w:rsid w:val="00567830"/>
    <w:rsid w:val="00567CD0"/>
    <w:rsid w:val="00567E31"/>
    <w:rsid w:val="00567E3F"/>
    <w:rsid w:val="00567ED2"/>
    <w:rsid w:val="0057030B"/>
    <w:rsid w:val="005705D8"/>
    <w:rsid w:val="00570C83"/>
    <w:rsid w:val="00570CB3"/>
    <w:rsid w:val="00571069"/>
    <w:rsid w:val="005710BE"/>
    <w:rsid w:val="00571324"/>
    <w:rsid w:val="00571637"/>
    <w:rsid w:val="005716C6"/>
    <w:rsid w:val="00571B91"/>
    <w:rsid w:val="00571D3D"/>
    <w:rsid w:val="00571E7A"/>
    <w:rsid w:val="00571EA8"/>
    <w:rsid w:val="00571FE9"/>
    <w:rsid w:val="005720BE"/>
    <w:rsid w:val="00572280"/>
    <w:rsid w:val="0057257B"/>
    <w:rsid w:val="005727DB"/>
    <w:rsid w:val="0057280F"/>
    <w:rsid w:val="00572F3E"/>
    <w:rsid w:val="00573A87"/>
    <w:rsid w:val="00573F6D"/>
    <w:rsid w:val="0057444A"/>
    <w:rsid w:val="005745FD"/>
    <w:rsid w:val="00574E39"/>
    <w:rsid w:val="00575707"/>
    <w:rsid w:val="00575A2A"/>
    <w:rsid w:val="005760A9"/>
    <w:rsid w:val="00576960"/>
    <w:rsid w:val="00576A4C"/>
    <w:rsid w:val="00576B6E"/>
    <w:rsid w:val="0057745F"/>
    <w:rsid w:val="00577709"/>
    <w:rsid w:val="00577B62"/>
    <w:rsid w:val="005805D2"/>
    <w:rsid w:val="0058087E"/>
    <w:rsid w:val="005809E5"/>
    <w:rsid w:val="00580AD9"/>
    <w:rsid w:val="00581064"/>
    <w:rsid w:val="00581484"/>
    <w:rsid w:val="005817EB"/>
    <w:rsid w:val="00581B41"/>
    <w:rsid w:val="00581F93"/>
    <w:rsid w:val="005821AA"/>
    <w:rsid w:val="005822D1"/>
    <w:rsid w:val="00582322"/>
    <w:rsid w:val="00582723"/>
    <w:rsid w:val="005829C3"/>
    <w:rsid w:val="005829E0"/>
    <w:rsid w:val="00582C73"/>
    <w:rsid w:val="00582D8C"/>
    <w:rsid w:val="00583412"/>
    <w:rsid w:val="0058373F"/>
    <w:rsid w:val="00583ACF"/>
    <w:rsid w:val="005843D1"/>
    <w:rsid w:val="00584583"/>
    <w:rsid w:val="0058471A"/>
    <w:rsid w:val="00584795"/>
    <w:rsid w:val="00584AC3"/>
    <w:rsid w:val="00585575"/>
    <w:rsid w:val="005855DA"/>
    <w:rsid w:val="0058572E"/>
    <w:rsid w:val="00585911"/>
    <w:rsid w:val="00585A6E"/>
    <w:rsid w:val="00585D8A"/>
    <w:rsid w:val="00586489"/>
    <w:rsid w:val="00586624"/>
    <w:rsid w:val="0058724F"/>
    <w:rsid w:val="00587655"/>
    <w:rsid w:val="00587A4C"/>
    <w:rsid w:val="00587ED7"/>
    <w:rsid w:val="00590209"/>
    <w:rsid w:val="005904A8"/>
    <w:rsid w:val="005908D7"/>
    <w:rsid w:val="00590A84"/>
    <w:rsid w:val="00590DB7"/>
    <w:rsid w:val="00591A92"/>
    <w:rsid w:val="0059213D"/>
    <w:rsid w:val="0059296B"/>
    <w:rsid w:val="00592A0D"/>
    <w:rsid w:val="00592F01"/>
    <w:rsid w:val="00592F37"/>
    <w:rsid w:val="00593070"/>
    <w:rsid w:val="0059382C"/>
    <w:rsid w:val="00593AAC"/>
    <w:rsid w:val="00593B97"/>
    <w:rsid w:val="00593E64"/>
    <w:rsid w:val="005940C8"/>
    <w:rsid w:val="0059477C"/>
    <w:rsid w:val="00594AC1"/>
    <w:rsid w:val="00594FC1"/>
    <w:rsid w:val="005953A9"/>
    <w:rsid w:val="0059543E"/>
    <w:rsid w:val="00595BF9"/>
    <w:rsid w:val="00595CC9"/>
    <w:rsid w:val="00595D1B"/>
    <w:rsid w:val="00595D6C"/>
    <w:rsid w:val="00595F6E"/>
    <w:rsid w:val="0059616D"/>
    <w:rsid w:val="00596309"/>
    <w:rsid w:val="00596819"/>
    <w:rsid w:val="0059691A"/>
    <w:rsid w:val="00596D50"/>
    <w:rsid w:val="005971CF"/>
    <w:rsid w:val="005973B0"/>
    <w:rsid w:val="0059742E"/>
    <w:rsid w:val="00597604"/>
    <w:rsid w:val="00597966"/>
    <w:rsid w:val="00597A1E"/>
    <w:rsid w:val="00597B84"/>
    <w:rsid w:val="00597D53"/>
    <w:rsid w:val="005A032A"/>
    <w:rsid w:val="005A0770"/>
    <w:rsid w:val="005A0C24"/>
    <w:rsid w:val="005A10D7"/>
    <w:rsid w:val="005A13AC"/>
    <w:rsid w:val="005A19F0"/>
    <w:rsid w:val="005A1A16"/>
    <w:rsid w:val="005A1FC3"/>
    <w:rsid w:val="005A21DB"/>
    <w:rsid w:val="005A2279"/>
    <w:rsid w:val="005A2C39"/>
    <w:rsid w:val="005A309F"/>
    <w:rsid w:val="005A313A"/>
    <w:rsid w:val="005A3577"/>
    <w:rsid w:val="005A357F"/>
    <w:rsid w:val="005A39E9"/>
    <w:rsid w:val="005A3AB8"/>
    <w:rsid w:val="005A3AF8"/>
    <w:rsid w:val="005A3B74"/>
    <w:rsid w:val="005A40BF"/>
    <w:rsid w:val="005A420F"/>
    <w:rsid w:val="005A4301"/>
    <w:rsid w:val="005A4464"/>
    <w:rsid w:val="005A5A3F"/>
    <w:rsid w:val="005A5DB6"/>
    <w:rsid w:val="005A5E09"/>
    <w:rsid w:val="005A62EC"/>
    <w:rsid w:val="005A6496"/>
    <w:rsid w:val="005A6C16"/>
    <w:rsid w:val="005A72B3"/>
    <w:rsid w:val="005A77BA"/>
    <w:rsid w:val="005A7801"/>
    <w:rsid w:val="005A7F46"/>
    <w:rsid w:val="005A7F75"/>
    <w:rsid w:val="005B0319"/>
    <w:rsid w:val="005B0FB8"/>
    <w:rsid w:val="005B112C"/>
    <w:rsid w:val="005B11C2"/>
    <w:rsid w:val="005B1290"/>
    <w:rsid w:val="005B139C"/>
    <w:rsid w:val="005B13A7"/>
    <w:rsid w:val="005B14E9"/>
    <w:rsid w:val="005B18E7"/>
    <w:rsid w:val="005B25AC"/>
    <w:rsid w:val="005B25C8"/>
    <w:rsid w:val="005B2D6D"/>
    <w:rsid w:val="005B32E2"/>
    <w:rsid w:val="005B35FB"/>
    <w:rsid w:val="005B38FE"/>
    <w:rsid w:val="005B47FB"/>
    <w:rsid w:val="005B4CCF"/>
    <w:rsid w:val="005B4DF9"/>
    <w:rsid w:val="005B4F4A"/>
    <w:rsid w:val="005B523D"/>
    <w:rsid w:val="005B5332"/>
    <w:rsid w:val="005B5569"/>
    <w:rsid w:val="005B55A5"/>
    <w:rsid w:val="005B55B6"/>
    <w:rsid w:val="005B5791"/>
    <w:rsid w:val="005B5BFE"/>
    <w:rsid w:val="005B5D2D"/>
    <w:rsid w:val="005B5D65"/>
    <w:rsid w:val="005B5E7C"/>
    <w:rsid w:val="005B5E8D"/>
    <w:rsid w:val="005B5EF5"/>
    <w:rsid w:val="005B635F"/>
    <w:rsid w:val="005B67FC"/>
    <w:rsid w:val="005B69BA"/>
    <w:rsid w:val="005B6B73"/>
    <w:rsid w:val="005B77C1"/>
    <w:rsid w:val="005B7A2F"/>
    <w:rsid w:val="005C01DC"/>
    <w:rsid w:val="005C10B3"/>
    <w:rsid w:val="005C1482"/>
    <w:rsid w:val="005C1A68"/>
    <w:rsid w:val="005C1CE7"/>
    <w:rsid w:val="005C2535"/>
    <w:rsid w:val="005C2DE0"/>
    <w:rsid w:val="005C30A0"/>
    <w:rsid w:val="005C3196"/>
    <w:rsid w:val="005C32E5"/>
    <w:rsid w:val="005C3418"/>
    <w:rsid w:val="005C3934"/>
    <w:rsid w:val="005C3AE3"/>
    <w:rsid w:val="005C3B37"/>
    <w:rsid w:val="005C4294"/>
    <w:rsid w:val="005C4366"/>
    <w:rsid w:val="005C4438"/>
    <w:rsid w:val="005C4698"/>
    <w:rsid w:val="005C4826"/>
    <w:rsid w:val="005C4B41"/>
    <w:rsid w:val="005C4E13"/>
    <w:rsid w:val="005C4F05"/>
    <w:rsid w:val="005C501A"/>
    <w:rsid w:val="005C5059"/>
    <w:rsid w:val="005C5284"/>
    <w:rsid w:val="005C563F"/>
    <w:rsid w:val="005C5B6D"/>
    <w:rsid w:val="005C6154"/>
    <w:rsid w:val="005C61CE"/>
    <w:rsid w:val="005C6389"/>
    <w:rsid w:val="005C661C"/>
    <w:rsid w:val="005C6917"/>
    <w:rsid w:val="005C7155"/>
    <w:rsid w:val="005C74BE"/>
    <w:rsid w:val="005C79D6"/>
    <w:rsid w:val="005C7F31"/>
    <w:rsid w:val="005D01E0"/>
    <w:rsid w:val="005D02B0"/>
    <w:rsid w:val="005D02C4"/>
    <w:rsid w:val="005D0AED"/>
    <w:rsid w:val="005D0BFF"/>
    <w:rsid w:val="005D150C"/>
    <w:rsid w:val="005D15E9"/>
    <w:rsid w:val="005D1601"/>
    <w:rsid w:val="005D1810"/>
    <w:rsid w:val="005D1993"/>
    <w:rsid w:val="005D1BB6"/>
    <w:rsid w:val="005D1CC1"/>
    <w:rsid w:val="005D1E08"/>
    <w:rsid w:val="005D2A84"/>
    <w:rsid w:val="005D306F"/>
    <w:rsid w:val="005D30B7"/>
    <w:rsid w:val="005D30C6"/>
    <w:rsid w:val="005D3CD5"/>
    <w:rsid w:val="005D3F1E"/>
    <w:rsid w:val="005D458A"/>
    <w:rsid w:val="005D4864"/>
    <w:rsid w:val="005D4A21"/>
    <w:rsid w:val="005D4CC6"/>
    <w:rsid w:val="005D4EFA"/>
    <w:rsid w:val="005D53D3"/>
    <w:rsid w:val="005D55C1"/>
    <w:rsid w:val="005D5A4F"/>
    <w:rsid w:val="005D5DB8"/>
    <w:rsid w:val="005D5F99"/>
    <w:rsid w:val="005D5FCC"/>
    <w:rsid w:val="005D60AE"/>
    <w:rsid w:val="005D622D"/>
    <w:rsid w:val="005D64F9"/>
    <w:rsid w:val="005D68E6"/>
    <w:rsid w:val="005D7404"/>
    <w:rsid w:val="005D764D"/>
    <w:rsid w:val="005D7C4A"/>
    <w:rsid w:val="005E0054"/>
    <w:rsid w:val="005E03C8"/>
    <w:rsid w:val="005E04A8"/>
    <w:rsid w:val="005E04DB"/>
    <w:rsid w:val="005E0942"/>
    <w:rsid w:val="005E09A9"/>
    <w:rsid w:val="005E0B5F"/>
    <w:rsid w:val="005E0BDE"/>
    <w:rsid w:val="005E0DBD"/>
    <w:rsid w:val="005E0E02"/>
    <w:rsid w:val="005E0EF4"/>
    <w:rsid w:val="005E16AE"/>
    <w:rsid w:val="005E17DF"/>
    <w:rsid w:val="005E1FE3"/>
    <w:rsid w:val="005E2220"/>
    <w:rsid w:val="005E2230"/>
    <w:rsid w:val="005E276E"/>
    <w:rsid w:val="005E2D4F"/>
    <w:rsid w:val="005E2ED4"/>
    <w:rsid w:val="005E3090"/>
    <w:rsid w:val="005E3346"/>
    <w:rsid w:val="005E33E3"/>
    <w:rsid w:val="005E34DD"/>
    <w:rsid w:val="005E37FA"/>
    <w:rsid w:val="005E382E"/>
    <w:rsid w:val="005E3A76"/>
    <w:rsid w:val="005E41C3"/>
    <w:rsid w:val="005E424E"/>
    <w:rsid w:val="005E503D"/>
    <w:rsid w:val="005E5204"/>
    <w:rsid w:val="005E5274"/>
    <w:rsid w:val="005E52D7"/>
    <w:rsid w:val="005E53CF"/>
    <w:rsid w:val="005E59CE"/>
    <w:rsid w:val="005E5A74"/>
    <w:rsid w:val="005E5B25"/>
    <w:rsid w:val="005E5F4E"/>
    <w:rsid w:val="005E6048"/>
    <w:rsid w:val="005E662C"/>
    <w:rsid w:val="005E6684"/>
    <w:rsid w:val="005E6B79"/>
    <w:rsid w:val="005E7237"/>
    <w:rsid w:val="005E7A6D"/>
    <w:rsid w:val="005F043C"/>
    <w:rsid w:val="005F1139"/>
    <w:rsid w:val="005F12AE"/>
    <w:rsid w:val="005F17D4"/>
    <w:rsid w:val="005F18A7"/>
    <w:rsid w:val="005F20B2"/>
    <w:rsid w:val="005F2194"/>
    <w:rsid w:val="005F24B2"/>
    <w:rsid w:val="005F25B3"/>
    <w:rsid w:val="005F2DD9"/>
    <w:rsid w:val="005F3578"/>
    <w:rsid w:val="005F35EC"/>
    <w:rsid w:val="005F3775"/>
    <w:rsid w:val="005F3854"/>
    <w:rsid w:val="005F3912"/>
    <w:rsid w:val="005F3B87"/>
    <w:rsid w:val="005F3BAF"/>
    <w:rsid w:val="005F3D04"/>
    <w:rsid w:val="005F3E0D"/>
    <w:rsid w:val="005F4343"/>
    <w:rsid w:val="005F4440"/>
    <w:rsid w:val="005F44C1"/>
    <w:rsid w:val="005F47BB"/>
    <w:rsid w:val="005F480B"/>
    <w:rsid w:val="005F4FCD"/>
    <w:rsid w:val="005F53B9"/>
    <w:rsid w:val="005F5768"/>
    <w:rsid w:val="005F584B"/>
    <w:rsid w:val="005F5BF7"/>
    <w:rsid w:val="005F6113"/>
    <w:rsid w:val="005F6276"/>
    <w:rsid w:val="005F645C"/>
    <w:rsid w:val="005F7243"/>
    <w:rsid w:val="005F76AD"/>
    <w:rsid w:val="005F789D"/>
    <w:rsid w:val="005F78F4"/>
    <w:rsid w:val="005F7E55"/>
    <w:rsid w:val="005F7EA7"/>
    <w:rsid w:val="0060012D"/>
    <w:rsid w:val="006001FC"/>
    <w:rsid w:val="00600268"/>
    <w:rsid w:val="006004B5"/>
    <w:rsid w:val="0060080E"/>
    <w:rsid w:val="006009FC"/>
    <w:rsid w:val="00601033"/>
    <w:rsid w:val="00601AB6"/>
    <w:rsid w:val="00601CBE"/>
    <w:rsid w:val="00601DDC"/>
    <w:rsid w:val="00601E95"/>
    <w:rsid w:val="006025B8"/>
    <w:rsid w:val="006026DC"/>
    <w:rsid w:val="006030E7"/>
    <w:rsid w:val="00603477"/>
    <w:rsid w:val="00603983"/>
    <w:rsid w:val="00603D7C"/>
    <w:rsid w:val="006042BC"/>
    <w:rsid w:val="006042E8"/>
    <w:rsid w:val="00604305"/>
    <w:rsid w:val="006044AC"/>
    <w:rsid w:val="006048DC"/>
    <w:rsid w:val="00604B1A"/>
    <w:rsid w:val="0060512A"/>
    <w:rsid w:val="006051FA"/>
    <w:rsid w:val="0060563A"/>
    <w:rsid w:val="00605A40"/>
    <w:rsid w:val="00605F28"/>
    <w:rsid w:val="00605F80"/>
    <w:rsid w:val="00605F9C"/>
    <w:rsid w:val="00606147"/>
    <w:rsid w:val="006067AF"/>
    <w:rsid w:val="006067BE"/>
    <w:rsid w:val="006067E6"/>
    <w:rsid w:val="00606C1D"/>
    <w:rsid w:val="00606C85"/>
    <w:rsid w:val="00607589"/>
    <w:rsid w:val="006079C0"/>
    <w:rsid w:val="00607D18"/>
    <w:rsid w:val="00610322"/>
    <w:rsid w:val="006103AD"/>
    <w:rsid w:val="006105D9"/>
    <w:rsid w:val="00610A38"/>
    <w:rsid w:val="00610A86"/>
    <w:rsid w:val="00610C96"/>
    <w:rsid w:val="00610E9F"/>
    <w:rsid w:val="0061118D"/>
    <w:rsid w:val="00611259"/>
    <w:rsid w:val="00611370"/>
    <w:rsid w:val="00611EBB"/>
    <w:rsid w:val="00612535"/>
    <w:rsid w:val="00612937"/>
    <w:rsid w:val="00612951"/>
    <w:rsid w:val="00612D4D"/>
    <w:rsid w:val="0061304B"/>
    <w:rsid w:val="00613139"/>
    <w:rsid w:val="006132AB"/>
    <w:rsid w:val="006135D2"/>
    <w:rsid w:val="00613769"/>
    <w:rsid w:val="00613CB3"/>
    <w:rsid w:val="00613EA4"/>
    <w:rsid w:val="00614200"/>
    <w:rsid w:val="00614638"/>
    <w:rsid w:val="00614924"/>
    <w:rsid w:val="00614B46"/>
    <w:rsid w:val="00614B6B"/>
    <w:rsid w:val="00614CD8"/>
    <w:rsid w:val="00614EC9"/>
    <w:rsid w:val="00615149"/>
    <w:rsid w:val="0061517B"/>
    <w:rsid w:val="00615199"/>
    <w:rsid w:val="00615303"/>
    <w:rsid w:val="006159FD"/>
    <w:rsid w:val="006161EA"/>
    <w:rsid w:val="006163F5"/>
    <w:rsid w:val="006166E7"/>
    <w:rsid w:val="00616811"/>
    <w:rsid w:val="00616D05"/>
    <w:rsid w:val="00616FD7"/>
    <w:rsid w:val="0061712F"/>
    <w:rsid w:val="006171A1"/>
    <w:rsid w:val="006171A7"/>
    <w:rsid w:val="006172DE"/>
    <w:rsid w:val="006176C5"/>
    <w:rsid w:val="00617728"/>
    <w:rsid w:val="00617C3F"/>
    <w:rsid w:val="00617C58"/>
    <w:rsid w:val="00617D02"/>
    <w:rsid w:val="006203C9"/>
    <w:rsid w:val="00620BE4"/>
    <w:rsid w:val="00620EC4"/>
    <w:rsid w:val="0062145E"/>
    <w:rsid w:val="006214D3"/>
    <w:rsid w:val="006215B3"/>
    <w:rsid w:val="00621A47"/>
    <w:rsid w:val="00621C2A"/>
    <w:rsid w:val="00621CEF"/>
    <w:rsid w:val="00622018"/>
    <w:rsid w:val="006223C5"/>
    <w:rsid w:val="00622752"/>
    <w:rsid w:val="00622C9F"/>
    <w:rsid w:val="00622E1F"/>
    <w:rsid w:val="00622E4E"/>
    <w:rsid w:val="00622E60"/>
    <w:rsid w:val="0062308C"/>
    <w:rsid w:val="0062327E"/>
    <w:rsid w:val="006232AE"/>
    <w:rsid w:val="00623832"/>
    <w:rsid w:val="006239ED"/>
    <w:rsid w:val="00623D3E"/>
    <w:rsid w:val="00624639"/>
    <w:rsid w:val="00624B83"/>
    <w:rsid w:val="00625216"/>
    <w:rsid w:val="00625325"/>
    <w:rsid w:val="00625574"/>
    <w:rsid w:val="00625654"/>
    <w:rsid w:val="00625925"/>
    <w:rsid w:val="00625B46"/>
    <w:rsid w:val="00626007"/>
    <w:rsid w:val="00626024"/>
    <w:rsid w:val="006262BA"/>
    <w:rsid w:val="00626424"/>
    <w:rsid w:val="00626598"/>
    <w:rsid w:val="00626671"/>
    <w:rsid w:val="00626CC1"/>
    <w:rsid w:val="00627686"/>
    <w:rsid w:val="0063009D"/>
    <w:rsid w:val="006301ED"/>
    <w:rsid w:val="00630BAA"/>
    <w:rsid w:val="00630C78"/>
    <w:rsid w:val="00630D80"/>
    <w:rsid w:val="00630DDD"/>
    <w:rsid w:val="00630FE5"/>
    <w:rsid w:val="006311BE"/>
    <w:rsid w:val="00631265"/>
    <w:rsid w:val="006312DE"/>
    <w:rsid w:val="0063146D"/>
    <w:rsid w:val="006314E6"/>
    <w:rsid w:val="00631615"/>
    <w:rsid w:val="00631FE9"/>
    <w:rsid w:val="0063235B"/>
    <w:rsid w:val="00632A88"/>
    <w:rsid w:val="00632B14"/>
    <w:rsid w:val="00632DE1"/>
    <w:rsid w:val="00633D9B"/>
    <w:rsid w:val="0063417B"/>
    <w:rsid w:val="00634AF0"/>
    <w:rsid w:val="00635250"/>
    <w:rsid w:val="00635371"/>
    <w:rsid w:val="006354D8"/>
    <w:rsid w:val="006356B7"/>
    <w:rsid w:val="00635721"/>
    <w:rsid w:val="00635881"/>
    <w:rsid w:val="006358AD"/>
    <w:rsid w:val="0063592F"/>
    <w:rsid w:val="00635B37"/>
    <w:rsid w:val="0063617F"/>
    <w:rsid w:val="0063626F"/>
    <w:rsid w:val="006366B5"/>
    <w:rsid w:val="006374E2"/>
    <w:rsid w:val="00637ACA"/>
    <w:rsid w:val="00637BD3"/>
    <w:rsid w:val="00637D62"/>
    <w:rsid w:val="00637D8F"/>
    <w:rsid w:val="006401A1"/>
    <w:rsid w:val="006403FD"/>
    <w:rsid w:val="00640596"/>
    <w:rsid w:val="006405E7"/>
    <w:rsid w:val="00640BF4"/>
    <w:rsid w:val="00640FDA"/>
    <w:rsid w:val="0064114B"/>
    <w:rsid w:val="00641223"/>
    <w:rsid w:val="0064176A"/>
    <w:rsid w:val="00641853"/>
    <w:rsid w:val="00641A00"/>
    <w:rsid w:val="00641A2F"/>
    <w:rsid w:val="00641C51"/>
    <w:rsid w:val="00642236"/>
    <w:rsid w:val="006422BB"/>
    <w:rsid w:val="0064241D"/>
    <w:rsid w:val="00642745"/>
    <w:rsid w:val="00642909"/>
    <w:rsid w:val="00642AFF"/>
    <w:rsid w:val="00642B48"/>
    <w:rsid w:val="00642C8D"/>
    <w:rsid w:val="00642E4F"/>
    <w:rsid w:val="00642EF2"/>
    <w:rsid w:val="00643121"/>
    <w:rsid w:val="00643680"/>
    <w:rsid w:val="006438D0"/>
    <w:rsid w:val="00643AA6"/>
    <w:rsid w:val="00643B99"/>
    <w:rsid w:val="00643F83"/>
    <w:rsid w:val="006446A0"/>
    <w:rsid w:val="00644DD8"/>
    <w:rsid w:val="006450F3"/>
    <w:rsid w:val="0064546F"/>
    <w:rsid w:val="006456C8"/>
    <w:rsid w:val="006458A9"/>
    <w:rsid w:val="00645D63"/>
    <w:rsid w:val="00645DF0"/>
    <w:rsid w:val="00645F38"/>
    <w:rsid w:val="00646004"/>
    <w:rsid w:val="0064633F"/>
    <w:rsid w:val="006466ED"/>
    <w:rsid w:val="00646930"/>
    <w:rsid w:val="00646C68"/>
    <w:rsid w:val="006470FD"/>
    <w:rsid w:val="00647523"/>
    <w:rsid w:val="00647846"/>
    <w:rsid w:val="00647CB8"/>
    <w:rsid w:val="006500ED"/>
    <w:rsid w:val="0065092A"/>
    <w:rsid w:val="00651027"/>
    <w:rsid w:val="00651516"/>
    <w:rsid w:val="00651718"/>
    <w:rsid w:val="006517C4"/>
    <w:rsid w:val="00651B09"/>
    <w:rsid w:val="00651EA3"/>
    <w:rsid w:val="00651F39"/>
    <w:rsid w:val="00652460"/>
    <w:rsid w:val="006527D2"/>
    <w:rsid w:val="00652945"/>
    <w:rsid w:val="00652BFC"/>
    <w:rsid w:val="00652C45"/>
    <w:rsid w:val="00653001"/>
    <w:rsid w:val="0065386A"/>
    <w:rsid w:val="00653CC5"/>
    <w:rsid w:val="00653D34"/>
    <w:rsid w:val="00653EE7"/>
    <w:rsid w:val="006541BC"/>
    <w:rsid w:val="00654955"/>
    <w:rsid w:val="00654AA2"/>
    <w:rsid w:val="00655000"/>
    <w:rsid w:val="00655009"/>
    <w:rsid w:val="00655367"/>
    <w:rsid w:val="006553D2"/>
    <w:rsid w:val="0065562C"/>
    <w:rsid w:val="006556D7"/>
    <w:rsid w:val="00655A02"/>
    <w:rsid w:val="00655A82"/>
    <w:rsid w:val="00655CC3"/>
    <w:rsid w:val="00656152"/>
    <w:rsid w:val="00656579"/>
    <w:rsid w:val="00656D97"/>
    <w:rsid w:val="00656E1C"/>
    <w:rsid w:val="00656E8B"/>
    <w:rsid w:val="00656FE2"/>
    <w:rsid w:val="00657516"/>
    <w:rsid w:val="0065771F"/>
    <w:rsid w:val="0065788A"/>
    <w:rsid w:val="00657972"/>
    <w:rsid w:val="00657A33"/>
    <w:rsid w:val="00657AD5"/>
    <w:rsid w:val="00657B66"/>
    <w:rsid w:val="00657C13"/>
    <w:rsid w:val="0066002F"/>
    <w:rsid w:val="00660236"/>
    <w:rsid w:val="00660295"/>
    <w:rsid w:val="00660606"/>
    <w:rsid w:val="00660664"/>
    <w:rsid w:val="0066091F"/>
    <w:rsid w:val="00660A1C"/>
    <w:rsid w:val="00660C40"/>
    <w:rsid w:val="00661201"/>
    <w:rsid w:val="00661340"/>
    <w:rsid w:val="00661AF0"/>
    <w:rsid w:val="00661B57"/>
    <w:rsid w:val="00661FE4"/>
    <w:rsid w:val="00662799"/>
    <w:rsid w:val="00662A84"/>
    <w:rsid w:val="00662C2B"/>
    <w:rsid w:val="006631B3"/>
    <w:rsid w:val="00663242"/>
    <w:rsid w:val="006634B3"/>
    <w:rsid w:val="00663F97"/>
    <w:rsid w:val="006641B1"/>
    <w:rsid w:val="006645B2"/>
    <w:rsid w:val="00664643"/>
    <w:rsid w:val="006647EB"/>
    <w:rsid w:val="00664B08"/>
    <w:rsid w:val="00664D3C"/>
    <w:rsid w:val="00664DDB"/>
    <w:rsid w:val="0066524E"/>
    <w:rsid w:val="006653CD"/>
    <w:rsid w:val="006655EA"/>
    <w:rsid w:val="0066591C"/>
    <w:rsid w:val="00665A4C"/>
    <w:rsid w:val="00665B95"/>
    <w:rsid w:val="00665D1E"/>
    <w:rsid w:val="00665DA7"/>
    <w:rsid w:val="00666456"/>
    <w:rsid w:val="00666B5D"/>
    <w:rsid w:val="00666BB4"/>
    <w:rsid w:val="006670E4"/>
    <w:rsid w:val="00667166"/>
    <w:rsid w:val="0066744C"/>
    <w:rsid w:val="0066758A"/>
    <w:rsid w:val="006676DA"/>
    <w:rsid w:val="00667A3D"/>
    <w:rsid w:val="00667EB1"/>
    <w:rsid w:val="0067009B"/>
    <w:rsid w:val="00670132"/>
    <w:rsid w:val="00670192"/>
    <w:rsid w:val="0067025C"/>
    <w:rsid w:val="00670680"/>
    <w:rsid w:val="006707BA"/>
    <w:rsid w:val="006707C4"/>
    <w:rsid w:val="00670D8B"/>
    <w:rsid w:val="00670E17"/>
    <w:rsid w:val="00671510"/>
    <w:rsid w:val="006716E1"/>
    <w:rsid w:val="00671C27"/>
    <w:rsid w:val="00671D85"/>
    <w:rsid w:val="00671E62"/>
    <w:rsid w:val="00672F2B"/>
    <w:rsid w:val="00672F2F"/>
    <w:rsid w:val="00673644"/>
    <w:rsid w:val="00673677"/>
    <w:rsid w:val="00673E4C"/>
    <w:rsid w:val="0067402B"/>
    <w:rsid w:val="0067472D"/>
    <w:rsid w:val="00674959"/>
    <w:rsid w:val="00674961"/>
    <w:rsid w:val="0067560F"/>
    <w:rsid w:val="00675689"/>
    <w:rsid w:val="00675708"/>
    <w:rsid w:val="00675C0C"/>
    <w:rsid w:val="00675DFA"/>
    <w:rsid w:val="00675E6E"/>
    <w:rsid w:val="00676197"/>
    <w:rsid w:val="0067638F"/>
    <w:rsid w:val="00676428"/>
    <w:rsid w:val="0067656E"/>
    <w:rsid w:val="006766A4"/>
    <w:rsid w:val="00676984"/>
    <w:rsid w:val="006769C2"/>
    <w:rsid w:val="0067728D"/>
    <w:rsid w:val="0067745C"/>
    <w:rsid w:val="00677675"/>
    <w:rsid w:val="006777F7"/>
    <w:rsid w:val="00677C04"/>
    <w:rsid w:val="00677C7B"/>
    <w:rsid w:val="00677CBB"/>
    <w:rsid w:val="00680160"/>
    <w:rsid w:val="006801D1"/>
    <w:rsid w:val="00680503"/>
    <w:rsid w:val="0068069B"/>
    <w:rsid w:val="006806AA"/>
    <w:rsid w:val="006806C4"/>
    <w:rsid w:val="00680C5D"/>
    <w:rsid w:val="00680D2B"/>
    <w:rsid w:val="0068117C"/>
    <w:rsid w:val="00681AA1"/>
    <w:rsid w:val="00681BE1"/>
    <w:rsid w:val="00681BF1"/>
    <w:rsid w:val="00681C19"/>
    <w:rsid w:val="00681D74"/>
    <w:rsid w:val="00681E94"/>
    <w:rsid w:val="00682031"/>
    <w:rsid w:val="0068208C"/>
    <w:rsid w:val="006821DC"/>
    <w:rsid w:val="00682560"/>
    <w:rsid w:val="006828F1"/>
    <w:rsid w:val="00682F4E"/>
    <w:rsid w:val="00683A11"/>
    <w:rsid w:val="00683C5A"/>
    <w:rsid w:val="00684082"/>
    <w:rsid w:val="00684761"/>
    <w:rsid w:val="00684A4F"/>
    <w:rsid w:val="00684AF7"/>
    <w:rsid w:val="0068513C"/>
    <w:rsid w:val="0068531F"/>
    <w:rsid w:val="00685386"/>
    <w:rsid w:val="00685851"/>
    <w:rsid w:val="006858CD"/>
    <w:rsid w:val="00685FD3"/>
    <w:rsid w:val="00686B9D"/>
    <w:rsid w:val="0068705B"/>
    <w:rsid w:val="00687635"/>
    <w:rsid w:val="00687DCB"/>
    <w:rsid w:val="00687FF8"/>
    <w:rsid w:val="00690441"/>
    <w:rsid w:val="006906DD"/>
    <w:rsid w:val="006909E2"/>
    <w:rsid w:val="00690C9D"/>
    <w:rsid w:val="00690CAB"/>
    <w:rsid w:val="00690CDD"/>
    <w:rsid w:val="00691256"/>
    <w:rsid w:val="006914BB"/>
    <w:rsid w:val="006915BE"/>
    <w:rsid w:val="006915D6"/>
    <w:rsid w:val="00691A6F"/>
    <w:rsid w:val="006920AA"/>
    <w:rsid w:val="00693507"/>
    <w:rsid w:val="0069353E"/>
    <w:rsid w:val="00693D02"/>
    <w:rsid w:val="00694202"/>
    <w:rsid w:val="00694A7F"/>
    <w:rsid w:val="00694B8C"/>
    <w:rsid w:val="00694F4D"/>
    <w:rsid w:val="006953A4"/>
    <w:rsid w:val="00695713"/>
    <w:rsid w:val="006957B5"/>
    <w:rsid w:val="006958C2"/>
    <w:rsid w:val="00695ADE"/>
    <w:rsid w:val="00695B13"/>
    <w:rsid w:val="00695CBA"/>
    <w:rsid w:val="00695D61"/>
    <w:rsid w:val="00696BC8"/>
    <w:rsid w:val="00696F7F"/>
    <w:rsid w:val="0069733C"/>
    <w:rsid w:val="0069753C"/>
    <w:rsid w:val="00697AA9"/>
    <w:rsid w:val="00697B59"/>
    <w:rsid w:val="00697E02"/>
    <w:rsid w:val="006A0137"/>
    <w:rsid w:val="006A0586"/>
    <w:rsid w:val="006A0B04"/>
    <w:rsid w:val="006A0F31"/>
    <w:rsid w:val="006A15B1"/>
    <w:rsid w:val="006A185D"/>
    <w:rsid w:val="006A1A93"/>
    <w:rsid w:val="006A2287"/>
    <w:rsid w:val="006A2675"/>
    <w:rsid w:val="006A2768"/>
    <w:rsid w:val="006A2A28"/>
    <w:rsid w:val="006A2B97"/>
    <w:rsid w:val="006A3461"/>
    <w:rsid w:val="006A41E7"/>
    <w:rsid w:val="006A43EF"/>
    <w:rsid w:val="006A4834"/>
    <w:rsid w:val="006A4949"/>
    <w:rsid w:val="006A4E76"/>
    <w:rsid w:val="006A4F67"/>
    <w:rsid w:val="006A51EE"/>
    <w:rsid w:val="006A52B5"/>
    <w:rsid w:val="006A559C"/>
    <w:rsid w:val="006A5979"/>
    <w:rsid w:val="006A5E70"/>
    <w:rsid w:val="006A5F3F"/>
    <w:rsid w:val="006A62F7"/>
    <w:rsid w:val="006A652D"/>
    <w:rsid w:val="006A67D6"/>
    <w:rsid w:val="006A68AE"/>
    <w:rsid w:val="006A6CAA"/>
    <w:rsid w:val="006A6FAC"/>
    <w:rsid w:val="006A761D"/>
    <w:rsid w:val="006A799E"/>
    <w:rsid w:val="006A7BEB"/>
    <w:rsid w:val="006A7BF6"/>
    <w:rsid w:val="006B04F2"/>
    <w:rsid w:val="006B0517"/>
    <w:rsid w:val="006B0F01"/>
    <w:rsid w:val="006B0F45"/>
    <w:rsid w:val="006B1039"/>
    <w:rsid w:val="006B106E"/>
    <w:rsid w:val="006B1161"/>
    <w:rsid w:val="006B11A5"/>
    <w:rsid w:val="006B172C"/>
    <w:rsid w:val="006B1B2D"/>
    <w:rsid w:val="006B1BEF"/>
    <w:rsid w:val="006B21A1"/>
    <w:rsid w:val="006B23A9"/>
    <w:rsid w:val="006B2644"/>
    <w:rsid w:val="006B2901"/>
    <w:rsid w:val="006B2974"/>
    <w:rsid w:val="006B2D86"/>
    <w:rsid w:val="006B2E18"/>
    <w:rsid w:val="006B2E5B"/>
    <w:rsid w:val="006B3605"/>
    <w:rsid w:val="006B3A86"/>
    <w:rsid w:val="006B3DD2"/>
    <w:rsid w:val="006B3F11"/>
    <w:rsid w:val="006B40D2"/>
    <w:rsid w:val="006B4445"/>
    <w:rsid w:val="006B44E1"/>
    <w:rsid w:val="006B4982"/>
    <w:rsid w:val="006B4AFD"/>
    <w:rsid w:val="006B5118"/>
    <w:rsid w:val="006B5659"/>
    <w:rsid w:val="006B5890"/>
    <w:rsid w:val="006B5A50"/>
    <w:rsid w:val="006B60C3"/>
    <w:rsid w:val="006B6EC6"/>
    <w:rsid w:val="006B73AE"/>
    <w:rsid w:val="006B7408"/>
    <w:rsid w:val="006B74B9"/>
    <w:rsid w:val="006B761C"/>
    <w:rsid w:val="006B7DBA"/>
    <w:rsid w:val="006C00E5"/>
    <w:rsid w:val="006C01F9"/>
    <w:rsid w:val="006C0593"/>
    <w:rsid w:val="006C0A44"/>
    <w:rsid w:val="006C0D64"/>
    <w:rsid w:val="006C0D9D"/>
    <w:rsid w:val="006C0F93"/>
    <w:rsid w:val="006C114E"/>
    <w:rsid w:val="006C1742"/>
    <w:rsid w:val="006C1A93"/>
    <w:rsid w:val="006C1B25"/>
    <w:rsid w:val="006C1CEF"/>
    <w:rsid w:val="006C1F63"/>
    <w:rsid w:val="006C220A"/>
    <w:rsid w:val="006C2489"/>
    <w:rsid w:val="006C2E4F"/>
    <w:rsid w:val="006C350F"/>
    <w:rsid w:val="006C3758"/>
    <w:rsid w:val="006C39DD"/>
    <w:rsid w:val="006C40D8"/>
    <w:rsid w:val="006C43C5"/>
    <w:rsid w:val="006C441C"/>
    <w:rsid w:val="006C44F2"/>
    <w:rsid w:val="006C4A8A"/>
    <w:rsid w:val="006C4B16"/>
    <w:rsid w:val="006C4B6B"/>
    <w:rsid w:val="006C4DF0"/>
    <w:rsid w:val="006C51A4"/>
    <w:rsid w:val="006C52C5"/>
    <w:rsid w:val="006C5499"/>
    <w:rsid w:val="006C551E"/>
    <w:rsid w:val="006C5D90"/>
    <w:rsid w:val="006C60DB"/>
    <w:rsid w:val="006C667B"/>
    <w:rsid w:val="006C6AC7"/>
    <w:rsid w:val="006C71C7"/>
    <w:rsid w:val="006C74C0"/>
    <w:rsid w:val="006C7BE5"/>
    <w:rsid w:val="006D014C"/>
    <w:rsid w:val="006D0411"/>
    <w:rsid w:val="006D0504"/>
    <w:rsid w:val="006D06D0"/>
    <w:rsid w:val="006D081D"/>
    <w:rsid w:val="006D0A54"/>
    <w:rsid w:val="006D0D3C"/>
    <w:rsid w:val="006D0D59"/>
    <w:rsid w:val="006D0E08"/>
    <w:rsid w:val="006D0E5C"/>
    <w:rsid w:val="006D1037"/>
    <w:rsid w:val="006D1442"/>
    <w:rsid w:val="006D19FA"/>
    <w:rsid w:val="006D2187"/>
    <w:rsid w:val="006D294E"/>
    <w:rsid w:val="006D2C1C"/>
    <w:rsid w:val="006D2DA1"/>
    <w:rsid w:val="006D3196"/>
    <w:rsid w:val="006D32BF"/>
    <w:rsid w:val="006D3AF9"/>
    <w:rsid w:val="006D3D89"/>
    <w:rsid w:val="006D3F62"/>
    <w:rsid w:val="006D3F91"/>
    <w:rsid w:val="006D41AF"/>
    <w:rsid w:val="006D437E"/>
    <w:rsid w:val="006D4462"/>
    <w:rsid w:val="006D4C2F"/>
    <w:rsid w:val="006D5636"/>
    <w:rsid w:val="006D566C"/>
    <w:rsid w:val="006D56D9"/>
    <w:rsid w:val="006D5CD4"/>
    <w:rsid w:val="006D5DB8"/>
    <w:rsid w:val="006D6194"/>
    <w:rsid w:val="006D62AF"/>
    <w:rsid w:val="006D66DB"/>
    <w:rsid w:val="006D73DF"/>
    <w:rsid w:val="006D73EF"/>
    <w:rsid w:val="006D77CC"/>
    <w:rsid w:val="006D7BF5"/>
    <w:rsid w:val="006D7D58"/>
    <w:rsid w:val="006D7F70"/>
    <w:rsid w:val="006E0298"/>
    <w:rsid w:val="006E0EF1"/>
    <w:rsid w:val="006E0F59"/>
    <w:rsid w:val="006E1501"/>
    <w:rsid w:val="006E198F"/>
    <w:rsid w:val="006E24D7"/>
    <w:rsid w:val="006E27E9"/>
    <w:rsid w:val="006E2C3B"/>
    <w:rsid w:val="006E2CC0"/>
    <w:rsid w:val="006E2D65"/>
    <w:rsid w:val="006E2FB7"/>
    <w:rsid w:val="006E325A"/>
    <w:rsid w:val="006E3621"/>
    <w:rsid w:val="006E36B2"/>
    <w:rsid w:val="006E3FAE"/>
    <w:rsid w:val="006E40C7"/>
    <w:rsid w:val="006E44CF"/>
    <w:rsid w:val="006E4770"/>
    <w:rsid w:val="006E4AAD"/>
    <w:rsid w:val="006E4ADB"/>
    <w:rsid w:val="006E508C"/>
    <w:rsid w:val="006E5228"/>
    <w:rsid w:val="006E554A"/>
    <w:rsid w:val="006E5943"/>
    <w:rsid w:val="006E5A7A"/>
    <w:rsid w:val="006E60E2"/>
    <w:rsid w:val="006E612D"/>
    <w:rsid w:val="006E6588"/>
    <w:rsid w:val="006E6A5E"/>
    <w:rsid w:val="006E6A6B"/>
    <w:rsid w:val="006E6C36"/>
    <w:rsid w:val="006E7054"/>
    <w:rsid w:val="006E7328"/>
    <w:rsid w:val="006E735B"/>
    <w:rsid w:val="006E7A37"/>
    <w:rsid w:val="006E7BD7"/>
    <w:rsid w:val="006F0886"/>
    <w:rsid w:val="006F0CF8"/>
    <w:rsid w:val="006F12F2"/>
    <w:rsid w:val="006F136A"/>
    <w:rsid w:val="006F1A24"/>
    <w:rsid w:val="006F1A5C"/>
    <w:rsid w:val="006F1A63"/>
    <w:rsid w:val="006F1C98"/>
    <w:rsid w:val="006F2041"/>
    <w:rsid w:val="006F25A5"/>
    <w:rsid w:val="006F25F5"/>
    <w:rsid w:val="006F276A"/>
    <w:rsid w:val="006F2A39"/>
    <w:rsid w:val="006F32C4"/>
    <w:rsid w:val="006F343A"/>
    <w:rsid w:val="006F3452"/>
    <w:rsid w:val="006F4013"/>
    <w:rsid w:val="006F44A5"/>
    <w:rsid w:val="006F457D"/>
    <w:rsid w:val="006F47E3"/>
    <w:rsid w:val="006F488B"/>
    <w:rsid w:val="006F4D72"/>
    <w:rsid w:val="006F5360"/>
    <w:rsid w:val="006F5835"/>
    <w:rsid w:val="006F5EF2"/>
    <w:rsid w:val="006F6570"/>
    <w:rsid w:val="006F6920"/>
    <w:rsid w:val="006F6A2E"/>
    <w:rsid w:val="006F737F"/>
    <w:rsid w:val="006F73C0"/>
    <w:rsid w:val="006F7598"/>
    <w:rsid w:val="006F7975"/>
    <w:rsid w:val="006F7ABC"/>
    <w:rsid w:val="006F7EBB"/>
    <w:rsid w:val="00700017"/>
    <w:rsid w:val="007003E3"/>
    <w:rsid w:val="00701A4C"/>
    <w:rsid w:val="00701A6A"/>
    <w:rsid w:val="00701B04"/>
    <w:rsid w:val="007025D9"/>
    <w:rsid w:val="00702634"/>
    <w:rsid w:val="007028E5"/>
    <w:rsid w:val="00702926"/>
    <w:rsid w:val="007029F6"/>
    <w:rsid w:val="00702DAD"/>
    <w:rsid w:val="007030BA"/>
    <w:rsid w:val="007037C9"/>
    <w:rsid w:val="00703C52"/>
    <w:rsid w:val="00703F66"/>
    <w:rsid w:val="00703FF5"/>
    <w:rsid w:val="007047FD"/>
    <w:rsid w:val="00704F24"/>
    <w:rsid w:val="00705134"/>
    <w:rsid w:val="0070597A"/>
    <w:rsid w:val="00705ED2"/>
    <w:rsid w:val="00705F04"/>
    <w:rsid w:val="00705F9A"/>
    <w:rsid w:val="0070670C"/>
    <w:rsid w:val="00706992"/>
    <w:rsid w:val="00706B2F"/>
    <w:rsid w:val="007070DC"/>
    <w:rsid w:val="00707200"/>
    <w:rsid w:val="00707211"/>
    <w:rsid w:val="00707565"/>
    <w:rsid w:val="00707699"/>
    <w:rsid w:val="0070797B"/>
    <w:rsid w:val="00707BCA"/>
    <w:rsid w:val="00710268"/>
    <w:rsid w:val="00710288"/>
    <w:rsid w:val="00710B12"/>
    <w:rsid w:val="00710FB1"/>
    <w:rsid w:val="007114B1"/>
    <w:rsid w:val="00711745"/>
    <w:rsid w:val="007119FD"/>
    <w:rsid w:val="0071246A"/>
    <w:rsid w:val="0071248D"/>
    <w:rsid w:val="00712521"/>
    <w:rsid w:val="00712550"/>
    <w:rsid w:val="007125B3"/>
    <w:rsid w:val="00712B71"/>
    <w:rsid w:val="00712C4C"/>
    <w:rsid w:val="00713489"/>
    <w:rsid w:val="007137E1"/>
    <w:rsid w:val="00713851"/>
    <w:rsid w:val="0071392D"/>
    <w:rsid w:val="00713AAA"/>
    <w:rsid w:val="00713D51"/>
    <w:rsid w:val="00713E36"/>
    <w:rsid w:val="007145B9"/>
    <w:rsid w:val="00714C0F"/>
    <w:rsid w:val="00714EDE"/>
    <w:rsid w:val="00715092"/>
    <w:rsid w:val="00715230"/>
    <w:rsid w:val="007153C1"/>
    <w:rsid w:val="00715453"/>
    <w:rsid w:val="00715484"/>
    <w:rsid w:val="007154C1"/>
    <w:rsid w:val="007157E5"/>
    <w:rsid w:val="007164C5"/>
    <w:rsid w:val="00716C0F"/>
    <w:rsid w:val="007170BC"/>
    <w:rsid w:val="007170C0"/>
    <w:rsid w:val="0071717F"/>
    <w:rsid w:val="007173D6"/>
    <w:rsid w:val="0071780D"/>
    <w:rsid w:val="00717869"/>
    <w:rsid w:val="007179B1"/>
    <w:rsid w:val="00720534"/>
    <w:rsid w:val="007207A4"/>
    <w:rsid w:val="00720980"/>
    <w:rsid w:val="00720F41"/>
    <w:rsid w:val="007210A5"/>
    <w:rsid w:val="007210AD"/>
    <w:rsid w:val="007216A6"/>
    <w:rsid w:val="00721742"/>
    <w:rsid w:val="007217FA"/>
    <w:rsid w:val="00721B60"/>
    <w:rsid w:val="00721ECF"/>
    <w:rsid w:val="00722169"/>
    <w:rsid w:val="007221C0"/>
    <w:rsid w:val="00722493"/>
    <w:rsid w:val="00722BB2"/>
    <w:rsid w:val="007230F0"/>
    <w:rsid w:val="00723353"/>
    <w:rsid w:val="00723B41"/>
    <w:rsid w:val="00723DC5"/>
    <w:rsid w:val="0072479E"/>
    <w:rsid w:val="0072487B"/>
    <w:rsid w:val="00724B36"/>
    <w:rsid w:val="00724C38"/>
    <w:rsid w:val="0072505F"/>
    <w:rsid w:val="00725105"/>
    <w:rsid w:val="00725112"/>
    <w:rsid w:val="0072523B"/>
    <w:rsid w:val="007253AB"/>
    <w:rsid w:val="00725889"/>
    <w:rsid w:val="00725C18"/>
    <w:rsid w:val="00725C85"/>
    <w:rsid w:val="00725D65"/>
    <w:rsid w:val="00725EF3"/>
    <w:rsid w:val="007267E7"/>
    <w:rsid w:val="00726907"/>
    <w:rsid w:val="00726D9B"/>
    <w:rsid w:val="00726DAA"/>
    <w:rsid w:val="00727425"/>
    <w:rsid w:val="00727628"/>
    <w:rsid w:val="00727EAE"/>
    <w:rsid w:val="00730431"/>
    <w:rsid w:val="007304C2"/>
    <w:rsid w:val="007307E4"/>
    <w:rsid w:val="00730B89"/>
    <w:rsid w:val="00731166"/>
    <w:rsid w:val="007318FF"/>
    <w:rsid w:val="00731CE1"/>
    <w:rsid w:val="00731E2A"/>
    <w:rsid w:val="00731FD9"/>
    <w:rsid w:val="007320CA"/>
    <w:rsid w:val="00732350"/>
    <w:rsid w:val="0073240A"/>
    <w:rsid w:val="00732585"/>
    <w:rsid w:val="0073301F"/>
    <w:rsid w:val="007333D8"/>
    <w:rsid w:val="007334EA"/>
    <w:rsid w:val="007336A4"/>
    <w:rsid w:val="00733741"/>
    <w:rsid w:val="007339B0"/>
    <w:rsid w:val="00733B47"/>
    <w:rsid w:val="00733D1C"/>
    <w:rsid w:val="00733E26"/>
    <w:rsid w:val="00733EB1"/>
    <w:rsid w:val="0073462A"/>
    <w:rsid w:val="0073471A"/>
    <w:rsid w:val="00734B90"/>
    <w:rsid w:val="00734DE2"/>
    <w:rsid w:val="00734E9C"/>
    <w:rsid w:val="007350DB"/>
    <w:rsid w:val="0073518E"/>
    <w:rsid w:val="007358E5"/>
    <w:rsid w:val="00735B67"/>
    <w:rsid w:val="00736393"/>
    <w:rsid w:val="00736F3D"/>
    <w:rsid w:val="00737462"/>
    <w:rsid w:val="007374B7"/>
    <w:rsid w:val="007403D6"/>
    <w:rsid w:val="00740B6E"/>
    <w:rsid w:val="00740EDE"/>
    <w:rsid w:val="0074124B"/>
    <w:rsid w:val="0074143F"/>
    <w:rsid w:val="0074166F"/>
    <w:rsid w:val="0074288E"/>
    <w:rsid w:val="00742AED"/>
    <w:rsid w:val="007434ED"/>
    <w:rsid w:val="0074350B"/>
    <w:rsid w:val="0074354C"/>
    <w:rsid w:val="00743B60"/>
    <w:rsid w:val="00743D5F"/>
    <w:rsid w:val="0074415D"/>
    <w:rsid w:val="0074469C"/>
    <w:rsid w:val="007447AD"/>
    <w:rsid w:val="007447B1"/>
    <w:rsid w:val="00744934"/>
    <w:rsid w:val="00744B14"/>
    <w:rsid w:val="00744CBE"/>
    <w:rsid w:val="00744D94"/>
    <w:rsid w:val="0074533F"/>
    <w:rsid w:val="0074551A"/>
    <w:rsid w:val="00745713"/>
    <w:rsid w:val="0074596E"/>
    <w:rsid w:val="00745B44"/>
    <w:rsid w:val="00745C56"/>
    <w:rsid w:val="00746143"/>
    <w:rsid w:val="00746487"/>
    <w:rsid w:val="00746598"/>
    <w:rsid w:val="00746956"/>
    <w:rsid w:val="0074697E"/>
    <w:rsid w:val="00746E9C"/>
    <w:rsid w:val="00747635"/>
    <w:rsid w:val="00747699"/>
    <w:rsid w:val="00747717"/>
    <w:rsid w:val="00747803"/>
    <w:rsid w:val="00747CA0"/>
    <w:rsid w:val="007502B1"/>
    <w:rsid w:val="00750665"/>
    <w:rsid w:val="007506D7"/>
    <w:rsid w:val="007506E2"/>
    <w:rsid w:val="007507B8"/>
    <w:rsid w:val="00750BD4"/>
    <w:rsid w:val="00751237"/>
    <w:rsid w:val="0075146A"/>
    <w:rsid w:val="0075153F"/>
    <w:rsid w:val="007518F9"/>
    <w:rsid w:val="007519F4"/>
    <w:rsid w:val="00751B3D"/>
    <w:rsid w:val="00751B91"/>
    <w:rsid w:val="00751E63"/>
    <w:rsid w:val="007527A0"/>
    <w:rsid w:val="007531A3"/>
    <w:rsid w:val="007537DC"/>
    <w:rsid w:val="00753860"/>
    <w:rsid w:val="007538AD"/>
    <w:rsid w:val="007538E5"/>
    <w:rsid w:val="00753993"/>
    <w:rsid w:val="0075446A"/>
    <w:rsid w:val="00754AB4"/>
    <w:rsid w:val="00754F9D"/>
    <w:rsid w:val="007553EA"/>
    <w:rsid w:val="00755578"/>
    <w:rsid w:val="007557D9"/>
    <w:rsid w:val="00755968"/>
    <w:rsid w:val="00755B85"/>
    <w:rsid w:val="00755DF2"/>
    <w:rsid w:val="00756017"/>
    <w:rsid w:val="00756167"/>
    <w:rsid w:val="007563CE"/>
    <w:rsid w:val="00756706"/>
    <w:rsid w:val="00756779"/>
    <w:rsid w:val="00756DA1"/>
    <w:rsid w:val="00756E56"/>
    <w:rsid w:val="007574E2"/>
    <w:rsid w:val="0075772E"/>
    <w:rsid w:val="007579B6"/>
    <w:rsid w:val="00757CB5"/>
    <w:rsid w:val="00757CEE"/>
    <w:rsid w:val="00757E10"/>
    <w:rsid w:val="00760503"/>
    <w:rsid w:val="00760E35"/>
    <w:rsid w:val="00760F6C"/>
    <w:rsid w:val="00761053"/>
    <w:rsid w:val="00761138"/>
    <w:rsid w:val="00761BB1"/>
    <w:rsid w:val="007621B1"/>
    <w:rsid w:val="00762802"/>
    <w:rsid w:val="00762879"/>
    <w:rsid w:val="00762BB5"/>
    <w:rsid w:val="00762DA5"/>
    <w:rsid w:val="00762DAA"/>
    <w:rsid w:val="00763248"/>
    <w:rsid w:val="00763960"/>
    <w:rsid w:val="00763CD5"/>
    <w:rsid w:val="00764120"/>
    <w:rsid w:val="007642EF"/>
    <w:rsid w:val="00764353"/>
    <w:rsid w:val="007653DD"/>
    <w:rsid w:val="00765AB6"/>
    <w:rsid w:val="00765B6A"/>
    <w:rsid w:val="00765F2E"/>
    <w:rsid w:val="00765FCA"/>
    <w:rsid w:val="00766016"/>
    <w:rsid w:val="007660E2"/>
    <w:rsid w:val="00766372"/>
    <w:rsid w:val="00766E60"/>
    <w:rsid w:val="00766E8D"/>
    <w:rsid w:val="00767CC2"/>
    <w:rsid w:val="00767CE3"/>
    <w:rsid w:val="00770071"/>
    <w:rsid w:val="007708EF"/>
    <w:rsid w:val="007708F1"/>
    <w:rsid w:val="007709BC"/>
    <w:rsid w:val="00770A37"/>
    <w:rsid w:val="00770BD6"/>
    <w:rsid w:val="00770C4F"/>
    <w:rsid w:val="0077124E"/>
    <w:rsid w:val="0077189A"/>
    <w:rsid w:val="0077193C"/>
    <w:rsid w:val="00771CB5"/>
    <w:rsid w:val="00771E23"/>
    <w:rsid w:val="00771FF7"/>
    <w:rsid w:val="0077212A"/>
    <w:rsid w:val="007721A1"/>
    <w:rsid w:val="00772A8B"/>
    <w:rsid w:val="0077319F"/>
    <w:rsid w:val="00773720"/>
    <w:rsid w:val="00773723"/>
    <w:rsid w:val="00773795"/>
    <w:rsid w:val="00773D51"/>
    <w:rsid w:val="00773E6E"/>
    <w:rsid w:val="00774023"/>
    <w:rsid w:val="00774416"/>
    <w:rsid w:val="00774425"/>
    <w:rsid w:val="0077448C"/>
    <w:rsid w:val="0077459A"/>
    <w:rsid w:val="00774D47"/>
    <w:rsid w:val="007752E3"/>
    <w:rsid w:val="0077544C"/>
    <w:rsid w:val="0077555A"/>
    <w:rsid w:val="00775A5F"/>
    <w:rsid w:val="00775A8C"/>
    <w:rsid w:val="00775B5E"/>
    <w:rsid w:val="00775DAB"/>
    <w:rsid w:val="00775E02"/>
    <w:rsid w:val="00775F66"/>
    <w:rsid w:val="00776062"/>
    <w:rsid w:val="007761A0"/>
    <w:rsid w:val="007762EB"/>
    <w:rsid w:val="007765B0"/>
    <w:rsid w:val="00776641"/>
    <w:rsid w:val="00776A29"/>
    <w:rsid w:val="007775DB"/>
    <w:rsid w:val="00777A42"/>
    <w:rsid w:val="00777DD7"/>
    <w:rsid w:val="00780041"/>
    <w:rsid w:val="0078156D"/>
    <w:rsid w:val="00781BCE"/>
    <w:rsid w:val="00781C04"/>
    <w:rsid w:val="007822C4"/>
    <w:rsid w:val="007827CB"/>
    <w:rsid w:val="00783032"/>
    <w:rsid w:val="0078359E"/>
    <w:rsid w:val="0078363A"/>
    <w:rsid w:val="00783684"/>
    <w:rsid w:val="00784176"/>
    <w:rsid w:val="00784271"/>
    <w:rsid w:val="00784411"/>
    <w:rsid w:val="00784518"/>
    <w:rsid w:val="00784626"/>
    <w:rsid w:val="007848FA"/>
    <w:rsid w:val="00784B23"/>
    <w:rsid w:val="00785470"/>
    <w:rsid w:val="007857B7"/>
    <w:rsid w:val="00785931"/>
    <w:rsid w:val="00785F13"/>
    <w:rsid w:val="00785F1D"/>
    <w:rsid w:val="0078694E"/>
    <w:rsid w:val="00786BED"/>
    <w:rsid w:val="00787103"/>
    <w:rsid w:val="007871B6"/>
    <w:rsid w:val="0078767A"/>
    <w:rsid w:val="00787B46"/>
    <w:rsid w:val="00787C56"/>
    <w:rsid w:val="0079013E"/>
    <w:rsid w:val="0079048D"/>
    <w:rsid w:val="00790674"/>
    <w:rsid w:val="007907B4"/>
    <w:rsid w:val="007907D6"/>
    <w:rsid w:val="00790A4E"/>
    <w:rsid w:val="00790D49"/>
    <w:rsid w:val="00791304"/>
    <w:rsid w:val="00791465"/>
    <w:rsid w:val="00791BAE"/>
    <w:rsid w:val="00791C1F"/>
    <w:rsid w:val="00791FCC"/>
    <w:rsid w:val="00791FE5"/>
    <w:rsid w:val="00792258"/>
    <w:rsid w:val="007933AA"/>
    <w:rsid w:val="0079371B"/>
    <w:rsid w:val="00793A04"/>
    <w:rsid w:val="00793AA9"/>
    <w:rsid w:val="00794022"/>
    <w:rsid w:val="00794104"/>
    <w:rsid w:val="0079437B"/>
    <w:rsid w:val="0079460D"/>
    <w:rsid w:val="0079463A"/>
    <w:rsid w:val="00794643"/>
    <w:rsid w:val="007949D0"/>
    <w:rsid w:val="007949D6"/>
    <w:rsid w:val="007951A7"/>
    <w:rsid w:val="007952C6"/>
    <w:rsid w:val="00795311"/>
    <w:rsid w:val="00795789"/>
    <w:rsid w:val="00795AE4"/>
    <w:rsid w:val="00796035"/>
    <w:rsid w:val="007961C7"/>
    <w:rsid w:val="00796206"/>
    <w:rsid w:val="00796305"/>
    <w:rsid w:val="007969A9"/>
    <w:rsid w:val="007972AD"/>
    <w:rsid w:val="007974D9"/>
    <w:rsid w:val="007974FB"/>
    <w:rsid w:val="00797729"/>
    <w:rsid w:val="00797EE9"/>
    <w:rsid w:val="007A0486"/>
    <w:rsid w:val="007A08E1"/>
    <w:rsid w:val="007A0FB7"/>
    <w:rsid w:val="007A1204"/>
    <w:rsid w:val="007A12E7"/>
    <w:rsid w:val="007A160E"/>
    <w:rsid w:val="007A24F8"/>
    <w:rsid w:val="007A299D"/>
    <w:rsid w:val="007A29BF"/>
    <w:rsid w:val="007A2D8B"/>
    <w:rsid w:val="007A2F06"/>
    <w:rsid w:val="007A2FF9"/>
    <w:rsid w:val="007A323B"/>
    <w:rsid w:val="007A36C5"/>
    <w:rsid w:val="007A3736"/>
    <w:rsid w:val="007A37CC"/>
    <w:rsid w:val="007A3D29"/>
    <w:rsid w:val="007A406B"/>
    <w:rsid w:val="007A4304"/>
    <w:rsid w:val="007A43DD"/>
    <w:rsid w:val="007A4455"/>
    <w:rsid w:val="007A4A46"/>
    <w:rsid w:val="007A4B82"/>
    <w:rsid w:val="007A4C04"/>
    <w:rsid w:val="007A4F66"/>
    <w:rsid w:val="007A5A10"/>
    <w:rsid w:val="007A5C93"/>
    <w:rsid w:val="007A5DDD"/>
    <w:rsid w:val="007A5EBE"/>
    <w:rsid w:val="007A5EE4"/>
    <w:rsid w:val="007A6068"/>
    <w:rsid w:val="007A6696"/>
    <w:rsid w:val="007A66F1"/>
    <w:rsid w:val="007A6700"/>
    <w:rsid w:val="007A72A2"/>
    <w:rsid w:val="007A76D0"/>
    <w:rsid w:val="007A7B5F"/>
    <w:rsid w:val="007A7B6E"/>
    <w:rsid w:val="007A7C01"/>
    <w:rsid w:val="007B017A"/>
    <w:rsid w:val="007B05F9"/>
    <w:rsid w:val="007B08EE"/>
    <w:rsid w:val="007B1355"/>
    <w:rsid w:val="007B18FF"/>
    <w:rsid w:val="007B1C77"/>
    <w:rsid w:val="007B1E19"/>
    <w:rsid w:val="007B1E2C"/>
    <w:rsid w:val="007B1EFC"/>
    <w:rsid w:val="007B2324"/>
    <w:rsid w:val="007B234A"/>
    <w:rsid w:val="007B23F1"/>
    <w:rsid w:val="007B2423"/>
    <w:rsid w:val="007B2442"/>
    <w:rsid w:val="007B25D1"/>
    <w:rsid w:val="007B281D"/>
    <w:rsid w:val="007B29CE"/>
    <w:rsid w:val="007B29DA"/>
    <w:rsid w:val="007B2AE7"/>
    <w:rsid w:val="007B2C97"/>
    <w:rsid w:val="007B2DF9"/>
    <w:rsid w:val="007B2EBC"/>
    <w:rsid w:val="007B33C8"/>
    <w:rsid w:val="007B3957"/>
    <w:rsid w:val="007B3A6F"/>
    <w:rsid w:val="007B3B6E"/>
    <w:rsid w:val="007B441A"/>
    <w:rsid w:val="007B4A96"/>
    <w:rsid w:val="007B4E0F"/>
    <w:rsid w:val="007B508C"/>
    <w:rsid w:val="007B5212"/>
    <w:rsid w:val="007B523C"/>
    <w:rsid w:val="007B545F"/>
    <w:rsid w:val="007B556C"/>
    <w:rsid w:val="007B5B0B"/>
    <w:rsid w:val="007B5E64"/>
    <w:rsid w:val="007B5EB9"/>
    <w:rsid w:val="007B5F3A"/>
    <w:rsid w:val="007B6135"/>
    <w:rsid w:val="007B6270"/>
    <w:rsid w:val="007B6925"/>
    <w:rsid w:val="007B6CFB"/>
    <w:rsid w:val="007B7206"/>
    <w:rsid w:val="007B726F"/>
    <w:rsid w:val="007B7280"/>
    <w:rsid w:val="007B7433"/>
    <w:rsid w:val="007B74E7"/>
    <w:rsid w:val="007B7AAD"/>
    <w:rsid w:val="007B7C15"/>
    <w:rsid w:val="007B7C4C"/>
    <w:rsid w:val="007B7DBC"/>
    <w:rsid w:val="007C02C8"/>
    <w:rsid w:val="007C0419"/>
    <w:rsid w:val="007C0CF7"/>
    <w:rsid w:val="007C10B2"/>
    <w:rsid w:val="007C1220"/>
    <w:rsid w:val="007C1421"/>
    <w:rsid w:val="007C147E"/>
    <w:rsid w:val="007C1CCC"/>
    <w:rsid w:val="007C1D2F"/>
    <w:rsid w:val="007C1D6D"/>
    <w:rsid w:val="007C2038"/>
    <w:rsid w:val="007C230C"/>
    <w:rsid w:val="007C239C"/>
    <w:rsid w:val="007C2846"/>
    <w:rsid w:val="007C2C97"/>
    <w:rsid w:val="007C2F14"/>
    <w:rsid w:val="007C3212"/>
    <w:rsid w:val="007C3625"/>
    <w:rsid w:val="007C39C4"/>
    <w:rsid w:val="007C3AA7"/>
    <w:rsid w:val="007C3F30"/>
    <w:rsid w:val="007C4074"/>
    <w:rsid w:val="007C40BB"/>
    <w:rsid w:val="007C4306"/>
    <w:rsid w:val="007C47B6"/>
    <w:rsid w:val="007C4E36"/>
    <w:rsid w:val="007C50C0"/>
    <w:rsid w:val="007C51D5"/>
    <w:rsid w:val="007C525F"/>
    <w:rsid w:val="007C53A3"/>
    <w:rsid w:val="007C5403"/>
    <w:rsid w:val="007C57CB"/>
    <w:rsid w:val="007C5A3F"/>
    <w:rsid w:val="007C5BA0"/>
    <w:rsid w:val="007C5D7D"/>
    <w:rsid w:val="007C5E77"/>
    <w:rsid w:val="007C6030"/>
    <w:rsid w:val="007C6093"/>
    <w:rsid w:val="007C6239"/>
    <w:rsid w:val="007C689C"/>
    <w:rsid w:val="007C6D66"/>
    <w:rsid w:val="007C6F96"/>
    <w:rsid w:val="007C7BD3"/>
    <w:rsid w:val="007C7C86"/>
    <w:rsid w:val="007C7D10"/>
    <w:rsid w:val="007C7E9D"/>
    <w:rsid w:val="007C7F38"/>
    <w:rsid w:val="007D03F5"/>
    <w:rsid w:val="007D05F6"/>
    <w:rsid w:val="007D11B9"/>
    <w:rsid w:val="007D16B0"/>
    <w:rsid w:val="007D1C36"/>
    <w:rsid w:val="007D1ECE"/>
    <w:rsid w:val="007D21D9"/>
    <w:rsid w:val="007D2A0E"/>
    <w:rsid w:val="007D2B2D"/>
    <w:rsid w:val="007D2BAC"/>
    <w:rsid w:val="007D30CB"/>
    <w:rsid w:val="007D3307"/>
    <w:rsid w:val="007D3A8C"/>
    <w:rsid w:val="007D3D1A"/>
    <w:rsid w:val="007D423E"/>
    <w:rsid w:val="007D4920"/>
    <w:rsid w:val="007D4BCA"/>
    <w:rsid w:val="007D506D"/>
    <w:rsid w:val="007D5620"/>
    <w:rsid w:val="007D605D"/>
    <w:rsid w:val="007D6389"/>
    <w:rsid w:val="007D657A"/>
    <w:rsid w:val="007D6AC3"/>
    <w:rsid w:val="007D70AC"/>
    <w:rsid w:val="007D755A"/>
    <w:rsid w:val="007D7799"/>
    <w:rsid w:val="007D7BFB"/>
    <w:rsid w:val="007D7DF8"/>
    <w:rsid w:val="007D7E61"/>
    <w:rsid w:val="007E0594"/>
    <w:rsid w:val="007E05BE"/>
    <w:rsid w:val="007E05CD"/>
    <w:rsid w:val="007E0977"/>
    <w:rsid w:val="007E0A8F"/>
    <w:rsid w:val="007E15EC"/>
    <w:rsid w:val="007E2494"/>
    <w:rsid w:val="007E2A72"/>
    <w:rsid w:val="007E2F51"/>
    <w:rsid w:val="007E3176"/>
    <w:rsid w:val="007E39FF"/>
    <w:rsid w:val="007E3AD6"/>
    <w:rsid w:val="007E3ED4"/>
    <w:rsid w:val="007E4266"/>
    <w:rsid w:val="007E42A1"/>
    <w:rsid w:val="007E4A3A"/>
    <w:rsid w:val="007E4C90"/>
    <w:rsid w:val="007E4F06"/>
    <w:rsid w:val="007E5105"/>
    <w:rsid w:val="007E5E5C"/>
    <w:rsid w:val="007E601E"/>
    <w:rsid w:val="007E6020"/>
    <w:rsid w:val="007E62AA"/>
    <w:rsid w:val="007E66F6"/>
    <w:rsid w:val="007E7321"/>
    <w:rsid w:val="007E771A"/>
    <w:rsid w:val="007E7B17"/>
    <w:rsid w:val="007E7C92"/>
    <w:rsid w:val="007E7D67"/>
    <w:rsid w:val="007F0015"/>
    <w:rsid w:val="007F015D"/>
    <w:rsid w:val="007F0403"/>
    <w:rsid w:val="007F05D9"/>
    <w:rsid w:val="007F09FD"/>
    <w:rsid w:val="007F0AEE"/>
    <w:rsid w:val="007F0F94"/>
    <w:rsid w:val="007F13F7"/>
    <w:rsid w:val="007F1868"/>
    <w:rsid w:val="007F22F0"/>
    <w:rsid w:val="007F2428"/>
    <w:rsid w:val="007F2490"/>
    <w:rsid w:val="007F28EE"/>
    <w:rsid w:val="007F29ED"/>
    <w:rsid w:val="007F2CAC"/>
    <w:rsid w:val="007F2D62"/>
    <w:rsid w:val="007F2F2D"/>
    <w:rsid w:val="007F303D"/>
    <w:rsid w:val="007F3688"/>
    <w:rsid w:val="007F4296"/>
    <w:rsid w:val="007F4912"/>
    <w:rsid w:val="007F5054"/>
    <w:rsid w:val="007F53DE"/>
    <w:rsid w:val="007F5C2F"/>
    <w:rsid w:val="007F6241"/>
    <w:rsid w:val="007F671B"/>
    <w:rsid w:val="007F69FF"/>
    <w:rsid w:val="007F6A0A"/>
    <w:rsid w:val="007F6EA8"/>
    <w:rsid w:val="007F7873"/>
    <w:rsid w:val="007F7949"/>
    <w:rsid w:val="007F7BA1"/>
    <w:rsid w:val="00800235"/>
    <w:rsid w:val="00800589"/>
    <w:rsid w:val="008005D5"/>
    <w:rsid w:val="00800D19"/>
    <w:rsid w:val="0080130B"/>
    <w:rsid w:val="008013FA"/>
    <w:rsid w:val="0080178D"/>
    <w:rsid w:val="00801BE2"/>
    <w:rsid w:val="0080212A"/>
    <w:rsid w:val="008022DD"/>
    <w:rsid w:val="008025DD"/>
    <w:rsid w:val="00802916"/>
    <w:rsid w:val="00802B65"/>
    <w:rsid w:val="00803259"/>
    <w:rsid w:val="00803305"/>
    <w:rsid w:val="00803577"/>
    <w:rsid w:val="0080371E"/>
    <w:rsid w:val="00803E9C"/>
    <w:rsid w:val="00803FBD"/>
    <w:rsid w:val="0080410C"/>
    <w:rsid w:val="00804610"/>
    <w:rsid w:val="008048EC"/>
    <w:rsid w:val="00804BEE"/>
    <w:rsid w:val="00804F8E"/>
    <w:rsid w:val="00804FEE"/>
    <w:rsid w:val="00805171"/>
    <w:rsid w:val="00805376"/>
    <w:rsid w:val="00805EA8"/>
    <w:rsid w:val="0080628D"/>
    <w:rsid w:val="00806A26"/>
    <w:rsid w:val="0080723E"/>
    <w:rsid w:val="008072B8"/>
    <w:rsid w:val="00807428"/>
    <w:rsid w:val="008074C5"/>
    <w:rsid w:val="008076D4"/>
    <w:rsid w:val="00807F59"/>
    <w:rsid w:val="008102D1"/>
    <w:rsid w:val="008105E2"/>
    <w:rsid w:val="00810DA3"/>
    <w:rsid w:val="0081129C"/>
    <w:rsid w:val="008112CA"/>
    <w:rsid w:val="008117A0"/>
    <w:rsid w:val="008119A3"/>
    <w:rsid w:val="00811E75"/>
    <w:rsid w:val="008120EB"/>
    <w:rsid w:val="00812262"/>
    <w:rsid w:val="00812302"/>
    <w:rsid w:val="00812761"/>
    <w:rsid w:val="00812A7A"/>
    <w:rsid w:val="00812C77"/>
    <w:rsid w:val="00812E7A"/>
    <w:rsid w:val="00813027"/>
    <w:rsid w:val="0081317F"/>
    <w:rsid w:val="0081367C"/>
    <w:rsid w:val="00813C64"/>
    <w:rsid w:val="0081456F"/>
    <w:rsid w:val="00814960"/>
    <w:rsid w:val="00814F04"/>
    <w:rsid w:val="00815005"/>
    <w:rsid w:val="0081577F"/>
    <w:rsid w:val="00815AB9"/>
    <w:rsid w:val="00815AE9"/>
    <w:rsid w:val="00815FE9"/>
    <w:rsid w:val="00816046"/>
    <w:rsid w:val="008167CB"/>
    <w:rsid w:val="00816CFC"/>
    <w:rsid w:val="00816E70"/>
    <w:rsid w:val="00816F2E"/>
    <w:rsid w:val="00816F72"/>
    <w:rsid w:val="00817089"/>
    <w:rsid w:val="008170EA"/>
    <w:rsid w:val="00817220"/>
    <w:rsid w:val="00817224"/>
    <w:rsid w:val="008172D8"/>
    <w:rsid w:val="0081737A"/>
    <w:rsid w:val="0081751F"/>
    <w:rsid w:val="0081796E"/>
    <w:rsid w:val="00817A40"/>
    <w:rsid w:val="00817A58"/>
    <w:rsid w:val="00817CFC"/>
    <w:rsid w:val="00817F32"/>
    <w:rsid w:val="0082018B"/>
    <w:rsid w:val="00820250"/>
    <w:rsid w:val="008206C0"/>
    <w:rsid w:val="00820F53"/>
    <w:rsid w:val="00821276"/>
    <w:rsid w:val="00821360"/>
    <w:rsid w:val="00821734"/>
    <w:rsid w:val="0082195E"/>
    <w:rsid w:val="00821DE6"/>
    <w:rsid w:val="00821F4F"/>
    <w:rsid w:val="0082207C"/>
    <w:rsid w:val="008220E7"/>
    <w:rsid w:val="00822567"/>
    <w:rsid w:val="008226CB"/>
    <w:rsid w:val="00822D4C"/>
    <w:rsid w:val="00822DBC"/>
    <w:rsid w:val="00822F34"/>
    <w:rsid w:val="00823230"/>
    <w:rsid w:val="00823C2B"/>
    <w:rsid w:val="00823D24"/>
    <w:rsid w:val="0082462D"/>
    <w:rsid w:val="008246AA"/>
    <w:rsid w:val="00824B67"/>
    <w:rsid w:val="00824C5A"/>
    <w:rsid w:val="00824CE0"/>
    <w:rsid w:val="00824EAB"/>
    <w:rsid w:val="0082539C"/>
    <w:rsid w:val="008255D2"/>
    <w:rsid w:val="008257E0"/>
    <w:rsid w:val="00825BFD"/>
    <w:rsid w:val="008261DF"/>
    <w:rsid w:val="00826200"/>
    <w:rsid w:val="00826C6A"/>
    <w:rsid w:val="00826D56"/>
    <w:rsid w:val="0082758F"/>
    <w:rsid w:val="00827781"/>
    <w:rsid w:val="00827797"/>
    <w:rsid w:val="0082788A"/>
    <w:rsid w:val="008278EC"/>
    <w:rsid w:val="00827EE8"/>
    <w:rsid w:val="008310F5"/>
    <w:rsid w:val="0083119A"/>
    <w:rsid w:val="00831577"/>
    <w:rsid w:val="00831B62"/>
    <w:rsid w:val="00831D2D"/>
    <w:rsid w:val="00832B0B"/>
    <w:rsid w:val="00833461"/>
    <w:rsid w:val="00833923"/>
    <w:rsid w:val="00833ACF"/>
    <w:rsid w:val="00833AFE"/>
    <w:rsid w:val="00833B0F"/>
    <w:rsid w:val="0083403E"/>
    <w:rsid w:val="0083418E"/>
    <w:rsid w:val="00834441"/>
    <w:rsid w:val="00834629"/>
    <w:rsid w:val="008354C2"/>
    <w:rsid w:val="0083580F"/>
    <w:rsid w:val="008358A6"/>
    <w:rsid w:val="00835CDF"/>
    <w:rsid w:val="00835FC3"/>
    <w:rsid w:val="00836036"/>
    <w:rsid w:val="0083616D"/>
    <w:rsid w:val="008375C8"/>
    <w:rsid w:val="008378D4"/>
    <w:rsid w:val="00837DC9"/>
    <w:rsid w:val="00840270"/>
    <w:rsid w:val="008402F8"/>
    <w:rsid w:val="00840642"/>
    <w:rsid w:val="0084064C"/>
    <w:rsid w:val="00840878"/>
    <w:rsid w:val="00841B8A"/>
    <w:rsid w:val="00841C6B"/>
    <w:rsid w:val="00841E35"/>
    <w:rsid w:val="00841FED"/>
    <w:rsid w:val="008422AF"/>
    <w:rsid w:val="0084259F"/>
    <w:rsid w:val="0084277D"/>
    <w:rsid w:val="00842B96"/>
    <w:rsid w:val="00842FE2"/>
    <w:rsid w:val="008430EF"/>
    <w:rsid w:val="00843336"/>
    <w:rsid w:val="008433A9"/>
    <w:rsid w:val="0084365E"/>
    <w:rsid w:val="00843749"/>
    <w:rsid w:val="00843AB2"/>
    <w:rsid w:val="00843BF1"/>
    <w:rsid w:val="00843D0C"/>
    <w:rsid w:val="008446A8"/>
    <w:rsid w:val="00844755"/>
    <w:rsid w:val="00844892"/>
    <w:rsid w:val="00844DE9"/>
    <w:rsid w:val="00845036"/>
    <w:rsid w:val="00845049"/>
    <w:rsid w:val="008456BF"/>
    <w:rsid w:val="0084592B"/>
    <w:rsid w:val="00845C08"/>
    <w:rsid w:val="00845FC0"/>
    <w:rsid w:val="00846A0B"/>
    <w:rsid w:val="00846A39"/>
    <w:rsid w:val="00846BF2"/>
    <w:rsid w:val="008473C5"/>
    <w:rsid w:val="00847FB4"/>
    <w:rsid w:val="0085053C"/>
    <w:rsid w:val="0085072F"/>
    <w:rsid w:val="00850F6D"/>
    <w:rsid w:val="008510CD"/>
    <w:rsid w:val="00851408"/>
    <w:rsid w:val="008516C9"/>
    <w:rsid w:val="00851A43"/>
    <w:rsid w:val="00852276"/>
    <w:rsid w:val="00852D85"/>
    <w:rsid w:val="00852F17"/>
    <w:rsid w:val="008534C5"/>
    <w:rsid w:val="00853556"/>
    <w:rsid w:val="00853619"/>
    <w:rsid w:val="00853952"/>
    <w:rsid w:val="00853A11"/>
    <w:rsid w:val="00854201"/>
    <w:rsid w:val="00854463"/>
    <w:rsid w:val="00854735"/>
    <w:rsid w:val="00854791"/>
    <w:rsid w:val="008549B7"/>
    <w:rsid w:val="00854AD3"/>
    <w:rsid w:val="00855529"/>
    <w:rsid w:val="008556C9"/>
    <w:rsid w:val="008557E6"/>
    <w:rsid w:val="00855BF3"/>
    <w:rsid w:val="00856299"/>
    <w:rsid w:val="008565A7"/>
    <w:rsid w:val="008567DA"/>
    <w:rsid w:val="008568CD"/>
    <w:rsid w:val="00856F1C"/>
    <w:rsid w:val="008576C2"/>
    <w:rsid w:val="00860170"/>
    <w:rsid w:val="0086061D"/>
    <w:rsid w:val="008606C4"/>
    <w:rsid w:val="0086087F"/>
    <w:rsid w:val="00860A96"/>
    <w:rsid w:val="00860F9B"/>
    <w:rsid w:val="008611CF"/>
    <w:rsid w:val="008611E0"/>
    <w:rsid w:val="0086147B"/>
    <w:rsid w:val="0086149F"/>
    <w:rsid w:val="00861896"/>
    <w:rsid w:val="00861D40"/>
    <w:rsid w:val="00861F98"/>
    <w:rsid w:val="00861FCF"/>
    <w:rsid w:val="00863A09"/>
    <w:rsid w:val="00863CEB"/>
    <w:rsid w:val="00864005"/>
    <w:rsid w:val="008640D6"/>
    <w:rsid w:val="0086434B"/>
    <w:rsid w:val="0086448A"/>
    <w:rsid w:val="00864891"/>
    <w:rsid w:val="00864897"/>
    <w:rsid w:val="008648F1"/>
    <w:rsid w:val="0086499A"/>
    <w:rsid w:val="00864BE3"/>
    <w:rsid w:val="008653D4"/>
    <w:rsid w:val="0086591D"/>
    <w:rsid w:val="0086593C"/>
    <w:rsid w:val="00865CAD"/>
    <w:rsid w:val="00865F5C"/>
    <w:rsid w:val="0086621E"/>
    <w:rsid w:val="0086623F"/>
    <w:rsid w:val="0086641F"/>
    <w:rsid w:val="00866510"/>
    <w:rsid w:val="00866773"/>
    <w:rsid w:val="0086691B"/>
    <w:rsid w:val="00866979"/>
    <w:rsid w:val="00866D58"/>
    <w:rsid w:val="00866F65"/>
    <w:rsid w:val="008673CF"/>
    <w:rsid w:val="00867CD0"/>
    <w:rsid w:val="00867F07"/>
    <w:rsid w:val="00870363"/>
    <w:rsid w:val="008707DB"/>
    <w:rsid w:val="0087196F"/>
    <w:rsid w:val="00871A04"/>
    <w:rsid w:val="00871A7F"/>
    <w:rsid w:val="0087200A"/>
    <w:rsid w:val="00872022"/>
    <w:rsid w:val="00872196"/>
    <w:rsid w:val="0087311F"/>
    <w:rsid w:val="008731C2"/>
    <w:rsid w:val="00873562"/>
    <w:rsid w:val="00873681"/>
    <w:rsid w:val="00873A1B"/>
    <w:rsid w:val="008742B1"/>
    <w:rsid w:val="008744C1"/>
    <w:rsid w:val="0087470E"/>
    <w:rsid w:val="008749BA"/>
    <w:rsid w:val="00874CCA"/>
    <w:rsid w:val="00874DBE"/>
    <w:rsid w:val="00874E44"/>
    <w:rsid w:val="00875232"/>
    <w:rsid w:val="0087567C"/>
    <w:rsid w:val="00875835"/>
    <w:rsid w:val="00875AB0"/>
    <w:rsid w:val="008761E3"/>
    <w:rsid w:val="00876305"/>
    <w:rsid w:val="008763A8"/>
    <w:rsid w:val="0087643F"/>
    <w:rsid w:val="00876AC7"/>
    <w:rsid w:val="00876BBF"/>
    <w:rsid w:val="00876F01"/>
    <w:rsid w:val="00877D5E"/>
    <w:rsid w:val="00877F0C"/>
    <w:rsid w:val="00877FF1"/>
    <w:rsid w:val="00880248"/>
    <w:rsid w:val="00880921"/>
    <w:rsid w:val="00880D32"/>
    <w:rsid w:val="008814DB"/>
    <w:rsid w:val="00881849"/>
    <w:rsid w:val="008819D8"/>
    <w:rsid w:val="00881E56"/>
    <w:rsid w:val="00881F99"/>
    <w:rsid w:val="0088203D"/>
    <w:rsid w:val="00882083"/>
    <w:rsid w:val="008824D5"/>
    <w:rsid w:val="00882558"/>
    <w:rsid w:val="00882851"/>
    <w:rsid w:val="00882B48"/>
    <w:rsid w:val="00882B6B"/>
    <w:rsid w:val="00883AB7"/>
    <w:rsid w:val="00883DA9"/>
    <w:rsid w:val="00883E96"/>
    <w:rsid w:val="00883EBB"/>
    <w:rsid w:val="00883F7C"/>
    <w:rsid w:val="00883F86"/>
    <w:rsid w:val="00884069"/>
    <w:rsid w:val="00884953"/>
    <w:rsid w:val="00884B5B"/>
    <w:rsid w:val="00884CB0"/>
    <w:rsid w:val="00884E45"/>
    <w:rsid w:val="00884F09"/>
    <w:rsid w:val="008855AF"/>
    <w:rsid w:val="00885902"/>
    <w:rsid w:val="00885F84"/>
    <w:rsid w:val="00885F8E"/>
    <w:rsid w:val="00886019"/>
    <w:rsid w:val="0088606C"/>
    <w:rsid w:val="0088686C"/>
    <w:rsid w:val="00886AB7"/>
    <w:rsid w:val="00886C0B"/>
    <w:rsid w:val="0088725E"/>
    <w:rsid w:val="008873E8"/>
    <w:rsid w:val="0088790B"/>
    <w:rsid w:val="0088797F"/>
    <w:rsid w:val="00887985"/>
    <w:rsid w:val="00887D29"/>
    <w:rsid w:val="00887FD3"/>
    <w:rsid w:val="00890052"/>
    <w:rsid w:val="008904D0"/>
    <w:rsid w:val="00890868"/>
    <w:rsid w:val="00891421"/>
    <w:rsid w:val="0089209F"/>
    <w:rsid w:val="008921FF"/>
    <w:rsid w:val="00892623"/>
    <w:rsid w:val="00892ADA"/>
    <w:rsid w:val="00893324"/>
    <w:rsid w:val="0089356B"/>
    <w:rsid w:val="00893572"/>
    <w:rsid w:val="008937E4"/>
    <w:rsid w:val="00893827"/>
    <w:rsid w:val="00893869"/>
    <w:rsid w:val="008938A0"/>
    <w:rsid w:val="00893B6E"/>
    <w:rsid w:val="00893C0C"/>
    <w:rsid w:val="00893D0F"/>
    <w:rsid w:val="00894070"/>
    <w:rsid w:val="00894384"/>
    <w:rsid w:val="00894912"/>
    <w:rsid w:val="00894E67"/>
    <w:rsid w:val="008954F7"/>
    <w:rsid w:val="008956A5"/>
    <w:rsid w:val="00895CA4"/>
    <w:rsid w:val="00895F5D"/>
    <w:rsid w:val="0089609B"/>
    <w:rsid w:val="008966E5"/>
    <w:rsid w:val="00896C17"/>
    <w:rsid w:val="008976A4"/>
    <w:rsid w:val="00897C63"/>
    <w:rsid w:val="008A03F4"/>
    <w:rsid w:val="008A042F"/>
    <w:rsid w:val="008A04D7"/>
    <w:rsid w:val="008A0BED"/>
    <w:rsid w:val="008A10E9"/>
    <w:rsid w:val="008A11D9"/>
    <w:rsid w:val="008A15E9"/>
    <w:rsid w:val="008A18BA"/>
    <w:rsid w:val="008A192A"/>
    <w:rsid w:val="008A1B17"/>
    <w:rsid w:val="008A1FE9"/>
    <w:rsid w:val="008A2009"/>
    <w:rsid w:val="008A22BF"/>
    <w:rsid w:val="008A22F3"/>
    <w:rsid w:val="008A287E"/>
    <w:rsid w:val="008A29B5"/>
    <w:rsid w:val="008A2CB4"/>
    <w:rsid w:val="008A2FE1"/>
    <w:rsid w:val="008A3214"/>
    <w:rsid w:val="008A3320"/>
    <w:rsid w:val="008A334C"/>
    <w:rsid w:val="008A34E9"/>
    <w:rsid w:val="008A351B"/>
    <w:rsid w:val="008A3A0B"/>
    <w:rsid w:val="008A3B2E"/>
    <w:rsid w:val="008A3F8A"/>
    <w:rsid w:val="008A4282"/>
    <w:rsid w:val="008A451B"/>
    <w:rsid w:val="008A47CF"/>
    <w:rsid w:val="008A513B"/>
    <w:rsid w:val="008A51AC"/>
    <w:rsid w:val="008A591A"/>
    <w:rsid w:val="008A592C"/>
    <w:rsid w:val="008A5948"/>
    <w:rsid w:val="008A5A91"/>
    <w:rsid w:val="008A5BD7"/>
    <w:rsid w:val="008A62ED"/>
    <w:rsid w:val="008A6930"/>
    <w:rsid w:val="008A6BEF"/>
    <w:rsid w:val="008A7226"/>
    <w:rsid w:val="008A726C"/>
    <w:rsid w:val="008A7A7C"/>
    <w:rsid w:val="008A7AA3"/>
    <w:rsid w:val="008B0169"/>
    <w:rsid w:val="008B0201"/>
    <w:rsid w:val="008B0F2B"/>
    <w:rsid w:val="008B174D"/>
    <w:rsid w:val="008B17DE"/>
    <w:rsid w:val="008B1961"/>
    <w:rsid w:val="008B1989"/>
    <w:rsid w:val="008B1AC4"/>
    <w:rsid w:val="008B1CCE"/>
    <w:rsid w:val="008B1D2A"/>
    <w:rsid w:val="008B1D55"/>
    <w:rsid w:val="008B1DEC"/>
    <w:rsid w:val="008B1FA5"/>
    <w:rsid w:val="008B2544"/>
    <w:rsid w:val="008B258D"/>
    <w:rsid w:val="008B2C4B"/>
    <w:rsid w:val="008B2C83"/>
    <w:rsid w:val="008B315F"/>
    <w:rsid w:val="008B32DA"/>
    <w:rsid w:val="008B3368"/>
    <w:rsid w:val="008B36BB"/>
    <w:rsid w:val="008B3728"/>
    <w:rsid w:val="008B391C"/>
    <w:rsid w:val="008B3D5E"/>
    <w:rsid w:val="008B455F"/>
    <w:rsid w:val="008B4560"/>
    <w:rsid w:val="008B4CFE"/>
    <w:rsid w:val="008B5130"/>
    <w:rsid w:val="008B51B5"/>
    <w:rsid w:val="008B55B1"/>
    <w:rsid w:val="008B55B5"/>
    <w:rsid w:val="008B57F9"/>
    <w:rsid w:val="008B5C67"/>
    <w:rsid w:val="008B5D22"/>
    <w:rsid w:val="008B5DB9"/>
    <w:rsid w:val="008B5E02"/>
    <w:rsid w:val="008B601B"/>
    <w:rsid w:val="008B61BD"/>
    <w:rsid w:val="008B6C46"/>
    <w:rsid w:val="008B6C68"/>
    <w:rsid w:val="008B6D97"/>
    <w:rsid w:val="008B6ECD"/>
    <w:rsid w:val="008B7330"/>
    <w:rsid w:val="008B7544"/>
    <w:rsid w:val="008B764F"/>
    <w:rsid w:val="008B779F"/>
    <w:rsid w:val="008B7A28"/>
    <w:rsid w:val="008B7D3F"/>
    <w:rsid w:val="008C0093"/>
    <w:rsid w:val="008C02A5"/>
    <w:rsid w:val="008C04BD"/>
    <w:rsid w:val="008C04F5"/>
    <w:rsid w:val="008C06C6"/>
    <w:rsid w:val="008C0FBA"/>
    <w:rsid w:val="008C0FF1"/>
    <w:rsid w:val="008C1055"/>
    <w:rsid w:val="008C1649"/>
    <w:rsid w:val="008C19D3"/>
    <w:rsid w:val="008C1C5E"/>
    <w:rsid w:val="008C2423"/>
    <w:rsid w:val="008C26C1"/>
    <w:rsid w:val="008C2988"/>
    <w:rsid w:val="008C2F39"/>
    <w:rsid w:val="008C2F5A"/>
    <w:rsid w:val="008C344F"/>
    <w:rsid w:val="008C36ED"/>
    <w:rsid w:val="008C3743"/>
    <w:rsid w:val="008C38ED"/>
    <w:rsid w:val="008C3A70"/>
    <w:rsid w:val="008C3C44"/>
    <w:rsid w:val="008C4585"/>
    <w:rsid w:val="008C473F"/>
    <w:rsid w:val="008C4984"/>
    <w:rsid w:val="008C508D"/>
    <w:rsid w:val="008C508E"/>
    <w:rsid w:val="008C5AF9"/>
    <w:rsid w:val="008C5D04"/>
    <w:rsid w:val="008C6609"/>
    <w:rsid w:val="008C6776"/>
    <w:rsid w:val="008C6C0D"/>
    <w:rsid w:val="008C6F85"/>
    <w:rsid w:val="008C71A1"/>
    <w:rsid w:val="008C71D7"/>
    <w:rsid w:val="008C7374"/>
    <w:rsid w:val="008C7AF0"/>
    <w:rsid w:val="008C7CC9"/>
    <w:rsid w:val="008C7D3D"/>
    <w:rsid w:val="008C7E82"/>
    <w:rsid w:val="008D0156"/>
    <w:rsid w:val="008D0167"/>
    <w:rsid w:val="008D067F"/>
    <w:rsid w:val="008D0948"/>
    <w:rsid w:val="008D0A54"/>
    <w:rsid w:val="008D0C62"/>
    <w:rsid w:val="008D0C8F"/>
    <w:rsid w:val="008D0CC7"/>
    <w:rsid w:val="008D11CE"/>
    <w:rsid w:val="008D1BE1"/>
    <w:rsid w:val="008D1CF7"/>
    <w:rsid w:val="008D2043"/>
    <w:rsid w:val="008D27DF"/>
    <w:rsid w:val="008D288B"/>
    <w:rsid w:val="008D28DA"/>
    <w:rsid w:val="008D2B07"/>
    <w:rsid w:val="008D2CCD"/>
    <w:rsid w:val="008D2CE6"/>
    <w:rsid w:val="008D3984"/>
    <w:rsid w:val="008D39B5"/>
    <w:rsid w:val="008D3C3A"/>
    <w:rsid w:val="008D3CBD"/>
    <w:rsid w:val="008D3E2B"/>
    <w:rsid w:val="008D3F24"/>
    <w:rsid w:val="008D3F4D"/>
    <w:rsid w:val="008D3FCD"/>
    <w:rsid w:val="008D40BC"/>
    <w:rsid w:val="008D4276"/>
    <w:rsid w:val="008D42F8"/>
    <w:rsid w:val="008D4A43"/>
    <w:rsid w:val="008D51E6"/>
    <w:rsid w:val="008D5278"/>
    <w:rsid w:val="008D5613"/>
    <w:rsid w:val="008D5778"/>
    <w:rsid w:val="008D5F4B"/>
    <w:rsid w:val="008D6084"/>
    <w:rsid w:val="008D615F"/>
    <w:rsid w:val="008D63C0"/>
    <w:rsid w:val="008D6663"/>
    <w:rsid w:val="008D686D"/>
    <w:rsid w:val="008D6F5D"/>
    <w:rsid w:val="008D72C3"/>
    <w:rsid w:val="008D743E"/>
    <w:rsid w:val="008D7542"/>
    <w:rsid w:val="008D7B49"/>
    <w:rsid w:val="008D7F7B"/>
    <w:rsid w:val="008E009C"/>
    <w:rsid w:val="008E00F3"/>
    <w:rsid w:val="008E0176"/>
    <w:rsid w:val="008E07CA"/>
    <w:rsid w:val="008E0E10"/>
    <w:rsid w:val="008E0EEE"/>
    <w:rsid w:val="008E14EE"/>
    <w:rsid w:val="008E15AF"/>
    <w:rsid w:val="008E1784"/>
    <w:rsid w:val="008E188E"/>
    <w:rsid w:val="008E1F5F"/>
    <w:rsid w:val="008E2231"/>
    <w:rsid w:val="008E27A2"/>
    <w:rsid w:val="008E2C8B"/>
    <w:rsid w:val="008E2F2A"/>
    <w:rsid w:val="008E3456"/>
    <w:rsid w:val="008E364F"/>
    <w:rsid w:val="008E39F0"/>
    <w:rsid w:val="008E3E17"/>
    <w:rsid w:val="008E4060"/>
    <w:rsid w:val="008E4333"/>
    <w:rsid w:val="008E472B"/>
    <w:rsid w:val="008E4D0D"/>
    <w:rsid w:val="008E4EF4"/>
    <w:rsid w:val="008E4FC3"/>
    <w:rsid w:val="008E57B1"/>
    <w:rsid w:val="008E5948"/>
    <w:rsid w:val="008E60D6"/>
    <w:rsid w:val="008E66EA"/>
    <w:rsid w:val="008E6AC4"/>
    <w:rsid w:val="008E6DAE"/>
    <w:rsid w:val="008E7B40"/>
    <w:rsid w:val="008F063B"/>
    <w:rsid w:val="008F0833"/>
    <w:rsid w:val="008F09E4"/>
    <w:rsid w:val="008F0A01"/>
    <w:rsid w:val="008F0A7F"/>
    <w:rsid w:val="008F0AB3"/>
    <w:rsid w:val="008F0C60"/>
    <w:rsid w:val="008F115C"/>
    <w:rsid w:val="008F11FA"/>
    <w:rsid w:val="008F1655"/>
    <w:rsid w:val="008F1900"/>
    <w:rsid w:val="008F1928"/>
    <w:rsid w:val="008F1B2A"/>
    <w:rsid w:val="008F1DB7"/>
    <w:rsid w:val="008F20B6"/>
    <w:rsid w:val="008F2630"/>
    <w:rsid w:val="008F2811"/>
    <w:rsid w:val="008F28CB"/>
    <w:rsid w:val="008F2F42"/>
    <w:rsid w:val="008F30AB"/>
    <w:rsid w:val="008F34BE"/>
    <w:rsid w:val="008F353D"/>
    <w:rsid w:val="008F376A"/>
    <w:rsid w:val="008F39C8"/>
    <w:rsid w:val="008F3B26"/>
    <w:rsid w:val="008F3CA9"/>
    <w:rsid w:val="008F3E59"/>
    <w:rsid w:val="008F40CF"/>
    <w:rsid w:val="008F4815"/>
    <w:rsid w:val="008F4A4A"/>
    <w:rsid w:val="008F4D0D"/>
    <w:rsid w:val="008F4D46"/>
    <w:rsid w:val="008F5172"/>
    <w:rsid w:val="008F52D0"/>
    <w:rsid w:val="008F5C7A"/>
    <w:rsid w:val="008F5D7E"/>
    <w:rsid w:val="008F657E"/>
    <w:rsid w:val="008F6A4D"/>
    <w:rsid w:val="008F6F83"/>
    <w:rsid w:val="008F7323"/>
    <w:rsid w:val="008F7504"/>
    <w:rsid w:val="008F7532"/>
    <w:rsid w:val="008F75D2"/>
    <w:rsid w:val="008F7889"/>
    <w:rsid w:val="008F7BE7"/>
    <w:rsid w:val="009000FB"/>
    <w:rsid w:val="0090019C"/>
    <w:rsid w:val="00900430"/>
    <w:rsid w:val="00900A4E"/>
    <w:rsid w:val="00900B01"/>
    <w:rsid w:val="00900B46"/>
    <w:rsid w:val="00900E25"/>
    <w:rsid w:val="0090142E"/>
    <w:rsid w:val="009018D4"/>
    <w:rsid w:val="00901FC2"/>
    <w:rsid w:val="0090261F"/>
    <w:rsid w:val="00902CC9"/>
    <w:rsid w:val="00902F46"/>
    <w:rsid w:val="009035BB"/>
    <w:rsid w:val="009035C7"/>
    <w:rsid w:val="009035CB"/>
    <w:rsid w:val="009037B5"/>
    <w:rsid w:val="009039D1"/>
    <w:rsid w:val="009045EC"/>
    <w:rsid w:val="009047D6"/>
    <w:rsid w:val="00905334"/>
    <w:rsid w:val="0090608A"/>
    <w:rsid w:val="009061EC"/>
    <w:rsid w:val="009065E8"/>
    <w:rsid w:val="0090682E"/>
    <w:rsid w:val="0090683F"/>
    <w:rsid w:val="00906A6C"/>
    <w:rsid w:val="00906C24"/>
    <w:rsid w:val="00906ECA"/>
    <w:rsid w:val="009072FC"/>
    <w:rsid w:val="00907B6B"/>
    <w:rsid w:val="00910087"/>
    <w:rsid w:val="00910153"/>
    <w:rsid w:val="009107D5"/>
    <w:rsid w:val="00910B7E"/>
    <w:rsid w:val="00910C2F"/>
    <w:rsid w:val="00910D1F"/>
    <w:rsid w:val="00911099"/>
    <w:rsid w:val="00911160"/>
    <w:rsid w:val="009119DA"/>
    <w:rsid w:val="00911AA5"/>
    <w:rsid w:val="00911BBE"/>
    <w:rsid w:val="00911CDF"/>
    <w:rsid w:val="0091217A"/>
    <w:rsid w:val="00912516"/>
    <w:rsid w:val="009125EB"/>
    <w:rsid w:val="00912D66"/>
    <w:rsid w:val="00912DCD"/>
    <w:rsid w:val="0091350A"/>
    <w:rsid w:val="0091360E"/>
    <w:rsid w:val="00913856"/>
    <w:rsid w:val="00913CA1"/>
    <w:rsid w:val="00913CCF"/>
    <w:rsid w:val="00913E5C"/>
    <w:rsid w:val="00914857"/>
    <w:rsid w:val="00914AD3"/>
    <w:rsid w:val="00914B61"/>
    <w:rsid w:val="00914D33"/>
    <w:rsid w:val="00914DB6"/>
    <w:rsid w:val="0091518F"/>
    <w:rsid w:val="009155F4"/>
    <w:rsid w:val="00916B54"/>
    <w:rsid w:val="00916BAF"/>
    <w:rsid w:val="00916DB7"/>
    <w:rsid w:val="00917041"/>
    <w:rsid w:val="0091714F"/>
    <w:rsid w:val="00917196"/>
    <w:rsid w:val="00917280"/>
    <w:rsid w:val="00917B7F"/>
    <w:rsid w:val="009200EA"/>
    <w:rsid w:val="00920183"/>
    <w:rsid w:val="0092045C"/>
    <w:rsid w:val="00920AD2"/>
    <w:rsid w:val="00920BAD"/>
    <w:rsid w:val="00920C2E"/>
    <w:rsid w:val="00920EE0"/>
    <w:rsid w:val="00921000"/>
    <w:rsid w:val="0092176C"/>
    <w:rsid w:val="009219FF"/>
    <w:rsid w:val="00921BA2"/>
    <w:rsid w:val="00921C0C"/>
    <w:rsid w:val="00921F6D"/>
    <w:rsid w:val="0092202B"/>
    <w:rsid w:val="009228E7"/>
    <w:rsid w:val="00922B2D"/>
    <w:rsid w:val="00922C0D"/>
    <w:rsid w:val="00922CA0"/>
    <w:rsid w:val="00922D81"/>
    <w:rsid w:val="00922EFF"/>
    <w:rsid w:val="00923273"/>
    <w:rsid w:val="00923355"/>
    <w:rsid w:val="009234A3"/>
    <w:rsid w:val="00923CCC"/>
    <w:rsid w:val="00923EAC"/>
    <w:rsid w:val="009240C9"/>
    <w:rsid w:val="00924D5E"/>
    <w:rsid w:val="00924E3B"/>
    <w:rsid w:val="009250CC"/>
    <w:rsid w:val="00925623"/>
    <w:rsid w:val="00925839"/>
    <w:rsid w:val="00925D58"/>
    <w:rsid w:val="009261A8"/>
    <w:rsid w:val="0092626B"/>
    <w:rsid w:val="00926611"/>
    <w:rsid w:val="009267F8"/>
    <w:rsid w:val="00926B25"/>
    <w:rsid w:val="00926E72"/>
    <w:rsid w:val="0092723D"/>
    <w:rsid w:val="0092738F"/>
    <w:rsid w:val="00927493"/>
    <w:rsid w:val="0092773A"/>
    <w:rsid w:val="009279C5"/>
    <w:rsid w:val="00927F82"/>
    <w:rsid w:val="00930046"/>
    <w:rsid w:val="009302C7"/>
    <w:rsid w:val="009308DE"/>
    <w:rsid w:val="009312C1"/>
    <w:rsid w:val="00931FF4"/>
    <w:rsid w:val="009321D8"/>
    <w:rsid w:val="009326AF"/>
    <w:rsid w:val="00932745"/>
    <w:rsid w:val="009329EF"/>
    <w:rsid w:val="00932BEA"/>
    <w:rsid w:val="00932C97"/>
    <w:rsid w:val="00932DCF"/>
    <w:rsid w:val="00933168"/>
    <w:rsid w:val="00933F14"/>
    <w:rsid w:val="009341F1"/>
    <w:rsid w:val="00934B70"/>
    <w:rsid w:val="00934BA6"/>
    <w:rsid w:val="00935B62"/>
    <w:rsid w:val="00935B65"/>
    <w:rsid w:val="00935CB8"/>
    <w:rsid w:val="00936171"/>
    <w:rsid w:val="009362EB"/>
    <w:rsid w:val="00936422"/>
    <w:rsid w:val="0093653A"/>
    <w:rsid w:val="009366FA"/>
    <w:rsid w:val="0093682B"/>
    <w:rsid w:val="0093698F"/>
    <w:rsid w:val="00936FAA"/>
    <w:rsid w:val="009373CF"/>
    <w:rsid w:val="009379E1"/>
    <w:rsid w:val="00937ECF"/>
    <w:rsid w:val="009409D6"/>
    <w:rsid w:val="00940E34"/>
    <w:rsid w:val="00940E56"/>
    <w:rsid w:val="00940EE2"/>
    <w:rsid w:val="00941608"/>
    <w:rsid w:val="009417B9"/>
    <w:rsid w:val="00941E6A"/>
    <w:rsid w:val="00941FE5"/>
    <w:rsid w:val="0094222B"/>
    <w:rsid w:val="0094273D"/>
    <w:rsid w:val="00942BE2"/>
    <w:rsid w:val="00942C4E"/>
    <w:rsid w:val="00942C51"/>
    <w:rsid w:val="00942FCF"/>
    <w:rsid w:val="00943073"/>
    <w:rsid w:val="00943BBF"/>
    <w:rsid w:val="00943DB5"/>
    <w:rsid w:val="0094449B"/>
    <w:rsid w:val="0094475E"/>
    <w:rsid w:val="00944A0C"/>
    <w:rsid w:val="00944BD1"/>
    <w:rsid w:val="00944C3D"/>
    <w:rsid w:val="00944D20"/>
    <w:rsid w:val="00944D56"/>
    <w:rsid w:val="00944DED"/>
    <w:rsid w:val="00944E14"/>
    <w:rsid w:val="0094512C"/>
    <w:rsid w:val="00945295"/>
    <w:rsid w:val="00945298"/>
    <w:rsid w:val="009453CC"/>
    <w:rsid w:val="009454C9"/>
    <w:rsid w:val="009455F8"/>
    <w:rsid w:val="009457F5"/>
    <w:rsid w:val="00945ACE"/>
    <w:rsid w:val="00945BF8"/>
    <w:rsid w:val="00945EBB"/>
    <w:rsid w:val="00946385"/>
    <w:rsid w:val="00947001"/>
    <w:rsid w:val="009470FA"/>
    <w:rsid w:val="0094799C"/>
    <w:rsid w:val="00947C46"/>
    <w:rsid w:val="00947CFD"/>
    <w:rsid w:val="00947FAC"/>
    <w:rsid w:val="00947FBD"/>
    <w:rsid w:val="00947FEC"/>
    <w:rsid w:val="009500DB"/>
    <w:rsid w:val="00950189"/>
    <w:rsid w:val="0095024A"/>
    <w:rsid w:val="00951424"/>
    <w:rsid w:val="00951846"/>
    <w:rsid w:val="009519D1"/>
    <w:rsid w:val="00951C14"/>
    <w:rsid w:val="00951E71"/>
    <w:rsid w:val="009521EB"/>
    <w:rsid w:val="00952239"/>
    <w:rsid w:val="009528B1"/>
    <w:rsid w:val="009528F6"/>
    <w:rsid w:val="00952AEE"/>
    <w:rsid w:val="00952F88"/>
    <w:rsid w:val="00953597"/>
    <w:rsid w:val="00953A3F"/>
    <w:rsid w:val="00953B7F"/>
    <w:rsid w:val="00953B95"/>
    <w:rsid w:val="00954134"/>
    <w:rsid w:val="009541E9"/>
    <w:rsid w:val="0095445E"/>
    <w:rsid w:val="0095492F"/>
    <w:rsid w:val="00954BA7"/>
    <w:rsid w:val="00954BCE"/>
    <w:rsid w:val="00954F5F"/>
    <w:rsid w:val="00954FA7"/>
    <w:rsid w:val="0095507F"/>
    <w:rsid w:val="0095550D"/>
    <w:rsid w:val="00955883"/>
    <w:rsid w:val="00955AF6"/>
    <w:rsid w:val="0095608E"/>
    <w:rsid w:val="00956269"/>
    <w:rsid w:val="009562A7"/>
    <w:rsid w:val="00956377"/>
    <w:rsid w:val="0095639A"/>
    <w:rsid w:val="009564AD"/>
    <w:rsid w:val="0095662A"/>
    <w:rsid w:val="009568BD"/>
    <w:rsid w:val="00956F92"/>
    <w:rsid w:val="009570FA"/>
    <w:rsid w:val="00957D77"/>
    <w:rsid w:val="00957DFD"/>
    <w:rsid w:val="00957E09"/>
    <w:rsid w:val="00957FFA"/>
    <w:rsid w:val="009600A7"/>
    <w:rsid w:val="0096054B"/>
    <w:rsid w:val="009607AB"/>
    <w:rsid w:val="00960B54"/>
    <w:rsid w:val="00960EAB"/>
    <w:rsid w:val="0096123E"/>
    <w:rsid w:val="00961396"/>
    <w:rsid w:val="00961425"/>
    <w:rsid w:val="009616F2"/>
    <w:rsid w:val="00961B0E"/>
    <w:rsid w:val="00961D80"/>
    <w:rsid w:val="00962287"/>
    <w:rsid w:val="00962A05"/>
    <w:rsid w:val="00962DFF"/>
    <w:rsid w:val="00963326"/>
    <w:rsid w:val="009637BF"/>
    <w:rsid w:val="009638F7"/>
    <w:rsid w:val="009639BB"/>
    <w:rsid w:val="00963ECC"/>
    <w:rsid w:val="00964420"/>
    <w:rsid w:val="009644BC"/>
    <w:rsid w:val="00964C9A"/>
    <w:rsid w:val="009651B4"/>
    <w:rsid w:val="00965243"/>
    <w:rsid w:val="0096563E"/>
    <w:rsid w:val="0096597B"/>
    <w:rsid w:val="009662F8"/>
    <w:rsid w:val="00966620"/>
    <w:rsid w:val="009666D7"/>
    <w:rsid w:val="00966A7D"/>
    <w:rsid w:val="00966AD8"/>
    <w:rsid w:val="00966DCD"/>
    <w:rsid w:val="00966F40"/>
    <w:rsid w:val="00966F93"/>
    <w:rsid w:val="00967074"/>
    <w:rsid w:val="009674F7"/>
    <w:rsid w:val="00967BC7"/>
    <w:rsid w:val="009706DF"/>
    <w:rsid w:val="00970C2F"/>
    <w:rsid w:val="00970F51"/>
    <w:rsid w:val="00971312"/>
    <w:rsid w:val="00971433"/>
    <w:rsid w:val="009715DC"/>
    <w:rsid w:val="0097183C"/>
    <w:rsid w:val="00971862"/>
    <w:rsid w:val="00972198"/>
    <w:rsid w:val="009723AF"/>
    <w:rsid w:val="009725C5"/>
    <w:rsid w:val="0097263B"/>
    <w:rsid w:val="00972656"/>
    <w:rsid w:val="00972D92"/>
    <w:rsid w:val="00973252"/>
    <w:rsid w:val="009733C0"/>
    <w:rsid w:val="00973862"/>
    <w:rsid w:val="0097392A"/>
    <w:rsid w:val="00973AD7"/>
    <w:rsid w:val="00973B97"/>
    <w:rsid w:val="00974857"/>
    <w:rsid w:val="009749EC"/>
    <w:rsid w:val="00975081"/>
    <w:rsid w:val="00975338"/>
    <w:rsid w:val="0097540A"/>
    <w:rsid w:val="00975873"/>
    <w:rsid w:val="00975DAC"/>
    <w:rsid w:val="009760B8"/>
    <w:rsid w:val="00976187"/>
    <w:rsid w:val="00976808"/>
    <w:rsid w:val="009768A4"/>
    <w:rsid w:val="009769DA"/>
    <w:rsid w:val="00976A8D"/>
    <w:rsid w:val="00976BBA"/>
    <w:rsid w:val="00976F2D"/>
    <w:rsid w:val="009771CF"/>
    <w:rsid w:val="00977290"/>
    <w:rsid w:val="00977719"/>
    <w:rsid w:val="00977960"/>
    <w:rsid w:val="00977DBA"/>
    <w:rsid w:val="0098021B"/>
    <w:rsid w:val="00980672"/>
    <w:rsid w:val="009808C1"/>
    <w:rsid w:val="00980DF0"/>
    <w:rsid w:val="00981184"/>
    <w:rsid w:val="009816B5"/>
    <w:rsid w:val="009816ED"/>
    <w:rsid w:val="00981F9A"/>
    <w:rsid w:val="0098236C"/>
    <w:rsid w:val="0098240A"/>
    <w:rsid w:val="009829F0"/>
    <w:rsid w:val="00982FF9"/>
    <w:rsid w:val="009837BA"/>
    <w:rsid w:val="00983F03"/>
    <w:rsid w:val="00984330"/>
    <w:rsid w:val="0098476B"/>
    <w:rsid w:val="00985393"/>
    <w:rsid w:val="009858E2"/>
    <w:rsid w:val="00985D80"/>
    <w:rsid w:val="0098610F"/>
    <w:rsid w:val="00986161"/>
    <w:rsid w:val="00986266"/>
    <w:rsid w:val="0098641F"/>
    <w:rsid w:val="0098670A"/>
    <w:rsid w:val="0098678C"/>
    <w:rsid w:val="009868D6"/>
    <w:rsid w:val="00986D89"/>
    <w:rsid w:val="00986FDF"/>
    <w:rsid w:val="0098767E"/>
    <w:rsid w:val="00987690"/>
    <w:rsid w:val="00987F14"/>
    <w:rsid w:val="00990233"/>
    <w:rsid w:val="00991813"/>
    <w:rsid w:val="00991D84"/>
    <w:rsid w:val="0099234C"/>
    <w:rsid w:val="0099235B"/>
    <w:rsid w:val="009923BC"/>
    <w:rsid w:val="009931CC"/>
    <w:rsid w:val="00993370"/>
    <w:rsid w:val="00993A18"/>
    <w:rsid w:val="009943E6"/>
    <w:rsid w:val="00994E2B"/>
    <w:rsid w:val="00995135"/>
    <w:rsid w:val="00995585"/>
    <w:rsid w:val="00996393"/>
    <w:rsid w:val="009964BE"/>
    <w:rsid w:val="0099656B"/>
    <w:rsid w:val="00996976"/>
    <w:rsid w:val="00996A96"/>
    <w:rsid w:val="00996FCC"/>
    <w:rsid w:val="00996FFE"/>
    <w:rsid w:val="00997244"/>
    <w:rsid w:val="009979B2"/>
    <w:rsid w:val="00997F1F"/>
    <w:rsid w:val="009A0119"/>
    <w:rsid w:val="009A0308"/>
    <w:rsid w:val="009A0348"/>
    <w:rsid w:val="009A03DC"/>
    <w:rsid w:val="009A11D9"/>
    <w:rsid w:val="009A14CF"/>
    <w:rsid w:val="009A2039"/>
    <w:rsid w:val="009A293A"/>
    <w:rsid w:val="009A2CE8"/>
    <w:rsid w:val="009A3227"/>
    <w:rsid w:val="009A34EC"/>
    <w:rsid w:val="009A3A22"/>
    <w:rsid w:val="009A3B4E"/>
    <w:rsid w:val="009A3FB8"/>
    <w:rsid w:val="009A4DB9"/>
    <w:rsid w:val="009A51DC"/>
    <w:rsid w:val="009A5416"/>
    <w:rsid w:val="009A55DE"/>
    <w:rsid w:val="009A5608"/>
    <w:rsid w:val="009A5A34"/>
    <w:rsid w:val="009A5A52"/>
    <w:rsid w:val="009A5C1E"/>
    <w:rsid w:val="009A6339"/>
    <w:rsid w:val="009A6356"/>
    <w:rsid w:val="009A6B0C"/>
    <w:rsid w:val="009A707F"/>
    <w:rsid w:val="009A741F"/>
    <w:rsid w:val="009A79E6"/>
    <w:rsid w:val="009A7E77"/>
    <w:rsid w:val="009B047D"/>
    <w:rsid w:val="009B04AA"/>
    <w:rsid w:val="009B086A"/>
    <w:rsid w:val="009B0928"/>
    <w:rsid w:val="009B097E"/>
    <w:rsid w:val="009B0C6F"/>
    <w:rsid w:val="009B0D27"/>
    <w:rsid w:val="009B1000"/>
    <w:rsid w:val="009B12EB"/>
    <w:rsid w:val="009B13AA"/>
    <w:rsid w:val="009B1493"/>
    <w:rsid w:val="009B1814"/>
    <w:rsid w:val="009B1A33"/>
    <w:rsid w:val="009B1B83"/>
    <w:rsid w:val="009B1E5B"/>
    <w:rsid w:val="009B25CE"/>
    <w:rsid w:val="009B29AC"/>
    <w:rsid w:val="009B2B23"/>
    <w:rsid w:val="009B2E0C"/>
    <w:rsid w:val="009B3109"/>
    <w:rsid w:val="009B31A9"/>
    <w:rsid w:val="009B3266"/>
    <w:rsid w:val="009B3681"/>
    <w:rsid w:val="009B3D6F"/>
    <w:rsid w:val="009B4020"/>
    <w:rsid w:val="009B4684"/>
    <w:rsid w:val="009B47DD"/>
    <w:rsid w:val="009B4ACB"/>
    <w:rsid w:val="009B4B5B"/>
    <w:rsid w:val="009B4C60"/>
    <w:rsid w:val="009B520D"/>
    <w:rsid w:val="009B5707"/>
    <w:rsid w:val="009B5757"/>
    <w:rsid w:val="009B587A"/>
    <w:rsid w:val="009B5AB3"/>
    <w:rsid w:val="009B5B68"/>
    <w:rsid w:val="009B62FA"/>
    <w:rsid w:val="009B64EC"/>
    <w:rsid w:val="009B6557"/>
    <w:rsid w:val="009B6C8D"/>
    <w:rsid w:val="009B6FE9"/>
    <w:rsid w:val="009B7220"/>
    <w:rsid w:val="009B755E"/>
    <w:rsid w:val="009B7BA1"/>
    <w:rsid w:val="009B7D19"/>
    <w:rsid w:val="009B7EE8"/>
    <w:rsid w:val="009C044A"/>
    <w:rsid w:val="009C07EA"/>
    <w:rsid w:val="009C082A"/>
    <w:rsid w:val="009C1062"/>
    <w:rsid w:val="009C1376"/>
    <w:rsid w:val="009C1695"/>
    <w:rsid w:val="009C176E"/>
    <w:rsid w:val="009C1B56"/>
    <w:rsid w:val="009C1E35"/>
    <w:rsid w:val="009C2451"/>
    <w:rsid w:val="009C2C1C"/>
    <w:rsid w:val="009C2EED"/>
    <w:rsid w:val="009C3791"/>
    <w:rsid w:val="009C37F7"/>
    <w:rsid w:val="009C3BE2"/>
    <w:rsid w:val="009C3C00"/>
    <w:rsid w:val="009C3D9E"/>
    <w:rsid w:val="009C3EFB"/>
    <w:rsid w:val="009C4588"/>
    <w:rsid w:val="009C46B8"/>
    <w:rsid w:val="009C4766"/>
    <w:rsid w:val="009C4FF4"/>
    <w:rsid w:val="009C51FF"/>
    <w:rsid w:val="009C5340"/>
    <w:rsid w:val="009C556D"/>
    <w:rsid w:val="009C5628"/>
    <w:rsid w:val="009C5E19"/>
    <w:rsid w:val="009C64F8"/>
    <w:rsid w:val="009C678F"/>
    <w:rsid w:val="009C6842"/>
    <w:rsid w:val="009C6917"/>
    <w:rsid w:val="009C75E5"/>
    <w:rsid w:val="009C785E"/>
    <w:rsid w:val="009C7FCB"/>
    <w:rsid w:val="009D00D7"/>
    <w:rsid w:val="009D045B"/>
    <w:rsid w:val="009D04A2"/>
    <w:rsid w:val="009D06C1"/>
    <w:rsid w:val="009D0A8C"/>
    <w:rsid w:val="009D0E30"/>
    <w:rsid w:val="009D140D"/>
    <w:rsid w:val="009D15D5"/>
    <w:rsid w:val="009D16A5"/>
    <w:rsid w:val="009D21F5"/>
    <w:rsid w:val="009D221E"/>
    <w:rsid w:val="009D224A"/>
    <w:rsid w:val="009D2946"/>
    <w:rsid w:val="009D2975"/>
    <w:rsid w:val="009D36B3"/>
    <w:rsid w:val="009D36EB"/>
    <w:rsid w:val="009D4477"/>
    <w:rsid w:val="009D4A22"/>
    <w:rsid w:val="009D5632"/>
    <w:rsid w:val="009D59B8"/>
    <w:rsid w:val="009D5A51"/>
    <w:rsid w:val="009D61B2"/>
    <w:rsid w:val="009D66EB"/>
    <w:rsid w:val="009D6884"/>
    <w:rsid w:val="009D6C46"/>
    <w:rsid w:val="009D6DFE"/>
    <w:rsid w:val="009D6ED6"/>
    <w:rsid w:val="009D732F"/>
    <w:rsid w:val="009D747C"/>
    <w:rsid w:val="009D76C0"/>
    <w:rsid w:val="009E0120"/>
    <w:rsid w:val="009E0191"/>
    <w:rsid w:val="009E0200"/>
    <w:rsid w:val="009E0399"/>
    <w:rsid w:val="009E0E67"/>
    <w:rsid w:val="009E1010"/>
    <w:rsid w:val="009E1315"/>
    <w:rsid w:val="009E1B85"/>
    <w:rsid w:val="009E1CD5"/>
    <w:rsid w:val="009E23F2"/>
    <w:rsid w:val="009E2626"/>
    <w:rsid w:val="009E27EA"/>
    <w:rsid w:val="009E28CD"/>
    <w:rsid w:val="009E2AFF"/>
    <w:rsid w:val="009E2CA1"/>
    <w:rsid w:val="009E2D14"/>
    <w:rsid w:val="009E3A01"/>
    <w:rsid w:val="009E3D89"/>
    <w:rsid w:val="009E41ED"/>
    <w:rsid w:val="009E4A2F"/>
    <w:rsid w:val="009E4F96"/>
    <w:rsid w:val="009E55D5"/>
    <w:rsid w:val="009E5D20"/>
    <w:rsid w:val="009E5EE3"/>
    <w:rsid w:val="009E5F07"/>
    <w:rsid w:val="009E61C9"/>
    <w:rsid w:val="009E634F"/>
    <w:rsid w:val="009E64CD"/>
    <w:rsid w:val="009E6868"/>
    <w:rsid w:val="009E6CF5"/>
    <w:rsid w:val="009E6D05"/>
    <w:rsid w:val="009E6FDA"/>
    <w:rsid w:val="009E715B"/>
    <w:rsid w:val="009E71C7"/>
    <w:rsid w:val="009E7245"/>
    <w:rsid w:val="009E75E7"/>
    <w:rsid w:val="009E7728"/>
    <w:rsid w:val="009F03EF"/>
    <w:rsid w:val="009F04C0"/>
    <w:rsid w:val="009F0A8A"/>
    <w:rsid w:val="009F0CB7"/>
    <w:rsid w:val="009F0CF6"/>
    <w:rsid w:val="009F112C"/>
    <w:rsid w:val="009F134B"/>
    <w:rsid w:val="009F1365"/>
    <w:rsid w:val="009F18EA"/>
    <w:rsid w:val="009F2404"/>
    <w:rsid w:val="009F29E6"/>
    <w:rsid w:val="009F2CB3"/>
    <w:rsid w:val="009F2E2D"/>
    <w:rsid w:val="009F31FA"/>
    <w:rsid w:val="009F3732"/>
    <w:rsid w:val="009F39F6"/>
    <w:rsid w:val="009F3AB6"/>
    <w:rsid w:val="009F3B5B"/>
    <w:rsid w:val="009F3D9D"/>
    <w:rsid w:val="009F42C9"/>
    <w:rsid w:val="009F4876"/>
    <w:rsid w:val="009F494B"/>
    <w:rsid w:val="009F4F2C"/>
    <w:rsid w:val="009F5042"/>
    <w:rsid w:val="009F532B"/>
    <w:rsid w:val="009F5936"/>
    <w:rsid w:val="009F5E20"/>
    <w:rsid w:val="009F624F"/>
    <w:rsid w:val="009F63C4"/>
    <w:rsid w:val="009F6761"/>
    <w:rsid w:val="009F69BF"/>
    <w:rsid w:val="009F6C74"/>
    <w:rsid w:val="009F6D12"/>
    <w:rsid w:val="009F6D99"/>
    <w:rsid w:val="009F6ED6"/>
    <w:rsid w:val="009F78BA"/>
    <w:rsid w:val="009F7BF7"/>
    <w:rsid w:val="009F7E9B"/>
    <w:rsid w:val="00A00466"/>
    <w:rsid w:val="00A00F47"/>
    <w:rsid w:val="00A012DD"/>
    <w:rsid w:val="00A018A6"/>
    <w:rsid w:val="00A01A9F"/>
    <w:rsid w:val="00A01BE0"/>
    <w:rsid w:val="00A01F96"/>
    <w:rsid w:val="00A02830"/>
    <w:rsid w:val="00A02CC3"/>
    <w:rsid w:val="00A030B5"/>
    <w:rsid w:val="00A034E0"/>
    <w:rsid w:val="00A038CF"/>
    <w:rsid w:val="00A03985"/>
    <w:rsid w:val="00A03AA2"/>
    <w:rsid w:val="00A03B29"/>
    <w:rsid w:val="00A03DBF"/>
    <w:rsid w:val="00A03EB3"/>
    <w:rsid w:val="00A03EF8"/>
    <w:rsid w:val="00A03F8D"/>
    <w:rsid w:val="00A041A4"/>
    <w:rsid w:val="00A04411"/>
    <w:rsid w:val="00A046AF"/>
    <w:rsid w:val="00A047E6"/>
    <w:rsid w:val="00A04933"/>
    <w:rsid w:val="00A04DD9"/>
    <w:rsid w:val="00A04FA7"/>
    <w:rsid w:val="00A05103"/>
    <w:rsid w:val="00A05565"/>
    <w:rsid w:val="00A05BCE"/>
    <w:rsid w:val="00A06507"/>
    <w:rsid w:val="00A066AC"/>
    <w:rsid w:val="00A0684C"/>
    <w:rsid w:val="00A06AE3"/>
    <w:rsid w:val="00A0700A"/>
    <w:rsid w:val="00A070F4"/>
    <w:rsid w:val="00A0793B"/>
    <w:rsid w:val="00A07FD0"/>
    <w:rsid w:val="00A100F6"/>
    <w:rsid w:val="00A1053D"/>
    <w:rsid w:val="00A10668"/>
    <w:rsid w:val="00A10695"/>
    <w:rsid w:val="00A106BD"/>
    <w:rsid w:val="00A1074E"/>
    <w:rsid w:val="00A1082E"/>
    <w:rsid w:val="00A10BEA"/>
    <w:rsid w:val="00A10F1F"/>
    <w:rsid w:val="00A112A4"/>
    <w:rsid w:val="00A1219D"/>
    <w:rsid w:val="00A12609"/>
    <w:rsid w:val="00A12BE6"/>
    <w:rsid w:val="00A12D10"/>
    <w:rsid w:val="00A13626"/>
    <w:rsid w:val="00A13A05"/>
    <w:rsid w:val="00A13C41"/>
    <w:rsid w:val="00A13C89"/>
    <w:rsid w:val="00A14170"/>
    <w:rsid w:val="00A14171"/>
    <w:rsid w:val="00A1448E"/>
    <w:rsid w:val="00A14ECA"/>
    <w:rsid w:val="00A14F56"/>
    <w:rsid w:val="00A14FE6"/>
    <w:rsid w:val="00A15082"/>
    <w:rsid w:val="00A15B02"/>
    <w:rsid w:val="00A15D4D"/>
    <w:rsid w:val="00A16351"/>
    <w:rsid w:val="00A16451"/>
    <w:rsid w:val="00A16457"/>
    <w:rsid w:val="00A165BD"/>
    <w:rsid w:val="00A16AB6"/>
    <w:rsid w:val="00A16B3B"/>
    <w:rsid w:val="00A16D7D"/>
    <w:rsid w:val="00A16F3D"/>
    <w:rsid w:val="00A17258"/>
    <w:rsid w:val="00A1767D"/>
    <w:rsid w:val="00A17B52"/>
    <w:rsid w:val="00A17BB9"/>
    <w:rsid w:val="00A17D0C"/>
    <w:rsid w:val="00A211E3"/>
    <w:rsid w:val="00A217DF"/>
    <w:rsid w:val="00A21F8B"/>
    <w:rsid w:val="00A2208D"/>
    <w:rsid w:val="00A22313"/>
    <w:rsid w:val="00A2235B"/>
    <w:rsid w:val="00A2247F"/>
    <w:rsid w:val="00A22ADB"/>
    <w:rsid w:val="00A22E65"/>
    <w:rsid w:val="00A22FFF"/>
    <w:rsid w:val="00A2315C"/>
    <w:rsid w:val="00A23357"/>
    <w:rsid w:val="00A2372B"/>
    <w:rsid w:val="00A23821"/>
    <w:rsid w:val="00A2437E"/>
    <w:rsid w:val="00A2460C"/>
    <w:rsid w:val="00A24E0D"/>
    <w:rsid w:val="00A24E3E"/>
    <w:rsid w:val="00A25173"/>
    <w:rsid w:val="00A254C8"/>
    <w:rsid w:val="00A2570A"/>
    <w:rsid w:val="00A25C30"/>
    <w:rsid w:val="00A26655"/>
    <w:rsid w:val="00A266C5"/>
    <w:rsid w:val="00A26A14"/>
    <w:rsid w:val="00A270C3"/>
    <w:rsid w:val="00A272F5"/>
    <w:rsid w:val="00A27381"/>
    <w:rsid w:val="00A276D1"/>
    <w:rsid w:val="00A30770"/>
    <w:rsid w:val="00A30BC3"/>
    <w:rsid w:val="00A30C40"/>
    <w:rsid w:val="00A3109C"/>
    <w:rsid w:val="00A311EA"/>
    <w:rsid w:val="00A31408"/>
    <w:rsid w:val="00A31F6F"/>
    <w:rsid w:val="00A323B7"/>
    <w:rsid w:val="00A325EE"/>
    <w:rsid w:val="00A3309A"/>
    <w:rsid w:val="00A331EA"/>
    <w:rsid w:val="00A332AE"/>
    <w:rsid w:val="00A3332E"/>
    <w:rsid w:val="00A336CA"/>
    <w:rsid w:val="00A33A67"/>
    <w:rsid w:val="00A33BE9"/>
    <w:rsid w:val="00A343A3"/>
    <w:rsid w:val="00A34496"/>
    <w:rsid w:val="00A34A07"/>
    <w:rsid w:val="00A34DEF"/>
    <w:rsid w:val="00A35368"/>
    <w:rsid w:val="00A355C8"/>
    <w:rsid w:val="00A35A8A"/>
    <w:rsid w:val="00A35FE0"/>
    <w:rsid w:val="00A365D5"/>
    <w:rsid w:val="00A36806"/>
    <w:rsid w:val="00A36A3A"/>
    <w:rsid w:val="00A36A6D"/>
    <w:rsid w:val="00A36DA2"/>
    <w:rsid w:val="00A36FF0"/>
    <w:rsid w:val="00A36FFF"/>
    <w:rsid w:val="00A3717D"/>
    <w:rsid w:val="00A372E3"/>
    <w:rsid w:val="00A37498"/>
    <w:rsid w:val="00A3751A"/>
    <w:rsid w:val="00A379AF"/>
    <w:rsid w:val="00A37DAA"/>
    <w:rsid w:val="00A37E43"/>
    <w:rsid w:val="00A37EA8"/>
    <w:rsid w:val="00A404CC"/>
    <w:rsid w:val="00A40B3A"/>
    <w:rsid w:val="00A40C08"/>
    <w:rsid w:val="00A40DE8"/>
    <w:rsid w:val="00A40EEE"/>
    <w:rsid w:val="00A412A4"/>
    <w:rsid w:val="00A413E5"/>
    <w:rsid w:val="00A414E8"/>
    <w:rsid w:val="00A41547"/>
    <w:rsid w:val="00A415C8"/>
    <w:rsid w:val="00A41A1F"/>
    <w:rsid w:val="00A42C99"/>
    <w:rsid w:val="00A43014"/>
    <w:rsid w:val="00A433A0"/>
    <w:rsid w:val="00A44201"/>
    <w:rsid w:val="00A44556"/>
    <w:rsid w:val="00A44AB0"/>
    <w:rsid w:val="00A44B5F"/>
    <w:rsid w:val="00A44D40"/>
    <w:rsid w:val="00A44DF0"/>
    <w:rsid w:val="00A44E9C"/>
    <w:rsid w:val="00A44F7F"/>
    <w:rsid w:val="00A4513A"/>
    <w:rsid w:val="00A45872"/>
    <w:rsid w:val="00A4603C"/>
    <w:rsid w:val="00A46260"/>
    <w:rsid w:val="00A462A0"/>
    <w:rsid w:val="00A46A86"/>
    <w:rsid w:val="00A46AB5"/>
    <w:rsid w:val="00A46EEC"/>
    <w:rsid w:val="00A470A7"/>
    <w:rsid w:val="00A47224"/>
    <w:rsid w:val="00A47386"/>
    <w:rsid w:val="00A47BFE"/>
    <w:rsid w:val="00A47CC5"/>
    <w:rsid w:val="00A47D6A"/>
    <w:rsid w:val="00A47F42"/>
    <w:rsid w:val="00A50004"/>
    <w:rsid w:val="00A500E1"/>
    <w:rsid w:val="00A50137"/>
    <w:rsid w:val="00A50352"/>
    <w:rsid w:val="00A50480"/>
    <w:rsid w:val="00A50944"/>
    <w:rsid w:val="00A50C10"/>
    <w:rsid w:val="00A50F98"/>
    <w:rsid w:val="00A51279"/>
    <w:rsid w:val="00A517CC"/>
    <w:rsid w:val="00A51EE0"/>
    <w:rsid w:val="00A51F87"/>
    <w:rsid w:val="00A52241"/>
    <w:rsid w:val="00A52373"/>
    <w:rsid w:val="00A52452"/>
    <w:rsid w:val="00A52A89"/>
    <w:rsid w:val="00A52C8F"/>
    <w:rsid w:val="00A52E6A"/>
    <w:rsid w:val="00A52ED2"/>
    <w:rsid w:val="00A53250"/>
    <w:rsid w:val="00A53367"/>
    <w:rsid w:val="00A533A0"/>
    <w:rsid w:val="00A5369E"/>
    <w:rsid w:val="00A53F62"/>
    <w:rsid w:val="00A540B3"/>
    <w:rsid w:val="00A540F8"/>
    <w:rsid w:val="00A5499C"/>
    <w:rsid w:val="00A54B86"/>
    <w:rsid w:val="00A54DCC"/>
    <w:rsid w:val="00A553CC"/>
    <w:rsid w:val="00A554B1"/>
    <w:rsid w:val="00A554BA"/>
    <w:rsid w:val="00A5556F"/>
    <w:rsid w:val="00A5557C"/>
    <w:rsid w:val="00A5591C"/>
    <w:rsid w:val="00A55AF4"/>
    <w:rsid w:val="00A55FDD"/>
    <w:rsid w:val="00A5635F"/>
    <w:rsid w:val="00A56E69"/>
    <w:rsid w:val="00A56F3B"/>
    <w:rsid w:val="00A56F93"/>
    <w:rsid w:val="00A57D44"/>
    <w:rsid w:val="00A60395"/>
    <w:rsid w:val="00A60581"/>
    <w:rsid w:val="00A608B9"/>
    <w:rsid w:val="00A60D62"/>
    <w:rsid w:val="00A610C6"/>
    <w:rsid w:val="00A61383"/>
    <w:rsid w:val="00A61735"/>
    <w:rsid w:val="00A6196E"/>
    <w:rsid w:val="00A61BA4"/>
    <w:rsid w:val="00A61F09"/>
    <w:rsid w:val="00A61F68"/>
    <w:rsid w:val="00A61FAF"/>
    <w:rsid w:val="00A626DF"/>
    <w:rsid w:val="00A62988"/>
    <w:rsid w:val="00A62A19"/>
    <w:rsid w:val="00A62D83"/>
    <w:rsid w:val="00A6318F"/>
    <w:rsid w:val="00A633D0"/>
    <w:rsid w:val="00A63D3F"/>
    <w:rsid w:val="00A641A5"/>
    <w:rsid w:val="00A6499D"/>
    <w:rsid w:val="00A649CF"/>
    <w:rsid w:val="00A64E35"/>
    <w:rsid w:val="00A64F1B"/>
    <w:rsid w:val="00A6598B"/>
    <w:rsid w:val="00A6637B"/>
    <w:rsid w:val="00A66442"/>
    <w:rsid w:val="00A6665D"/>
    <w:rsid w:val="00A6697E"/>
    <w:rsid w:val="00A66A1D"/>
    <w:rsid w:val="00A66AB3"/>
    <w:rsid w:val="00A66C32"/>
    <w:rsid w:val="00A66D39"/>
    <w:rsid w:val="00A66F11"/>
    <w:rsid w:val="00A66F90"/>
    <w:rsid w:val="00A673AC"/>
    <w:rsid w:val="00A675A1"/>
    <w:rsid w:val="00A67AD7"/>
    <w:rsid w:val="00A70246"/>
    <w:rsid w:val="00A7024D"/>
    <w:rsid w:val="00A70461"/>
    <w:rsid w:val="00A70483"/>
    <w:rsid w:val="00A70A05"/>
    <w:rsid w:val="00A70F74"/>
    <w:rsid w:val="00A71233"/>
    <w:rsid w:val="00A71741"/>
    <w:rsid w:val="00A717BB"/>
    <w:rsid w:val="00A718C2"/>
    <w:rsid w:val="00A71DF1"/>
    <w:rsid w:val="00A71DF5"/>
    <w:rsid w:val="00A720A8"/>
    <w:rsid w:val="00A721FB"/>
    <w:rsid w:val="00A726F2"/>
    <w:rsid w:val="00A729C1"/>
    <w:rsid w:val="00A732D7"/>
    <w:rsid w:val="00A732DA"/>
    <w:rsid w:val="00A734CA"/>
    <w:rsid w:val="00A73579"/>
    <w:rsid w:val="00A736C5"/>
    <w:rsid w:val="00A74281"/>
    <w:rsid w:val="00A7451F"/>
    <w:rsid w:val="00A7454D"/>
    <w:rsid w:val="00A746C8"/>
    <w:rsid w:val="00A74824"/>
    <w:rsid w:val="00A753F4"/>
    <w:rsid w:val="00A757AC"/>
    <w:rsid w:val="00A75836"/>
    <w:rsid w:val="00A75CE9"/>
    <w:rsid w:val="00A760BC"/>
    <w:rsid w:val="00A763A8"/>
    <w:rsid w:val="00A76589"/>
    <w:rsid w:val="00A765E8"/>
    <w:rsid w:val="00A767F0"/>
    <w:rsid w:val="00A76AAE"/>
    <w:rsid w:val="00A76CBD"/>
    <w:rsid w:val="00A76D1F"/>
    <w:rsid w:val="00A76DFD"/>
    <w:rsid w:val="00A7707F"/>
    <w:rsid w:val="00A7737F"/>
    <w:rsid w:val="00A776D7"/>
    <w:rsid w:val="00A777C5"/>
    <w:rsid w:val="00A77942"/>
    <w:rsid w:val="00A77C7F"/>
    <w:rsid w:val="00A77CAB"/>
    <w:rsid w:val="00A77D44"/>
    <w:rsid w:val="00A77DE7"/>
    <w:rsid w:val="00A80152"/>
    <w:rsid w:val="00A804CF"/>
    <w:rsid w:val="00A81521"/>
    <w:rsid w:val="00A81594"/>
    <w:rsid w:val="00A816A8"/>
    <w:rsid w:val="00A81B1D"/>
    <w:rsid w:val="00A81EBB"/>
    <w:rsid w:val="00A81FEC"/>
    <w:rsid w:val="00A823C7"/>
    <w:rsid w:val="00A82453"/>
    <w:rsid w:val="00A825DA"/>
    <w:rsid w:val="00A82A1C"/>
    <w:rsid w:val="00A82CD7"/>
    <w:rsid w:val="00A8339A"/>
    <w:rsid w:val="00A833EE"/>
    <w:rsid w:val="00A83DA3"/>
    <w:rsid w:val="00A8403A"/>
    <w:rsid w:val="00A84289"/>
    <w:rsid w:val="00A84B58"/>
    <w:rsid w:val="00A84D57"/>
    <w:rsid w:val="00A84FA4"/>
    <w:rsid w:val="00A85231"/>
    <w:rsid w:val="00A85333"/>
    <w:rsid w:val="00A85611"/>
    <w:rsid w:val="00A85DB1"/>
    <w:rsid w:val="00A85E7D"/>
    <w:rsid w:val="00A862D4"/>
    <w:rsid w:val="00A86883"/>
    <w:rsid w:val="00A86975"/>
    <w:rsid w:val="00A86CA5"/>
    <w:rsid w:val="00A86DD1"/>
    <w:rsid w:val="00A871A7"/>
    <w:rsid w:val="00A875F5"/>
    <w:rsid w:val="00A876D1"/>
    <w:rsid w:val="00A87C6E"/>
    <w:rsid w:val="00A90770"/>
    <w:rsid w:val="00A908D0"/>
    <w:rsid w:val="00A90C14"/>
    <w:rsid w:val="00A90EC6"/>
    <w:rsid w:val="00A917B8"/>
    <w:rsid w:val="00A91EBE"/>
    <w:rsid w:val="00A92278"/>
    <w:rsid w:val="00A924D1"/>
    <w:rsid w:val="00A927C5"/>
    <w:rsid w:val="00A93050"/>
    <w:rsid w:val="00A93DA9"/>
    <w:rsid w:val="00A9521A"/>
    <w:rsid w:val="00A952B2"/>
    <w:rsid w:val="00A95309"/>
    <w:rsid w:val="00A95549"/>
    <w:rsid w:val="00A95D93"/>
    <w:rsid w:val="00A96499"/>
    <w:rsid w:val="00A96C54"/>
    <w:rsid w:val="00A97509"/>
    <w:rsid w:val="00A976F4"/>
    <w:rsid w:val="00A97985"/>
    <w:rsid w:val="00A9799A"/>
    <w:rsid w:val="00A97B34"/>
    <w:rsid w:val="00A97BD2"/>
    <w:rsid w:val="00A97D2D"/>
    <w:rsid w:val="00A97F65"/>
    <w:rsid w:val="00AA0011"/>
    <w:rsid w:val="00AA02F7"/>
    <w:rsid w:val="00AA0333"/>
    <w:rsid w:val="00AA07EF"/>
    <w:rsid w:val="00AA09BD"/>
    <w:rsid w:val="00AA0C59"/>
    <w:rsid w:val="00AA0DED"/>
    <w:rsid w:val="00AA1618"/>
    <w:rsid w:val="00AA16AD"/>
    <w:rsid w:val="00AA1F28"/>
    <w:rsid w:val="00AA2673"/>
    <w:rsid w:val="00AA273F"/>
    <w:rsid w:val="00AA28D6"/>
    <w:rsid w:val="00AA3710"/>
    <w:rsid w:val="00AA4130"/>
    <w:rsid w:val="00AA461D"/>
    <w:rsid w:val="00AA4671"/>
    <w:rsid w:val="00AA49D9"/>
    <w:rsid w:val="00AA515B"/>
    <w:rsid w:val="00AA5728"/>
    <w:rsid w:val="00AA5B27"/>
    <w:rsid w:val="00AA5BD2"/>
    <w:rsid w:val="00AA5C3D"/>
    <w:rsid w:val="00AA5C99"/>
    <w:rsid w:val="00AA5D34"/>
    <w:rsid w:val="00AA5F11"/>
    <w:rsid w:val="00AA6099"/>
    <w:rsid w:val="00AA6B32"/>
    <w:rsid w:val="00AA6FCC"/>
    <w:rsid w:val="00AB0237"/>
    <w:rsid w:val="00AB0364"/>
    <w:rsid w:val="00AB0BAE"/>
    <w:rsid w:val="00AB11DD"/>
    <w:rsid w:val="00AB14B5"/>
    <w:rsid w:val="00AB222E"/>
    <w:rsid w:val="00AB2842"/>
    <w:rsid w:val="00AB2BEF"/>
    <w:rsid w:val="00AB30AC"/>
    <w:rsid w:val="00AB3666"/>
    <w:rsid w:val="00AB36E9"/>
    <w:rsid w:val="00AB3A95"/>
    <w:rsid w:val="00AB3D01"/>
    <w:rsid w:val="00AB428C"/>
    <w:rsid w:val="00AB4529"/>
    <w:rsid w:val="00AB48EC"/>
    <w:rsid w:val="00AB4A49"/>
    <w:rsid w:val="00AB5331"/>
    <w:rsid w:val="00AB53FE"/>
    <w:rsid w:val="00AB567D"/>
    <w:rsid w:val="00AB579C"/>
    <w:rsid w:val="00AB594E"/>
    <w:rsid w:val="00AB64F4"/>
    <w:rsid w:val="00AB6A27"/>
    <w:rsid w:val="00AB6A3D"/>
    <w:rsid w:val="00AB6CC5"/>
    <w:rsid w:val="00AB6E65"/>
    <w:rsid w:val="00AB70E3"/>
    <w:rsid w:val="00AB740F"/>
    <w:rsid w:val="00AB757D"/>
    <w:rsid w:val="00AB78B6"/>
    <w:rsid w:val="00AB7B94"/>
    <w:rsid w:val="00AC01AC"/>
    <w:rsid w:val="00AC0485"/>
    <w:rsid w:val="00AC0569"/>
    <w:rsid w:val="00AC05F3"/>
    <w:rsid w:val="00AC06F4"/>
    <w:rsid w:val="00AC0C6F"/>
    <w:rsid w:val="00AC170F"/>
    <w:rsid w:val="00AC1A05"/>
    <w:rsid w:val="00AC1B7A"/>
    <w:rsid w:val="00AC24C0"/>
    <w:rsid w:val="00AC2719"/>
    <w:rsid w:val="00AC2AA9"/>
    <w:rsid w:val="00AC2E26"/>
    <w:rsid w:val="00AC3167"/>
    <w:rsid w:val="00AC31D6"/>
    <w:rsid w:val="00AC3436"/>
    <w:rsid w:val="00AC36F5"/>
    <w:rsid w:val="00AC425B"/>
    <w:rsid w:val="00AC4292"/>
    <w:rsid w:val="00AC429D"/>
    <w:rsid w:val="00AC4357"/>
    <w:rsid w:val="00AC4417"/>
    <w:rsid w:val="00AC4A15"/>
    <w:rsid w:val="00AC4B98"/>
    <w:rsid w:val="00AC4BBB"/>
    <w:rsid w:val="00AC4D90"/>
    <w:rsid w:val="00AC54AE"/>
    <w:rsid w:val="00AC54D7"/>
    <w:rsid w:val="00AC5A6E"/>
    <w:rsid w:val="00AC5AB2"/>
    <w:rsid w:val="00AC5DE6"/>
    <w:rsid w:val="00AC6142"/>
    <w:rsid w:val="00AC6585"/>
    <w:rsid w:val="00AC6DFA"/>
    <w:rsid w:val="00AC72EB"/>
    <w:rsid w:val="00AC746C"/>
    <w:rsid w:val="00AC77EC"/>
    <w:rsid w:val="00AC7902"/>
    <w:rsid w:val="00AC7F00"/>
    <w:rsid w:val="00AD02D7"/>
    <w:rsid w:val="00AD060A"/>
    <w:rsid w:val="00AD0773"/>
    <w:rsid w:val="00AD07A3"/>
    <w:rsid w:val="00AD08A4"/>
    <w:rsid w:val="00AD1024"/>
    <w:rsid w:val="00AD130C"/>
    <w:rsid w:val="00AD150F"/>
    <w:rsid w:val="00AD1A6F"/>
    <w:rsid w:val="00AD1B66"/>
    <w:rsid w:val="00AD23C3"/>
    <w:rsid w:val="00AD25DC"/>
    <w:rsid w:val="00AD2697"/>
    <w:rsid w:val="00AD2727"/>
    <w:rsid w:val="00AD2755"/>
    <w:rsid w:val="00AD27D5"/>
    <w:rsid w:val="00AD2AD4"/>
    <w:rsid w:val="00AD3152"/>
    <w:rsid w:val="00AD31D4"/>
    <w:rsid w:val="00AD32C2"/>
    <w:rsid w:val="00AD3422"/>
    <w:rsid w:val="00AD3AE3"/>
    <w:rsid w:val="00AD3C8D"/>
    <w:rsid w:val="00AD3FF4"/>
    <w:rsid w:val="00AD4BB7"/>
    <w:rsid w:val="00AD5324"/>
    <w:rsid w:val="00AD540D"/>
    <w:rsid w:val="00AD56B8"/>
    <w:rsid w:val="00AD5E03"/>
    <w:rsid w:val="00AD5E99"/>
    <w:rsid w:val="00AD6028"/>
    <w:rsid w:val="00AD645A"/>
    <w:rsid w:val="00AD646A"/>
    <w:rsid w:val="00AD6569"/>
    <w:rsid w:val="00AD6F94"/>
    <w:rsid w:val="00AD70F2"/>
    <w:rsid w:val="00AD73CC"/>
    <w:rsid w:val="00AD7489"/>
    <w:rsid w:val="00AD7AEB"/>
    <w:rsid w:val="00AE05C6"/>
    <w:rsid w:val="00AE06D9"/>
    <w:rsid w:val="00AE117B"/>
    <w:rsid w:val="00AE1240"/>
    <w:rsid w:val="00AE1EFD"/>
    <w:rsid w:val="00AE2211"/>
    <w:rsid w:val="00AE2CA5"/>
    <w:rsid w:val="00AE2CF9"/>
    <w:rsid w:val="00AE328F"/>
    <w:rsid w:val="00AE32EE"/>
    <w:rsid w:val="00AE33BB"/>
    <w:rsid w:val="00AE3740"/>
    <w:rsid w:val="00AE3BC2"/>
    <w:rsid w:val="00AE3F9C"/>
    <w:rsid w:val="00AE42C3"/>
    <w:rsid w:val="00AE4C20"/>
    <w:rsid w:val="00AE529A"/>
    <w:rsid w:val="00AE534B"/>
    <w:rsid w:val="00AE5362"/>
    <w:rsid w:val="00AE5663"/>
    <w:rsid w:val="00AE591D"/>
    <w:rsid w:val="00AE598F"/>
    <w:rsid w:val="00AE5C29"/>
    <w:rsid w:val="00AE5D2A"/>
    <w:rsid w:val="00AE6984"/>
    <w:rsid w:val="00AE6FA2"/>
    <w:rsid w:val="00AE72FC"/>
    <w:rsid w:val="00AE7A8B"/>
    <w:rsid w:val="00AE7B36"/>
    <w:rsid w:val="00AE7FCA"/>
    <w:rsid w:val="00AF02E7"/>
    <w:rsid w:val="00AF05AC"/>
    <w:rsid w:val="00AF06C8"/>
    <w:rsid w:val="00AF0836"/>
    <w:rsid w:val="00AF0D1B"/>
    <w:rsid w:val="00AF15A8"/>
    <w:rsid w:val="00AF173F"/>
    <w:rsid w:val="00AF1B55"/>
    <w:rsid w:val="00AF1D4D"/>
    <w:rsid w:val="00AF2350"/>
    <w:rsid w:val="00AF27B4"/>
    <w:rsid w:val="00AF2ABA"/>
    <w:rsid w:val="00AF2BC4"/>
    <w:rsid w:val="00AF2E48"/>
    <w:rsid w:val="00AF319A"/>
    <w:rsid w:val="00AF36E1"/>
    <w:rsid w:val="00AF3744"/>
    <w:rsid w:val="00AF39D0"/>
    <w:rsid w:val="00AF39F7"/>
    <w:rsid w:val="00AF3BE9"/>
    <w:rsid w:val="00AF3C50"/>
    <w:rsid w:val="00AF3FC6"/>
    <w:rsid w:val="00AF4366"/>
    <w:rsid w:val="00AF4BEF"/>
    <w:rsid w:val="00AF4E95"/>
    <w:rsid w:val="00AF50E0"/>
    <w:rsid w:val="00AF5583"/>
    <w:rsid w:val="00AF5A10"/>
    <w:rsid w:val="00AF5B41"/>
    <w:rsid w:val="00AF5DEB"/>
    <w:rsid w:val="00AF62F9"/>
    <w:rsid w:val="00AF6E07"/>
    <w:rsid w:val="00AF6E8F"/>
    <w:rsid w:val="00AF7ACA"/>
    <w:rsid w:val="00AF7BD1"/>
    <w:rsid w:val="00AF7E5D"/>
    <w:rsid w:val="00AF7EAF"/>
    <w:rsid w:val="00B00017"/>
    <w:rsid w:val="00B00208"/>
    <w:rsid w:val="00B003EC"/>
    <w:rsid w:val="00B00C03"/>
    <w:rsid w:val="00B00E97"/>
    <w:rsid w:val="00B00EE4"/>
    <w:rsid w:val="00B01B4F"/>
    <w:rsid w:val="00B01E68"/>
    <w:rsid w:val="00B0206A"/>
    <w:rsid w:val="00B0259C"/>
    <w:rsid w:val="00B02634"/>
    <w:rsid w:val="00B026A8"/>
    <w:rsid w:val="00B02854"/>
    <w:rsid w:val="00B028EA"/>
    <w:rsid w:val="00B02C58"/>
    <w:rsid w:val="00B02D61"/>
    <w:rsid w:val="00B02EF9"/>
    <w:rsid w:val="00B031AF"/>
    <w:rsid w:val="00B031D8"/>
    <w:rsid w:val="00B033AA"/>
    <w:rsid w:val="00B03535"/>
    <w:rsid w:val="00B0391F"/>
    <w:rsid w:val="00B03952"/>
    <w:rsid w:val="00B03FC6"/>
    <w:rsid w:val="00B04042"/>
    <w:rsid w:val="00B040FD"/>
    <w:rsid w:val="00B0531B"/>
    <w:rsid w:val="00B05817"/>
    <w:rsid w:val="00B05D9E"/>
    <w:rsid w:val="00B0612F"/>
    <w:rsid w:val="00B0635B"/>
    <w:rsid w:val="00B06549"/>
    <w:rsid w:val="00B06B6E"/>
    <w:rsid w:val="00B06C44"/>
    <w:rsid w:val="00B06E50"/>
    <w:rsid w:val="00B06F0A"/>
    <w:rsid w:val="00B07A5A"/>
    <w:rsid w:val="00B103AC"/>
    <w:rsid w:val="00B1088F"/>
    <w:rsid w:val="00B10B41"/>
    <w:rsid w:val="00B1140F"/>
    <w:rsid w:val="00B11535"/>
    <w:rsid w:val="00B11611"/>
    <w:rsid w:val="00B119A1"/>
    <w:rsid w:val="00B11C2D"/>
    <w:rsid w:val="00B11D20"/>
    <w:rsid w:val="00B11D25"/>
    <w:rsid w:val="00B1212F"/>
    <w:rsid w:val="00B12389"/>
    <w:rsid w:val="00B12720"/>
    <w:rsid w:val="00B12767"/>
    <w:rsid w:val="00B12958"/>
    <w:rsid w:val="00B12B7F"/>
    <w:rsid w:val="00B12E46"/>
    <w:rsid w:val="00B13178"/>
    <w:rsid w:val="00B13A7F"/>
    <w:rsid w:val="00B13C8B"/>
    <w:rsid w:val="00B13DC0"/>
    <w:rsid w:val="00B14777"/>
    <w:rsid w:val="00B14D3F"/>
    <w:rsid w:val="00B14DF6"/>
    <w:rsid w:val="00B153A9"/>
    <w:rsid w:val="00B1576D"/>
    <w:rsid w:val="00B15ABB"/>
    <w:rsid w:val="00B16045"/>
    <w:rsid w:val="00B1697D"/>
    <w:rsid w:val="00B16F24"/>
    <w:rsid w:val="00B1724E"/>
    <w:rsid w:val="00B172B9"/>
    <w:rsid w:val="00B174B9"/>
    <w:rsid w:val="00B177EE"/>
    <w:rsid w:val="00B17A2B"/>
    <w:rsid w:val="00B17D4B"/>
    <w:rsid w:val="00B17D7E"/>
    <w:rsid w:val="00B17F46"/>
    <w:rsid w:val="00B17F83"/>
    <w:rsid w:val="00B201A2"/>
    <w:rsid w:val="00B2038E"/>
    <w:rsid w:val="00B205B1"/>
    <w:rsid w:val="00B2067B"/>
    <w:rsid w:val="00B20730"/>
    <w:rsid w:val="00B21982"/>
    <w:rsid w:val="00B225E6"/>
    <w:rsid w:val="00B2264F"/>
    <w:rsid w:val="00B22C1E"/>
    <w:rsid w:val="00B2301E"/>
    <w:rsid w:val="00B2372F"/>
    <w:rsid w:val="00B23BC0"/>
    <w:rsid w:val="00B24013"/>
    <w:rsid w:val="00B24066"/>
    <w:rsid w:val="00B24265"/>
    <w:rsid w:val="00B245AC"/>
    <w:rsid w:val="00B248DA"/>
    <w:rsid w:val="00B24B27"/>
    <w:rsid w:val="00B256F6"/>
    <w:rsid w:val="00B257A4"/>
    <w:rsid w:val="00B2595B"/>
    <w:rsid w:val="00B25B89"/>
    <w:rsid w:val="00B25F74"/>
    <w:rsid w:val="00B26088"/>
    <w:rsid w:val="00B264A9"/>
    <w:rsid w:val="00B266A6"/>
    <w:rsid w:val="00B2695B"/>
    <w:rsid w:val="00B26994"/>
    <w:rsid w:val="00B26CE1"/>
    <w:rsid w:val="00B27567"/>
    <w:rsid w:val="00B27677"/>
    <w:rsid w:val="00B27A7A"/>
    <w:rsid w:val="00B27F4E"/>
    <w:rsid w:val="00B30060"/>
    <w:rsid w:val="00B30151"/>
    <w:rsid w:val="00B302DD"/>
    <w:rsid w:val="00B30CB6"/>
    <w:rsid w:val="00B31679"/>
    <w:rsid w:val="00B317FD"/>
    <w:rsid w:val="00B31BA7"/>
    <w:rsid w:val="00B32275"/>
    <w:rsid w:val="00B322A2"/>
    <w:rsid w:val="00B32A26"/>
    <w:rsid w:val="00B32AB1"/>
    <w:rsid w:val="00B32ABF"/>
    <w:rsid w:val="00B32D10"/>
    <w:rsid w:val="00B3329B"/>
    <w:rsid w:val="00B33513"/>
    <w:rsid w:val="00B337FF"/>
    <w:rsid w:val="00B3398C"/>
    <w:rsid w:val="00B3429E"/>
    <w:rsid w:val="00B348C5"/>
    <w:rsid w:val="00B35161"/>
    <w:rsid w:val="00B356A5"/>
    <w:rsid w:val="00B35BE2"/>
    <w:rsid w:val="00B35C97"/>
    <w:rsid w:val="00B35E9D"/>
    <w:rsid w:val="00B36189"/>
    <w:rsid w:val="00B366EE"/>
    <w:rsid w:val="00B36855"/>
    <w:rsid w:val="00B36873"/>
    <w:rsid w:val="00B368FF"/>
    <w:rsid w:val="00B369FD"/>
    <w:rsid w:val="00B36D17"/>
    <w:rsid w:val="00B36D1A"/>
    <w:rsid w:val="00B36F3B"/>
    <w:rsid w:val="00B3719C"/>
    <w:rsid w:val="00B371D6"/>
    <w:rsid w:val="00B372B8"/>
    <w:rsid w:val="00B37493"/>
    <w:rsid w:val="00B404D9"/>
    <w:rsid w:val="00B405AD"/>
    <w:rsid w:val="00B41562"/>
    <w:rsid w:val="00B42390"/>
    <w:rsid w:val="00B42529"/>
    <w:rsid w:val="00B42653"/>
    <w:rsid w:val="00B42670"/>
    <w:rsid w:val="00B42E43"/>
    <w:rsid w:val="00B42E97"/>
    <w:rsid w:val="00B43182"/>
    <w:rsid w:val="00B43347"/>
    <w:rsid w:val="00B43747"/>
    <w:rsid w:val="00B43F58"/>
    <w:rsid w:val="00B440DD"/>
    <w:rsid w:val="00B442FB"/>
    <w:rsid w:val="00B444E9"/>
    <w:rsid w:val="00B452AE"/>
    <w:rsid w:val="00B453FB"/>
    <w:rsid w:val="00B45975"/>
    <w:rsid w:val="00B45A36"/>
    <w:rsid w:val="00B45AAD"/>
    <w:rsid w:val="00B45BF2"/>
    <w:rsid w:val="00B45C16"/>
    <w:rsid w:val="00B465A4"/>
    <w:rsid w:val="00B465D6"/>
    <w:rsid w:val="00B466B1"/>
    <w:rsid w:val="00B46716"/>
    <w:rsid w:val="00B4671A"/>
    <w:rsid w:val="00B4674A"/>
    <w:rsid w:val="00B468FF"/>
    <w:rsid w:val="00B46A6D"/>
    <w:rsid w:val="00B46B52"/>
    <w:rsid w:val="00B46DFD"/>
    <w:rsid w:val="00B46E42"/>
    <w:rsid w:val="00B477BF"/>
    <w:rsid w:val="00B4785B"/>
    <w:rsid w:val="00B502E0"/>
    <w:rsid w:val="00B50988"/>
    <w:rsid w:val="00B509D5"/>
    <w:rsid w:val="00B50EC8"/>
    <w:rsid w:val="00B514D8"/>
    <w:rsid w:val="00B51637"/>
    <w:rsid w:val="00B51B1F"/>
    <w:rsid w:val="00B52252"/>
    <w:rsid w:val="00B52A3F"/>
    <w:rsid w:val="00B52AE2"/>
    <w:rsid w:val="00B52F4B"/>
    <w:rsid w:val="00B53381"/>
    <w:rsid w:val="00B53BAA"/>
    <w:rsid w:val="00B53DC1"/>
    <w:rsid w:val="00B540D1"/>
    <w:rsid w:val="00B5493B"/>
    <w:rsid w:val="00B54B0C"/>
    <w:rsid w:val="00B558B1"/>
    <w:rsid w:val="00B55CEF"/>
    <w:rsid w:val="00B55D8E"/>
    <w:rsid w:val="00B56676"/>
    <w:rsid w:val="00B56B76"/>
    <w:rsid w:val="00B573F3"/>
    <w:rsid w:val="00B57600"/>
    <w:rsid w:val="00B576F5"/>
    <w:rsid w:val="00B57D79"/>
    <w:rsid w:val="00B60442"/>
    <w:rsid w:val="00B60622"/>
    <w:rsid w:val="00B60791"/>
    <w:rsid w:val="00B60CC0"/>
    <w:rsid w:val="00B61315"/>
    <w:rsid w:val="00B616A1"/>
    <w:rsid w:val="00B61AD1"/>
    <w:rsid w:val="00B61D4A"/>
    <w:rsid w:val="00B623BF"/>
    <w:rsid w:val="00B62E82"/>
    <w:rsid w:val="00B635BC"/>
    <w:rsid w:val="00B63D4D"/>
    <w:rsid w:val="00B642E8"/>
    <w:rsid w:val="00B647D6"/>
    <w:rsid w:val="00B64AB2"/>
    <w:rsid w:val="00B64FE9"/>
    <w:rsid w:val="00B65282"/>
    <w:rsid w:val="00B652EF"/>
    <w:rsid w:val="00B653B1"/>
    <w:rsid w:val="00B653E1"/>
    <w:rsid w:val="00B655D1"/>
    <w:rsid w:val="00B6579A"/>
    <w:rsid w:val="00B657E9"/>
    <w:rsid w:val="00B65958"/>
    <w:rsid w:val="00B65ABB"/>
    <w:rsid w:val="00B65CF2"/>
    <w:rsid w:val="00B65E41"/>
    <w:rsid w:val="00B65F72"/>
    <w:rsid w:val="00B66CE6"/>
    <w:rsid w:val="00B66D84"/>
    <w:rsid w:val="00B67219"/>
    <w:rsid w:val="00B67466"/>
    <w:rsid w:val="00B70497"/>
    <w:rsid w:val="00B70B93"/>
    <w:rsid w:val="00B70BF5"/>
    <w:rsid w:val="00B70F96"/>
    <w:rsid w:val="00B71162"/>
    <w:rsid w:val="00B71438"/>
    <w:rsid w:val="00B716F8"/>
    <w:rsid w:val="00B71BC2"/>
    <w:rsid w:val="00B72297"/>
    <w:rsid w:val="00B722F8"/>
    <w:rsid w:val="00B7255D"/>
    <w:rsid w:val="00B72CFC"/>
    <w:rsid w:val="00B73081"/>
    <w:rsid w:val="00B7322A"/>
    <w:rsid w:val="00B735E2"/>
    <w:rsid w:val="00B7387F"/>
    <w:rsid w:val="00B738B3"/>
    <w:rsid w:val="00B73969"/>
    <w:rsid w:val="00B73C6C"/>
    <w:rsid w:val="00B73D4F"/>
    <w:rsid w:val="00B73D67"/>
    <w:rsid w:val="00B7400D"/>
    <w:rsid w:val="00B7447C"/>
    <w:rsid w:val="00B7588D"/>
    <w:rsid w:val="00B7594E"/>
    <w:rsid w:val="00B75A7D"/>
    <w:rsid w:val="00B766BF"/>
    <w:rsid w:val="00B76D42"/>
    <w:rsid w:val="00B7705E"/>
    <w:rsid w:val="00B77282"/>
    <w:rsid w:val="00B77351"/>
    <w:rsid w:val="00B773B6"/>
    <w:rsid w:val="00B777F5"/>
    <w:rsid w:val="00B77B28"/>
    <w:rsid w:val="00B77BD0"/>
    <w:rsid w:val="00B77D75"/>
    <w:rsid w:val="00B77E48"/>
    <w:rsid w:val="00B77F4C"/>
    <w:rsid w:val="00B801BD"/>
    <w:rsid w:val="00B80A01"/>
    <w:rsid w:val="00B80CD0"/>
    <w:rsid w:val="00B80DA0"/>
    <w:rsid w:val="00B80EF5"/>
    <w:rsid w:val="00B80F66"/>
    <w:rsid w:val="00B8108C"/>
    <w:rsid w:val="00B81338"/>
    <w:rsid w:val="00B81551"/>
    <w:rsid w:val="00B8228C"/>
    <w:rsid w:val="00B827F4"/>
    <w:rsid w:val="00B828DF"/>
    <w:rsid w:val="00B829B8"/>
    <w:rsid w:val="00B82D5B"/>
    <w:rsid w:val="00B82DA4"/>
    <w:rsid w:val="00B833A8"/>
    <w:rsid w:val="00B83703"/>
    <w:rsid w:val="00B83898"/>
    <w:rsid w:val="00B83A97"/>
    <w:rsid w:val="00B83B6B"/>
    <w:rsid w:val="00B83F51"/>
    <w:rsid w:val="00B846D9"/>
    <w:rsid w:val="00B84884"/>
    <w:rsid w:val="00B84FE7"/>
    <w:rsid w:val="00B8518B"/>
    <w:rsid w:val="00B85209"/>
    <w:rsid w:val="00B85344"/>
    <w:rsid w:val="00B854C5"/>
    <w:rsid w:val="00B85673"/>
    <w:rsid w:val="00B85C7E"/>
    <w:rsid w:val="00B85F80"/>
    <w:rsid w:val="00B86A27"/>
    <w:rsid w:val="00B86B36"/>
    <w:rsid w:val="00B86B8C"/>
    <w:rsid w:val="00B87305"/>
    <w:rsid w:val="00B8756B"/>
    <w:rsid w:val="00B87884"/>
    <w:rsid w:val="00B87A62"/>
    <w:rsid w:val="00B87DA9"/>
    <w:rsid w:val="00B87DE3"/>
    <w:rsid w:val="00B90008"/>
    <w:rsid w:val="00B901AD"/>
    <w:rsid w:val="00B90329"/>
    <w:rsid w:val="00B9061D"/>
    <w:rsid w:val="00B908AA"/>
    <w:rsid w:val="00B90EBA"/>
    <w:rsid w:val="00B9107E"/>
    <w:rsid w:val="00B913D5"/>
    <w:rsid w:val="00B914A5"/>
    <w:rsid w:val="00B91B21"/>
    <w:rsid w:val="00B91BC5"/>
    <w:rsid w:val="00B91F2F"/>
    <w:rsid w:val="00B92114"/>
    <w:rsid w:val="00B921C3"/>
    <w:rsid w:val="00B92481"/>
    <w:rsid w:val="00B92690"/>
    <w:rsid w:val="00B9292A"/>
    <w:rsid w:val="00B9343E"/>
    <w:rsid w:val="00B93798"/>
    <w:rsid w:val="00B93B13"/>
    <w:rsid w:val="00B93FC1"/>
    <w:rsid w:val="00B9406F"/>
    <w:rsid w:val="00B9458D"/>
    <w:rsid w:val="00B946A9"/>
    <w:rsid w:val="00B94720"/>
    <w:rsid w:val="00B947D0"/>
    <w:rsid w:val="00B9491B"/>
    <w:rsid w:val="00B94E65"/>
    <w:rsid w:val="00B950BE"/>
    <w:rsid w:val="00B95114"/>
    <w:rsid w:val="00B955E2"/>
    <w:rsid w:val="00B957B3"/>
    <w:rsid w:val="00B95889"/>
    <w:rsid w:val="00B95D72"/>
    <w:rsid w:val="00B95DD9"/>
    <w:rsid w:val="00B95E75"/>
    <w:rsid w:val="00B95EF9"/>
    <w:rsid w:val="00B96142"/>
    <w:rsid w:val="00B96484"/>
    <w:rsid w:val="00B96632"/>
    <w:rsid w:val="00B96852"/>
    <w:rsid w:val="00B96CD7"/>
    <w:rsid w:val="00B972A5"/>
    <w:rsid w:val="00B97353"/>
    <w:rsid w:val="00B97479"/>
    <w:rsid w:val="00B97737"/>
    <w:rsid w:val="00B97949"/>
    <w:rsid w:val="00B97FDB"/>
    <w:rsid w:val="00BA01FE"/>
    <w:rsid w:val="00BA0358"/>
    <w:rsid w:val="00BA074D"/>
    <w:rsid w:val="00BA0BF3"/>
    <w:rsid w:val="00BA0FC0"/>
    <w:rsid w:val="00BA124B"/>
    <w:rsid w:val="00BA182A"/>
    <w:rsid w:val="00BA1965"/>
    <w:rsid w:val="00BA1B11"/>
    <w:rsid w:val="00BA1BC8"/>
    <w:rsid w:val="00BA20CC"/>
    <w:rsid w:val="00BA23EF"/>
    <w:rsid w:val="00BA2661"/>
    <w:rsid w:val="00BA26D6"/>
    <w:rsid w:val="00BA2A4F"/>
    <w:rsid w:val="00BA2A9F"/>
    <w:rsid w:val="00BA3521"/>
    <w:rsid w:val="00BA364C"/>
    <w:rsid w:val="00BA36A1"/>
    <w:rsid w:val="00BA3723"/>
    <w:rsid w:val="00BA3A6B"/>
    <w:rsid w:val="00BA3A97"/>
    <w:rsid w:val="00BA3B87"/>
    <w:rsid w:val="00BA3F90"/>
    <w:rsid w:val="00BA4301"/>
    <w:rsid w:val="00BA4E65"/>
    <w:rsid w:val="00BA501D"/>
    <w:rsid w:val="00BA5052"/>
    <w:rsid w:val="00BA5AC3"/>
    <w:rsid w:val="00BA5FE5"/>
    <w:rsid w:val="00BA6405"/>
    <w:rsid w:val="00BA64FE"/>
    <w:rsid w:val="00BA669F"/>
    <w:rsid w:val="00BA71B2"/>
    <w:rsid w:val="00BA79E7"/>
    <w:rsid w:val="00BA7D45"/>
    <w:rsid w:val="00BA7EAE"/>
    <w:rsid w:val="00BB02C4"/>
    <w:rsid w:val="00BB0311"/>
    <w:rsid w:val="00BB0CF5"/>
    <w:rsid w:val="00BB0E69"/>
    <w:rsid w:val="00BB142A"/>
    <w:rsid w:val="00BB14BC"/>
    <w:rsid w:val="00BB14F2"/>
    <w:rsid w:val="00BB15D7"/>
    <w:rsid w:val="00BB185D"/>
    <w:rsid w:val="00BB1B74"/>
    <w:rsid w:val="00BB1BFC"/>
    <w:rsid w:val="00BB2C0B"/>
    <w:rsid w:val="00BB2C9F"/>
    <w:rsid w:val="00BB2FF6"/>
    <w:rsid w:val="00BB3642"/>
    <w:rsid w:val="00BB3A6C"/>
    <w:rsid w:val="00BB3AD5"/>
    <w:rsid w:val="00BB3CF5"/>
    <w:rsid w:val="00BB3D87"/>
    <w:rsid w:val="00BB3F2A"/>
    <w:rsid w:val="00BB3F9E"/>
    <w:rsid w:val="00BB3FCE"/>
    <w:rsid w:val="00BB42F5"/>
    <w:rsid w:val="00BB4375"/>
    <w:rsid w:val="00BB4613"/>
    <w:rsid w:val="00BB49D1"/>
    <w:rsid w:val="00BB4C57"/>
    <w:rsid w:val="00BB5633"/>
    <w:rsid w:val="00BB5804"/>
    <w:rsid w:val="00BB5A30"/>
    <w:rsid w:val="00BB5B2C"/>
    <w:rsid w:val="00BB689D"/>
    <w:rsid w:val="00BB6935"/>
    <w:rsid w:val="00BB6C6A"/>
    <w:rsid w:val="00BC0122"/>
    <w:rsid w:val="00BC0186"/>
    <w:rsid w:val="00BC035E"/>
    <w:rsid w:val="00BC036B"/>
    <w:rsid w:val="00BC03BD"/>
    <w:rsid w:val="00BC092B"/>
    <w:rsid w:val="00BC09CF"/>
    <w:rsid w:val="00BC0BB8"/>
    <w:rsid w:val="00BC0FA9"/>
    <w:rsid w:val="00BC118B"/>
    <w:rsid w:val="00BC1315"/>
    <w:rsid w:val="00BC182C"/>
    <w:rsid w:val="00BC1F5F"/>
    <w:rsid w:val="00BC1FCE"/>
    <w:rsid w:val="00BC2034"/>
    <w:rsid w:val="00BC21C6"/>
    <w:rsid w:val="00BC2251"/>
    <w:rsid w:val="00BC22AD"/>
    <w:rsid w:val="00BC2626"/>
    <w:rsid w:val="00BC2701"/>
    <w:rsid w:val="00BC2A88"/>
    <w:rsid w:val="00BC2F09"/>
    <w:rsid w:val="00BC3010"/>
    <w:rsid w:val="00BC30BB"/>
    <w:rsid w:val="00BC34FD"/>
    <w:rsid w:val="00BC35A1"/>
    <w:rsid w:val="00BC396F"/>
    <w:rsid w:val="00BC3B18"/>
    <w:rsid w:val="00BC46A4"/>
    <w:rsid w:val="00BC4810"/>
    <w:rsid w:val="00BC4836"/>
    <w:rsid w:val="00BC4AF6"/>
    <w:rsid w:val="00BC4C8C"/>
    <w:rsid w:val="00BC4D3D"/>
    <w:rsid w:val="00BC4FD1"/>
    <w:rsid w:val="00BC5465"/>
    <w:rsid w:val="00BC56E8"/>
    <w:rsid w:val="00BC58A2"/>
    <w:rsid w:val="00BC58E2"/>
    <w:rsid w:val="00BC5DA3"/>
    <w:rsid w:val="00BC68EA"/>
    <w:rsid w:val="00BC6C66"/>
    <w:rsid w:val="00BC6EE3"/>
    <w:rsid w:val="00BC6F36"/>
    <w:rsid w:val="00BC6FD0"/>
    <w:rsid w:val="00BC73C8"/>
    <w:rsid w:val="00BD0216"/>
    <w:rsid w:val="00BD021E"/>
    <w:rsid w:val="00BD0276"/>
    <w:rsid w:val="00BD03C4"/>
    <w:rsid w:val="00BD0582"/>
    <w:rsid w:val="00BD0930"/>
    <w:rsid w:val="00BD0CA9"/>
    <w:rsid w:val="00BD165B"/>
    <w:rsid w:val="00BD1C6B"/>
    <w:rsid w:val="00BD2098"/>
    <w:rsid w:val="00BD2225"/>
    <w:rsid w:val="00BD22B1"/>
    <w:rsid w:val="00BD239F"/>
    <w:rsid w:val="00BD27D6"/>
    <w:rsid w:val="00BD2CE3"/>
    <w:rsid w:val="00BD2D43"/>
    <w:rsid w:val="00BD2E98"/>
    <w:rsid w:val="00BD31DB"/>
    <w:rsid w:val="00BD3625"/>
    <w:rsid w:val="00BD3C25"/>
    <w:rsid w:val="00BD3F24"/>
    <w:rsid w:val="00BD401E"/>
    <w:rsid w:val="00BD450C"/>
    <w:rsid w:val="00BD4529"/>
    <w:rsid w:val="00BD4CD6"/>
    <w:rsid w:val="00BD4D7D"/>
    <w:rsid w:val="00BD5394"/>
    <w:rsid w:val="00BD583D"/>
    <w:rsid w:val="00BD5BE0"/>
    <w:rsid w:val="00BD65EE"/>
    <w:rsid w:val="00BD6FE1"/>
    <w:rsid w:val="00BD706B"/>
    <w:rsid w:val="00BD77D9"/>
    <w:rsid w:val="00BD7AC1"/>
    <w:rsid w:val="00BE02AA"/>
    <w:rsid w:val="00BE02C6"/>
    <w:rsid w:val="00BE08C3"/>
    <w:rsid w:val="00BE09A9"/>
    <w:rsid w:val="00BE0F69"/>
    <w:rsid w:val="00BE1545"/>
    <w:rsid w:val="00BE1694"/>
    <w:rsid w:val="00BE1839"/>
    <w:rsid w:val="00BE18AD"/>
    <w:rsid w:val="00BE2378"/>
    <w:rsid w:val="00BE2A6C"/>
    <w:rsid w:val="00BE2B3B"/>
    <w:rsid w:val="00BE2DB3"/>
    <w:rsid w:val="00BE333D"/>
    <w:rsid w:val="00BE3517"/>
    <w:rsid w:val="00BE39D9"/>
    <w:rsid w:val="00BE3B15"/>
    <w:rsid w:val="00BE3CC1"/>
    <w:rsid w:val="00BE4157"/>
    <w:rsid w:val="00BE44E9"/>
    <w:rsid w:val="00BE45D3"/>
    <w:rsid w:val="00BE4DDD"/>
    <w:rsid w:val="00BE4F5B"/>
    <w:rsid w:val="00BE5995"/>
    <w:rsid w:val="00BE59BD"/>
    <w:rsid w:val="00BE5BBC"/>
    <w:rsid w:val="00BE60F3"/>
    <w:rsid w:val="00BE61AF"/>
    <w:rsid w:val="00BE6C42"/>
    <w:rsid w:val="00BE71AF"/>
    <w:rsid w:val="00BE7788"/>
    <w:rsid w:val="00BF00E6"/>
    <w:rsid w:val="00BF064D"/>
    <w:rsid w:val="00BF08CA"/>
    <w:rsid w:val="00BF09CA"/>
    <w:rsid w:val="00BF0B84"/>
    <w:rsid w:val="00BF0E3F"/>
    <w:rsid w:val="00BF0F33"/>
    <w:rsid w:val="00BF0FB6"/>
    <w:rsid w:val="00BF1195"/>
    <w:rsid w:val="00BF1A83"/>
    <w:rsid w:val="00BF1F30"/>
    <w:rsid w:val="00BF2115"/>
    <w:rsid w:val="00BF2553"/>
    <w:rsid w:val="00BF287F"/>
    <w:rsid w:val="00BF2909"/>
    <w:rsid w:val="00BF2FC6"/>
    <w:rsid w:val="00BF38A1"/>
    <w:rsid w:val="00BF45D2"/>
    <w:rsid w:val="00BF461C"/>
    <w:rsid w:val="00BF559B"/>
    <w:rsid w:val="00BF5B3F"/>
    <w:rsid w:val="00BF5E42"/>
    <w:rsid w:val="00BF60AD"/>
    <w:rsid w:val="00BF60F6"/>
    <w:rsid w:val="00BF71B9"/>
    <w:rsid w:val="00BF73D8"/>
    <w:rsid w:val="00BF7BCB"/>
    <w:rsid w:val="00BF7FC9"/>
    <w:rsid w:val="00C00038"/>
    <w:rsid w:val="00C00908"/>
    <w:rsid w:val="00C00B0D"/>
    <w:rsid w:val="00C0131F"/>
    <w:rsid w:val="00C01D36"/>
    <w:rsid w:val="00C01E12"/>
    <w:rsid w:val="00C023FE"/>
    <w:rsid w:val="00C02871"/>
    <w:rsid w:val="00C02A58"/>
    <w:rsid w:val="00C02C47"/>
    <w:rsid w:val="00C03126"/>
    <w:rsid w:val="00C035B3"/>
    <w:rsid w:val="00C03B2D"/>
    <w:rsid w:val="00C04025"/>
    <w:rsid w:val="00C04120"/>
    <w:rsid w:val="00C041E2"/>
    <w:rsid w:val="00C04274"/>
    <w:rsid w:val="00C04789"/>
    <w:rsid w:val="00C04931"/>
    <w:rsid w:val="00C05247"/>
    <w:rsid w:val="00C059A6"/>
    <w:rsid w:val="00C05BB0"/>
    <w:rsid w:val="00C06B88"/>
    <w:rsid w:val="00C072C1"/>
    <w:rsid w:val="00C07411"/>
    <w:rsid w:val="00C0745B"/>
    <w:rsid w:val="00C075B8"/>
    <w:rsid w:val="00C0783A"/>
    <w:rsid w:val="00C07885"/>
    <w:rsid w:val="00C07A34"/>
    <w:rsid w:val="00C07C03"/>
    <w:rsid w:val="00C07FFB"/>
    <w:rsid w:val="00C1019D"/>
    <w:rsid w:val="00C10332"/>
    <w:rsid w:val="00C1085A"/>
    <w:rsid w:val="00C10A21"/>
    <w:rsid w:val="00C10BDF"/>
    <w:rsid w:val="00C1139C"/>
    <w:rsid w:val="00C11D18"/>
    <w:rsid w:val="00C120E8"/>
    <w:rsid w:val="00C1220B"/>
    <w:rsid w:val="00C12245"/>
    <w:rsid w:val="00C122BD"/>
    <w:rsid w:val="00C128AC"/>
    <w:rsid w:val="00C131D9"/>
    <w:rsid w:val="00C135F2"/>
    <w:rsid w:val="00C1360C"/>
    <w:rsid w:val="00C1382A"/>
    <w:rsid w:val="00C13835"/>
    <w:rsid w:val="00C13BB7"/>
    <w:rsid w:val="00C13C63"/>
    <w:rsid w:val="00C140F2"/>
    <w:rsid w:val="00C141D1"/>
    <w:rsid w:val="00C144F4"/>
    <w:rsid w:val="00C14B0B"/>
    <w:rsid w:val="00C14C8D"/>
    <w:rsid w:val="00C15145"/>
    <w:rsid w:val="00C153E3"/>
    <w:rsid w:val="00C154BE"/>
    <w:rsid w:val="00C154CC"/>
    <w:rsid w:val="00C1578B"/>
    <w:rsid w:val="00C15DEF"/>
    <w:rsid w:val="00C15F29"/>
    <w:rsid w:val="00C16254"/>
    <w:rsid w:val="00C162BC"/>
    <w:rsid w:val="00C16434"/>
    <w:rsid w:val="00C1645D"/>
    <w:rsid w:val="00C1671D"/>
    <w:rsid w:val="00C16C30"/>
    <w:rsid w:val="00C16F83"/>
    <w:rsid w:val="00C170C3"/>
    <w:rsid w:val="00C170FA"/>
    <w:rsid w:val="00C17577"/>
    <w:rsid w:val="00C17C35"/>
    <w:rsid w:val="00C17D82"/>
    <w:rsid w:val="00C20387"/>
    <w:rsid w:val="00C20543"/>
    <w:rsid w:val="00C2072D"/>
    <w:rsid w:val="00C2080B"/>
    <w:rsid w:val="00C209C0"/>
    <w:rsid w:val="00C21327"/>
    <w:rsid w:val="00C21DF6"/>
    <w:rsid w:val="00C2252C"/>
    <w:rsid w:val="00C22A89"/>
    <w:rsid w:val="00C22AC5"/>
    <w:rsid w:val="00C22ED6"/>
    <w:rsid w:val="00C22F36"/>
    <w:rsid w:val="00C237EE"/>
    <w:rsid w:val="00C2393F"/>
    <w:rsid w:val="00C23CB9"/>
    <w:rsid w:val="00C24091"/>
    <w:rsid w:val="00C2414E"/>
    <w:rsid w:val="00C24276"/>
    <w:rsid w:val="00C2435A"/>
    <w:rsid w:val="00C2470A"/>
    <w:rsid w:val="00C24726"/>
    <w:rsid w:val="00C24892"/>
    <w:rsid w:val="00C24A88"/>
    <w:rsid w:val="00C250F1"/>
    <w:rsid w:val="00C25208"/>
    <w:rsid w:val="00C2524B"/>
    <w:rsid w:val="00C25339"/>
    <w:rsid w:val="00C2533F"/>
    <w:rsid w:val="00C254F8"/>
    <w:rsid w:val="00C25A2F"/>
    <w:rsid w:val="00C25BB7"/>
    <w:rsid w:val="00C2614D"/>
    <w:rsid w:val="00C261F0"/>
    <w:rsid w:val="00C262FD"/>
    <w:rsid w:val="00C26463"/>
    <w:rsid w:val="00C26C3B"/>
    <w:rsid w:val="00C26CE6"/>
    <w:rsid w:val="00C26D63"/>
    <w:rsid w:val="00C27312"/>
    <w:rsid w:val="00C274D3"/>
    <w:rsid w:val="00C27A74"/>
    <w:rsid w:val="00C27B85"/>
    <w:rsid w:val="00C27DAB"/>
    <w:rsid w:val="00C300B0"/>
    <w:rsid w:val="00C3047B"/>
    <w:rsid w:val="00C30545"/>
    <w:rsid w:val="00C30C4F"/>
    <w:rsid w:val="00C312AF"/>
    <w:rsid w:val="00C313B7"/>
    <w:rsid w:val="00C31658"/>
    <w:rsid w:val="00C3219B"/>
    <w:rsid w:val="00C32646"/>
    <w:rsid w:val="00C32A4F"/>
    <w:rsid w:val="00C32A68"/>
    <w:rsid w:val="00C32E80"/>
    <w:rsid w:val="00C32FB2"/>
    <w:rsid w:val="00C33593"/>
    <w:rsid w:val="00C34044"/>
    <w:rsid w:val="00C34287"/>
    <w:rsid w:val="00C34849"/>
    <w:rsid w:val="00C34D2B"/>
    <w:rsid w:val="00C35050"/>
    <w:rsid w:val="00C35075"/>
    <w:rsid w:val="00C3526E"/>
    <w:rsid w:val="00C3627E"/>
    <w:rsid w:val="00C363E6"/>
    <w:rsid w:val="00C36A95"/>
    <w:rsid w:val="00C36AE7"/>
    <w:rsid w:val="00C36BA4"/>
    <w:rsid w:val="00C36DB1"/>
    <w:rsid w:val="00C36DF3"/>
    <w:rsid w:val="00C37100"/>
    <w:rsid w:val="00C375C8"/>
    <w:rsid w:val="00C37ACE"/>
    <w:rsid w:val="00C37C3B"/>
    <w:rsid w:val="00C4034C"/>
    <w:rsid w:val="00C4041F"/>
    <w:rsid w:val="00C4048A"/>
    <w:rsid w:val="00C4061C"/>
    <w:rsid w:val="00C407F3"/>
    <w:rsid w:val="00C40A07"/>
    <w:rsid w:val="00C40A1C"/>
    <w:rsid w:val="00C41034"/>
    <w:rsid w:val="00C413C3"/>
    <w:rsid w:val="00C418D8"/>
    <w:rsid w:val="00C4212C"/>
    <w:rsid w:val="00C4289B"/>
    <w:rsid w:val="00C43284"/>
    <w:rsid w:val="00C4333D"/>
    <w:rsid w:val="00C434EA"/>
    <w:rsid w:val="00C43D85"/>
    <w:rsid w:val="00C43E1B"/>
    <w:rsid w:val="00C43F16"/>
    <w:rsid w:val="00C4401B"/>
    <w:rsid w:val="00C44303"/>
    <w:rsid w:val="00C44428"/>
    <w:rsid w:val="00C44532"/>
    <w:rsid w:val="00C4461E"/>
    <w:rsid w:val="00C44877"/>
    <w:rsid w:val="00C44AC7"/>
    <w:rsid w:val="00C44AF7"/>
    <w:rsid w:val="00C44D7E"/>
    <w:rsid w:val="00C45B51"/>
    <w:rsid w:val="00C46554"/>
    <w:rsid w:val="00C465FF"/>
    <w:rsid w:val="00C4675A"/>
    <w:rsid w:val="00C46813"/>
    <w:rsid w:val="00C46BEF"/>
    <w:rsid w:val="00C46F61"/>
    <w:rsid w:val="00C46F62"/>
    <w:rsid w:val="00C47490"/>
    <w:rsid w:val="00C476A4"/>
    <w:rsid w:val="00C47955"/>
    <w:rsid w:val="00C47A1F"/>
    <w:rsid w:val="00C47ABF"/>
    <w:rsid w:val="00C47B49"/>
    <w:rsid w:val="00C47BEB"/>
    <w:rsid w:val="00C47EDE"/>
    <w:rsid w:val="00C505B5"/>
    <w:rsid w:val="00C507C1"/>
    <w:rsid w:val="00C509DF"/>
    <w:rsid w:val="00C50CD6"/>
    <w:rsid w:val="00C50CE8"/>
    <w:rsid w:val="00C517A3"/>
    <w:rsid w:val="00C5180D"/>
    <w:rsid w:val="00C51B46"/>
    <w:rsid w:val="00C51D19"/>
    <w:rsid w:val="00C51F74"/>
    <w:rsid w:val="00C52065"/>
    <w:rsid w:val="00C520CB"/>
    <w:rsid w:val="00C52259"/>
    <w:rsid w:val="00C52306"/>
    <w:rsid w:val="00C523DD"/>
    <w:rsid w:val="00C525F0"/>
    <w:rsid w:val="00C528BE"/>
    <w:rsid w:val="00C52B78"/>
    <w:rsid w:val="00C530A4"/>
    <w:rsid w:val="00C53233"/>
    <w:rsid w:val="00C53CDD"/>
    <w:rsid w:val="00C53EAA"/>
    <w:rsid w:val="00C54650"/>
    <w:rsid w:val="00C546AC"/>
    <w:rsid w:val="00C54961"/>
    <w:rsid w:val="00C55112"/>
    <w:rsid w:val="00C5611F"/>
    <w:rsid w:val="00C56B6C"/>
    <w:rsid w:val="00C56FAE"/>
    <w:rsid w:val="00C574F7"/>
    <w:rsid w:val="00C57632"/>
    <w:rsid w:val="00C5790B"/>
    <w:rsid w:val="00C57E44"/>
    <w:rsid w:val="00C6063F"/>
    <w:rsid w:val="00C607D8"/>
    <w:rsid w:val="00C60CA7"/>
    <w:rsid w:val="00C60FD4"/>
    <w:rsid w:val="00C61480"/>
    <w:rsid w:val="00C61952"/>
    <w:rsid w:val="00C61B00"/>
    <w:rsid w:val="00C61D8B"/>
    <w:rsid w:val="00C622C2"/>
    <w:rsid w:val="00C62847"/>
    <w:rsid w:val="00C62FB8"/>
    <w:rsid w:val="00C62FD3"/>
    <w:rsid w:val="00C63644"/>
    <w:rsid w:val="00C63845"/>
    <w:rsid w:val="00C63CAF"/>
    <w:rsid w:val="00C63DED"/>
    <w:rsid w:val="00C64434"/>
    <w:rsid w:val="00C6466F"/>
    <w:rsid w:val="00C64757"/>
    <w:rsid w:val="00C647D6"/>
    <w:rsid w:val="00C64808"/>
    <w:rsid w:val="00C6482A"/>
    <w:rsid w:val="00C64842"/>
    <w:rsid w:val="00C64C2D"/>
    <w:rsid w:val="00C65047"/>
    <w:rsid w:val="00C65085"/>
    <w:rsid w:val="00C65346"/>
    <w:rsid w:val="00C65918"/>
    <w:rsid w:val="00C65A5A"/>
    <w:rsid w:val="00C65C31"/>
    <w:rsid w:val="00C660BD"/>
    <w:rsid w:val="00C66202"/>
    <w:rsid w:val="00C6642F"/>
    <w:rsid w:val="00C665B3"/>
    <w:rsid w:val="00C66AAC"/>
    <w:rsid w:val="00C66B38"/>
    <w:rsid w:val="00C66E0C"/>
    <w:rsid w:val="00C67327"/>
    <w:rsid w:val="00C6750B"/>
    <w:rsid w:val="00C67BF3"/>
    <w:rsid w:val="00C70451"/>
    <w:rsid w:val="00C705AD"/>
    <w:rsid w:val="00C70CCC"/>
    <w:rsid w:val="00C71816"/>
    <w:rsid w:val="00C71B86"/>
    <w:rsid w:val="00C7203D"/>
    <w:rsid w:val="00C72225"/>
    <w:rsid w:val="00C72819"/>
    <w:rsid w:val="00C72891"/>
    <w:rsid w:val="00C735EE"/>
    <w:rsid w:val="00C736EF"/>
    <w:rsid w:val="00C73B9C"/>
    <w:rsid w:val="00C73D86"/>
    <w:rsid w:val="00C7431B"/>
    <w:rsid w:val="00C74EA0"/>
    <w:rsid w:val="00C74FEF"/>
    <w:rsid w:val="00C7541E"/>
    <w:rsid w:val="00C755BB"/>
    <w:rsid w:val="00C7563E"/>
    <w:rsid w:val="00C756AE"/>
    <w:rsid w:val="00C7595C"/>
    <w:rsid w:val="00C75AE7"/>
    <w:rsid w:val="00C75B18"/>
    <w:rsid w:val="00C7654D"/>
    <w:rsid w:val="00C76597"/>
    <w:rsid w:val="00C76679"/>
    <w:rsid w:val="00C76AC3"/>
    <w:rsid w:val="00C77080"/>
    <w:rsid w:val="00C77083"/>
    <w:rsid w:val="00C77341"/>
    <w:rsid w:val="00C773E0"/>
    <w:rsid w:val="00C77BEE"/>
    <w:rsid w:val="00C77E9A"/>
    <w:rsid w:val="00C800D6"/>
    <w:rsid w:val="00C8046A"/>
    <w:rsid w:val="00C804BA"/>
    <w:rsid w:val="00C805FD"/>
    <w:rsid w:val="00C80897"/>
    <w:rsid w:val="00C80987"/>
    <w:rsid w:val="00C80A74"/>
    <w:rsid w:val="00C80B99"/>
    <w:rsid w:val="00C80CC7"/>
    <w:rsid w:val="00C80D66"/>
    <w:rsid w:val="00C81705"/>
    <w:rsid w:val="00C8178B"/>
    <w:rsid w:val="00C817F4"/>
    <w:rsid w:val="00C8180A"/>
    <w:rsid w:val="00C81873"/>
    <w:rsid w:val="00C8189A"/>
    <w:rsid w:val="00C81ABA"/>
    <w:rsid w:val="00C81C17"/>
    <w:rsid w:val="00C82176"/>
    <w:rsid w:val="00C8238E"/>
    <w:rsid w:val="00C82828"/>
    <w:rsid w:val="00C82C24"/>
    <w:rsid w:val="00C837DB"/>
    <w:rsid w:val="00C839DA"/>
    <w:rsid w:val="00C8400E"/>
    <w:rsid w:val="00C8463A"/>
    <w:rsid w:val="00C8477B"/>
    <w:rsid w:val="00C84BA7"/>
    <w:rsid w:val="00C8508D"/>
    <w:rsid w:val="00C854E0"/>
    <w:rsid w:val="00C854F0"/>
    <w:rsid w:val="00C85596"/>
    <w:rsid w:val="00C85C6C"/>
    <w:rsid w:val="00C85F0F"/>
    <w:rsid w:val="00C85F79"/>
    <w:rsid w:val="00C85F8B"/>
    <w:rsid w:val="00C86082"/>
    <w:rsid w:val="00C86083"/>
    <w:rsid w:val="00C86165"/>
    <w:rsid w:val="00C86317"/>
    <w:rsid w:val="00C868E4"/>
    <w:rsid w:val="00C86B0D"/>
    <w:rsid w:val="00C870AB"/>
    <w:rsid w:val="00C87207"/>
    <w:rsid w:val="00C873E4"/>
    <w:rsid w:val="00C87720"/>
    <w:rsid w:val="00C87D6F"/>
    <w:rsid w:val="00C87FE3"/>
    <w:rsid w:val="00C90D1F"/>
    <w:rsid w:val="00C912A7"/>
    <w:rsid w:val="00C91491"/>
    <w:rsid w:val="00C920F5"/>
    <w:rsid w:val="00C923B9"/>
    <w:rsid w:val="00C93401"/>
    <w:rsid w:val="00C94429"/>
    <w:rsid w:val="00C94A96"/>
    <w:rsid w:val="00C94FEA"/>
    <w:rsid w:val="00C95220"/>
    <w:rsid w:val="00C958AB"/>
    <w:rsid w:val="00C95A59"/>
    <w:rsid w:val="00C961A0"/>
    <w:rsid w:val="00C96AAD"/>
    <w:rsid w:val="00C97233"/>
    <w:rsid w:val="00C97286"/>
    <w:rsid w:val="00C977B4"/>
    <w:rsid w:val="00C97812"/>
    <w:rsid w:val="00C97C9D"/>
    <w:rsid w:val="00C97CD9"/>
    <w:rsid w:val="00C97F73"/>
    <w:rsid w:val="00CA0420"/>
    <w:rsid w:val="00CA0577"/>
    <w:rsid w:val="00CA0C77"/>
    <w:rsid w:val="00CA0C85"/>
    <w:rsid w:val="00CA0FF4"/>
    <w:rsid w:val="00CA121F"/>
    <w:rsid w:val="00CA16C8"/>
    <w:rsid w:val="00CA1C78"/>
    <w:rsid w:val="00CA1C99"/>
    <w:rsid w:val="00CA21B2"/>
    <w:rsid w:val="00CA2288"/>
    <w:rsid w:val="00CA23D3"/>
    <w:rsid w:val="00CA27C2"/>
    <w:rsid w:val="00CA2822"/>
    <w:rsid w:val="00CA2A28"/>
    <w:rsid w:val="00CA2A4C"/>
    <w:rsid w:val="00CA3470"/>
    <w:rsid w:val="00CA3577"/>
    <w:rsid w:val="00CA3C66"/>
    <w:rsid w:val="00CA3CE7"/>
    <w:rsid w:val="00CA4113"/>
    <w:rsid w:val="00CA4400"/>
    <w:rsid w:val="00CA44DE"/>
    <w:rsid w:val="00CA45AE"/>
    <w:rsid w:val="00CA46D1"/>
    <w:rsid w:val="00CA4D88"/>
    <w:rsid w:val="00CA58A1"/>
    <w:rsid w:val="00CA5F77"/>
    <w:rsid w:val="00CA5F81"/>
    <w:rsid w:val="00CA63D5"/>
    <w:rsid w:val="00CA6483"/>
    <w:rsid w:val="00CA6AF4"/>
    <w:rsid w:val="00CA6B2A"/>
    <w:rsid w:val="00CA7396"/>
    <w:rsid w:val="00CA7AA7"/>
    <w:rsid w:val="00CA7B59"/>
    <w:rsid w:val="00CA7CC0"/>
    <w:rsid w:val="00CA7F79"/>
    <w:rsid w:val="00CA7FB9"/>
    <w:rsid w:val="00CB00B1"/>
    <w:rsid w:val="00CB0264"/>
    <w:rsid w:val="00CB06E9"/>
    <w:rsid w:val="00CB10A9"/>
    <w:rsid w:val="00CB1165"/>
    <w:rsid w:val="00CB1698"/>
    <w:rsid w:val="00CB17B7"/>
    <w:rsid w:val="00CB2129"/>
    <w:rsid w:val="00CB24BB"/>
    <w:rsid w:val="00CB27D0"/>
    <w:rsid w:val="00CB29B4"/>
    <w:rsid w:val="00CB2D68"/>
    <w:rsid w:val="00CB34AC"/>
    <w:rsid w:val="00CB39A1"/>
    <w:rsid w:val="00CB3AC3"/>
    <w:rsid w:val="00CB3C44"/>
    <w:rsid w:val="00CB4AEB"/>
    <w:rsid w:val="00CB4F07"/>
    <w:rsid w:val="00CB5218"/>
    <w:rsid w:val="00CB5425"/>
    <w:rsid w:val="00CB5541"/>
    <w:rsid w:val="00CB57B2"/>
    <w:rsid w:val="00CB5918"/>
    <w:rsid w:val="00CB5AD3"/>
    <w:rsid w:val="00CB5B6C"/>
    <w:rsid w:val="00CB5CBF"/>
    <w:rsid w:val="00CB5D4B"/>
    <w:rsid w:val="00CB5E19"/>
    <w:rsid w:val="00CB5E4E"/>
    <w:rsid w:val="00CB6097"/>
    <w:rsid w:val="00CB62A4"/>
    <w:rsid w:val="00CB6719"/>
    <w:rsid w:val="00CB6B0D"/>
    <w:rsid w:val="00CB6B31"/>
    <w:rsid w:val="00CB6C47"/>
    <w:rsid w:val="00CB6E1E"/>
    <w:rsid w:val="00CB6E51"/>
    <w:rsid w:val="00CB77B2"/>
    <w:rsid w:val="00CB7E94"/>
    <w:rsid w:val="00CB7FD0"/>
    <w:rsid w:val="00CB7FFE"/>
    <w:rsid w:val="00CC0268"/>
    <w:rsid w:val="00CC038C"/>
    <w:rsid w:val="00CC1235"/>
    <w:rsid w:val="00CC160A"/>
    <w:rsid w:val="00CC165D"/>
    <w:rsid w:val="00CC1923"/>
    <w:rsid w:val="00CC1D6C"/>
    <w:rsid w:val="00CC1E79"/>
    <w:rsid w:val="00CC1F3F"/>
    <w:rsid w:val="00CC2006"/>
    <w:rsid w:val="00CC2078"/>
    <w:rsid w:val="00CC2613"/>
    <w:rsid w:val="00CC2BCF"/>
    <w:rsid w:val="00CC2BFA"/>
    <w:rsid w:val="00CC2C67"/>
    <w:rsid w:val="00CC3149"/>
    <w:rsid w:val="00CC3472"/>
    <w:rsid w:val="00CC36B6"/>
    <w:rsid w:val="00CC39CF"/>
    <w:rsid w:val="00CC3A51"/>
    <w:rsid w:val="00CC3B93"/>
    <w:rsid w:val="00CC4199"/>
    <w:rsid w:val="00CC4215"/>
    <w:rsid w:val="00CC4A05"/>
    <w:rsid w:val="00CC4C54"/>
    <w:rsid w:val="00CC4EF7"/>
    <w:rsid w:val="00CC4F4F"/>
    <w:rsid w:val="00CC55B8"/>
    <w:rsid w:val="00CC5BBC"/>
    <w:rsid w:val="00CC62E5"/>
    <w:rsid w:val="00CC6702"/>
    <w:rsid w:val="00CC6740"/>
    <w:rsid w:val="00CC6861"/>
    <w:rsid w:val="00CC6C1C"/>
    <w:rsid w:val="00CC6EC4"/>
    <w:rsid w:val="00CC6FE3"/>
    <w:rsid w:val="00CC7166"/>
    <w:rsid w:val="00CC7773"/>
    <w:rsid w:val="00CC7901"/>
    <w:rsid w:val="00CC7B5F"/>
    <w:rsid w:val="00CC7B83"/>
    <w:rsid w:val="00CC7D05"/>
    <w:rsid w:val="00CC7E52"/>
    <w:rsid w:val="00CD08DD"/>
    <w:rsid w:val="00CD0AD8"/>
    <w:rsid w:val="00CD0BEC"/>
    <w:rsid w:val="00CD0FCC"/>
    <w:rsid w:val="00CD1341"/>
    <w:rsid w:val="00CD1348"/>
    <w:rsid w:val="00CD145F"/>
    <w:rsid w:val="00CD1526"/>
    <w:rsid w:val="00CD180F"/>
    <w:rsid w:val="00CD1E14"/>
    <w:rsid w:val="00CD1F2A"/>
    <w:rsid w:val="00CD1FAB"/>
    <w:rsid w:val="00CD209E"/>
    <w:rsid w:val="00CD2462"/>
    <w:rsid w:val="00CD25DE"/>
    <w:rsid w:val="00CD29F3"/>
    <w:rsid w:val="00CD2A54"/>
    <w:rsid w:val="00CD3232"/>
    <w:rsid w:val="00CD3245"/>
    <w:rsid w:val="00CD3345"/>
    <w:rsid w:val="00CD495F"/>
    <w:rsid w:val="00CD4C31"/>
    <w:rsid w:val="00CD4D86"/>
    <w:rsid w:val="00CD5102"/>
    <w:rsid w:val="00CD52CD"/>
    <w:rsid w:val="00CD5318"/>
    <w:rsid w:val="00CD53C0"/>
    <w:rsid w:val="00CD59C2"/>
    <w:rsid w:val="00CD5C95"/>
    <w:rsid w:val="00CD6D26"/>
    <w:rsid w:val="00CD6FE5"/>
    <w:rsid w:val="00CD75ED"/>
    <w:rsid w:val="00CD793E"/>
    <w:rsid w:val="00CE0186"/>
    <w:rsid w:val="00CE06FE"/>
    <w:rsid w:val="00CE0AC0"/>
    <w:rsid w:val="00CE0C79"/>
    <w:rsid w:val="00CE10C0"/>
    <w:rsid w:val="00CE129E"/>
    <w:rsid w:val="00CE1300"/>
    <w:rsid w:val="00CE1D45"/>
    <w:rsid w:val="00CE1D9A"/>
    <w:rsid w:val="00CE208E"/>
    <w:rsid w:val="00CE2334"/>
    <w:rsid w:val="00CE25F1"/>
    <w:rsid w:val="00CE2A28"/>
    <w:rsid w:val="00CE2BBE"/>
    <w:rsid w:val="00CE31D6"/>
    <w:rsid w:val="00CE34D0"/>
    <w:rsid w:val="00CE387A"/>
    <w:rsid w:val="00CE3AAF"/>
    <w:rsid w:val="00CE3C49"/>
    <w:rsid w:val="00CE3E2B"/>
    <w:rsid w:val="00CE4192"/>
    <w:rsid w:val="00CE441B"/>
    <w:rsid w:val="00CE46F8"/>
    <w:rsid w:val="00CE594A"/>
    <w:rsid w:val="00CE5DBE"/>
    <w:rsid w:val="00CE60B9"/>
    <w:rsid w:val="00CE66B9"/>
    <w:rsid w:val="00CE6E05"/>
    <w:rsid w:val="00CE7672"/>
    <w:rsid w:val="00CE7A32"/>
    <w:rsid w:val="00CE7A93"/>
    <w:rsid w:val="00CE7EA5"/>
    <w:rsid w:val="00CF0284"/>
    <w:rsid w:val="00CF05E8"/>
    <w:rsid w:val="00CF06F8"/>
    <w:rsid w:val="00CF1484"/>
    <w:rsid w:val="00CF1962"/>
    <w:rsid w:val="00CF1FDA"/>
    <w:rsid w:val="00CF2ACA"/>
    <w:rsid w:val="00CF2B67"/>
    <w:rsid w:val="00CF31C9"/>
    <w:rsid w:val="00CF348D"/>
    <w:rsid w:val="00CF4C10"/>
    <w:rsid w:val="00CF4F8E"/>
    <w:rsid w:val="00CF54AC"/>
    <w:rsid w:val="00CF54C3"/>
    <w:rsid w:val="00CF54FE"/>
    <w:rsid w:val="00CF5CAB"/>
    <w:rsid w:val="00CF651A"/>
    <w:rsid w:val="00CF65FF"/>
    <w:rsid w:val="00CF6E8B"/>
    <w:rsid w:val="00D000DF"/>
    <w:rsid w:val="00D00260"/>
    <w:rsid w:val="00D0044D"/>
    <w:rsid w:val="00D007A0"/>
    <w:rsid w:val="00D00A6A"/>
    <w:rsid w:val="00D00C93"/>
    <w:rsid w:val="00D010D2"/>
    <w:rsid w:val="00D013E4"/>
    <w:rsid w:val="00D01673"/>
    <w:rsid w:val="00D01933"/>
    <w:rsid w:val="00D01D8D"/>
    <w:rsid w:val="00D01D98"/>
    <w:rsid w:val="00D02764"/>
    <w:rsid w:val="00D02785"/>
    <w:rsid w:val="00D028C4"/>
    <w:rsid w:val="00D02C0D"/>
    <w:rsid w:val="00D02C6D"/>
    <w:rsid w:val="00D02DAB"/>
    <w:rsid w:val="00D035E3"/>
    <w:rsid w:val="00D03793"/>
    <w:rsid w:val="00D03808"/>
    <w:rsid w:val="00D03D3A"/>
    <w:rsid w:val="00D045DE"/>
    <w:rsid w:val="00D04A19"/>
    <w:rsid w:val="00D04D7A"/>
    <w:rsid w:val="00D057C2"/>
    <w:rsid w:val="00D059EB"/>
    <w:rsid w:val="00D05CD9"/>
    <w:rsid w:val="00D05DD7"/>
    <w:rsid w:val="00D05E68"/>
    <w:rsid w:val="00D063DD"/>
    <w:rsid w:val="00D06B16"/>
    <w:rsid w:val="00D06F88"/>
    <w:rsid w:val="00D075FA"/>
    <w:rsid w:val="00D0770D"/>
    <w:rsid w:val="00D07723"/>
    <w:rsid w:val="00D07768"/>
    <w:rsid w:val="00D07E47"/>
    <w:rsid w:val="00D07E7D"/>
    <w:rsid w:val="00D10250"/>
    <w:rsid w:val="00D105AA"/>
    <w:rsid w:val="00D107AD"/>
    <w:rsid w:val="00D10814"/>
    <w:rsid w:val="00D109C5"/>
    <w:rsid w:val="00D10CB5"/>
    <w:rsid w:val="00D10D0F"/>
    <w:rsid w:val="00D10D15"/>
    <w:rsid w:val="00D1192C"/>
    <w:rsid w:val="00D125FD"/>
    <w:rsid w:val="00D12911"/>
    <w:rsid w:val="00D12DFF"/>
    <w:rsid w:val="00D131AF"/>
    <w:rsid w:val="00D1323E"/>
    <w:rsid w:val="00D13763"/>
    <w:rsid w:val="00D13B57"/>
    <w:rsid w:val="00D13B81"/>
    <w:rsid w:val="00D13BC2"/>
    <w:rsid w:val="00D13D83"/>
    <w:rsid w:val="00D142EB"/>
    <w:rsid w:val="00D14328"/>
    <w:rsid w:val="00D14350"/>
    <w:rsid w:val="00D147DA"/>
    <w:rsid w:val="00D14827"/>
    <w:rsid w:val="00D14BCA"/>
    <w:rsid w:val="00D14F01"/>
    <w:rsid w:val="00D155E9"/>
    <w:rsid w:val="00D15860"/>
    <w:rsid w:val="00D15A66"/>
    <w:rsid w:val="00D15BE9"/>
    <w:rsid w:val="00D15DBC"/>
    <w:rsid w:val="00D15EB9"/>
    <w:rsid w:val="00D160CE"/>
    <w:rsid w:val="00D1632C"/>
    <w:rsid w:val="00D1660A"/>
    <w:rsid w:val="00D16F01"/>
    <w:rsid w:val="00D16F29"/>
    <w:rsid w:val="00D17273"/>
    <w:rsid w:val="00D172C9"/>
    <w:rsid w:val="00D17372"/>
    <w:rsid w:val="00D179DB"/>
    <w:rsid w:val="00D17ABE"/>
    <w:rsid w:val="00D20346"/>
    <w:rsid w:val="00D20494"/>
    <w:rsid w:val="00D20548"/>
    <w:rsid w:val="00D20CC4"/>
    <w:rsid w:val="00D20D28"/>
    <w:rsid w:val="00D20E18"/>
    <w:rsid w:val="00D210B9"/>
    <w:rsid w:val="00D21974"/>
    <w:rsid w:val="00D21B7C"/>
    <w:rsid w:val="00D21F54"/>
    <w:rsid w:val="00D22133"/>
    <w:rsid w:val="00D2264B"/>
    <w:rsid w:val="00D228F7"/>
    <w:rsid w:val="00D22976"/>
    <w:rsid w:val="00D22C8B"/>
    <w:rsid w:val="00D22D1E"/>
    <w:rsid w:val="00D22F57"/>
    <w:rsid w:val="00D2345A"/>
    <w:rsid w:val="00D23C80"/>
    <w:rsid w:val="00D24323"/>
    <w:rsid w:val="00D24497"/>
    <w:rsid w:val="00D24CBA"/>
    <w:rsid w:val="00D25434"/>
    <w:rsid w:val="00D25501"/>
    <w:rsid w:val="00D257FB"/>
    <w:rsid w:val="00D25D8F"/>
    <w:rsid w:val="00D25F9D"/>
    <w:rsid w:val="00D262C6"/>
    <w:rsid w:val="00D26366"/>
    <w:rsid w:val="00D2638C"/>
    <w:rsid w:val="00D26AE5"/>
    <w:rsid w:val="00D26B11"/>
    <w:rsid w:val="00D26C2D"/>
    <w:rsid w:val="00D26DAA"/>
    <w:rsid w:val="00D26F10"/>
    <w:rsid w:val="00D27CE9"/>
    <w:rsid w:val="00D311C3"/>
    <w:rsid w:val="00D315A3"/>
    <w:rsid w:val="00D315CD"/>
    <w:rsid w:val="00D31F30"/>
    <w:rsid w:val="00D324AC"/>
    <w:rsid w:val="00D329F8"/>
    <w:rsid w:val="00D32E11"/>
    <w:rsid w:val="00D3321B"/>
    <w:rsid w:val="00D33377"/>
    <w:rsid w:val="00D33C7A"/>
    <w:rsid w:val="00D33E22"/>
    <w:rsid w:val="00D34195"/>
    <w:rsid w:val="00D34327"/>
    <w:rsid w:val="00D344CC"/>
    <w:rsid w:val="00D347ED"/>
    <w:rsid w:val="00D34ADC"/>
    <w:rsid w:val="00D34EF9"/>
    <w:rsid w:val="00D352E8"/>
    <w:rsid w:val="00D356BF"/>
    <w:rsid w:val="00D35CDF"/>
    <w:rsid w:val="00D3638F"/>
    <w:rsid w:val="00D365B8"/>
    <w:rsid w:val="00D36B6A"/>
    <w:rsid w:val="00D36BD2"/>
    <w:rsid w:val="00D370C1"/>
    <w:rsid w:val="00D37114"/>
    <w:rsid w:val="00D37548"/>
    <w:rsid w:val="00D37747"/>
    <w:rsid w:val="00D3782F"/>
    <w:rsid w:val="00D40270"/>
    <w:rsid w:val="00D40679"/>
    <w:rsid w:val="00D40731"/>
    <w:rsid w:val="00D407DB"/>
    <w:rsid w:val="00D40915"/>
    <w:rsid w:val="00D40928"/>
    <w:rsid w:val="00D409B4"/>
    <w:rsid w:val="00D40AAD"/>
    <w:rsid w:val="00D40CF0"/>
    <w:rsid w:val="00D40E97"/>
    <w:rsid w:val="00D411E2"/>
    <w:rsid w:val="00D4151E"/>
    <w:rsid w:val="00D41634"/>
    <w:rsid w:val="00D41645"/>
    <w:rsid w:val="00D41FE8"/>
    <w:rsid w:val="00D423C4"/>
    <w:rsid w:val="00D425D8"/>
    <w:rsid w:val="00D42694"/>
    <w:rsid w:val="00D43043"/>
    <w:rsid w:val="00D43429"/>
    <w:rsid w:val="00D43474"/>
    <w:rsid w:val="00D439D7"/>
    <w:rsid w:val="00D43D35"/>
    <w:rsid w:val="00D441C6"/>
    <w:rsid w:val="00D44457"/>
    <w:rsid w:val="00D449F7"/>
    <w:rsid w:val="00D44AC1"/>
    <w:rsid w:val="00D44CE5"/>
    <w:rsid w:val="00D4503A"/>
    <w:rsid w:val="00D4530F"/>
    <w:rsid w:val="00D45BDF"/>
    <w:rsid w:val="00D45C51"/>
    <w:rsid w:val="00D464F5"/>
    <w:rsid w:val="00D46579"/>
    <w:rsid w:val="00D46668"/>
    <w:rsid w:val="00D468BA"/>
    <w:rsid w:val="00D46913"/>
    <w:rsid w:val="00D46C48"/>
    <w:rsid w:val="00D46DF5"/>
    <w:rsid w:val="00D46F1E"/>
    <w:rsid w:val="00D470B0"/>
    <w:rsid w:val="00D475FE"/>
    <w:rsid w:val="00D47A69"/>
    <w:rsid w:val="00D47F65"/>
    <w:rsid w:val="00D50184"/>
    <w:rsid w:val="00D502E7"/>
    <w:rsid w:val="00D502EF"/>
    <w:rsid w:val="00D51CA8"/>
    <w:rsid w:val="00D520AB"/>
    <w:rsid w:val="00D52AAD"/>
    <w:rsid w:val="00D52AB4"/>
    <w:rsid w:val="00D52AF8"/>
    <w:rsid w:val="00D52CD7"/>
    <w:rsid w:val="00D52F32"/>
    <w:rsid w:val="00D539E4"/>
    <w:rsid w:val="00D53A18"/>
    <w:rsid w:val="00D541E4"/>
    <w:rsid w:val="00D5443C"/>
    <w:rsid w:val="00D546E0"/>
    <w:rsid w:val="00D54C6E"/>
    <w:rsid w:val="00D55193"/>
    <w:rsid w:val="00D554FB"/>
    <w:rsid w:val="00D55AE2"/>
    <w:rsid w:val="00D55C44"/>
    <w:rsid w:val="00D55FED"/>
    <w:rsid w:val="00D56798"/>
    <w:rsid w:val="00D56AE2"/>
    <w:rsid w:val="00D56C74"/>
    <w:rsid w:val="00D56C7B"/>
    <w:rsid w:val="00D57640"/>
    <w:rsid w:val="00D57738"/>
    <w:rsid w:val="00D57B96"/>
    <w:rsid w:val="00D60A22"/>
    <w:rsid w:val="00D60AE5"/>
    <w:rsid w:val="00D6203C"/>
    <w:rsid w:val="00D62211"/>
    <w:rsid w:val="00D62262"/>
    <w:rsid w:val="00D6256E"/>
    <w:rsid w:val="00D6261D"/>
    <w:rsid w:val="00D62786"/>
    <w:rsid w:val="00D62F6A"/>
    <w:rsid w:val="00D631D6"/>
    <w:rsid w:val="00D6399A"/>
    <w:rsid w:val="00D63EB4"/>
    <w:rsid w:val="00D63FA0"/>
    <w:rsid w:val="00D64052"/>
    <w:rsid w:val="00D64172"/>
    <w:rsid w:val="00D64672"/>
    <w:rsid w:val="00D646F1"/>
    <w:rsid w:val="00D64732"/>
    <w:rsid w:val="00D648E4"/>
    <w:rsid w:val="00D64B08"/>
    <w:rsid w:val="00D64CF9"/>
    <w:rsid w:val="00D6536A"/>
    <w:rsid w:val="00D657FE"/>
    <w:rsid w:val="00D6595C"/>
    <w:rsid w:val="00D659BA"/>
    <w:rsid w:val="00D65B27"/>
    <w:rsid w:val="00D65D0D"/>
    <w:rsid w:val="00D66303"/>
    <w:rsid w:val="00D664D5"/>
    <w:rsid w:val="00D66778"/>
    <w:rsid w:val="00D66A2A"/>
    <w:rsid w:val="00D66ABC"/>
    <w:rsid w:val="00D66BAE"/>
    <w:rsid w:val="00D66F80"/>
    <w:rsid w:val="00D67283"/>
    <w:rsid w:val="00D6774D"/>
    <w:rsid w:val="00D67A6F"/>
    <w:rsid w:val="00D70310"/>
    <w:rsid w:val="00D70514"/>
    <w:rsid w:val="00D7087C"/>
    <w:rsid w:val="00D70893"/>
    <w:rsid w:val="00D70DEA"/>
    <w:rsid w:val="00D71146"/>
    <w:rsid w:val="00D71DFC"/>
    <w:rsid w:val="00D722A0"/>
    <w:rsid w:val="00D727F4"/>
    <w:rsid w:val="00D729AC"/>
    <w:rsid w:val="00D72C23"/>
    <w:rsid w:val="00D72C3F"/>
    <w:rsid w:val="00D73183"/>
    <w:rsid w:val="00D7380E"/>
    <w:rsid w:val="00D7394D"/>
    <w:rsid w:val="00D739D0"/>
    <w:rsid w:val="00D73AD9"/>
    <w:rsid w:val="00D73DE0"/>
    <w:rsid w:val="00D73EFF"/>
    <w:rsid w:val="00D74201"/>
    <w:rsid w:val="00D745BD"/>
    <w:rsid w:val="00D747A4"/>
    <w:rsid w:val="00D74CA4"/>
    <w:rsid w:val="00D7509B"/>
    <w:rsid w:val="00D75409"/>
    <w:rsid w:val="00D7551F"/>
    <w:rsid w:val="00D75DA0"/>
    <w:rsid w:val="00D75E47"/>
    <w:rsid w:val="00D76159"/>
    <w:rsid w:val="00D76346"/>
    <w:rsid w:val="00D7636A"/>
    <w:rsid w:val="00D764A7"/>
    <w:rsid w:val="00D76832"/>
    <w:rsid w:val="00D76992"/>
    <w:rsid w:val="00D77AF8"/>
    <w:rsid w:val="00D77B52"/>
    <w:rsid w:val="00D77DD1"/>
    <w:rsid w:val="00D77F36"/>
    <w:rsid w:val="00D8043E"/>
    <w:rsid w:val="00D80A76"/>
    <w:rsid w:val="00D8144C"/>
    <w:rsid w:val="00D81C3D"/>
    <w:rsid w:val="00D81D04"/>
    <w:rsid w:val="00D81E5E"/>
    <w:rsid w:val="00D8248B"/>
    <w:rsid w:val="00D82627"/>
    <w:rsid w:val="00D82864"/>
    <w:rsid w:val="00D83344"/>
    <w:rsid w:val="00D83B69"/>
    <w:rsid w:val="00D83C75"/>
    <w:rsid w:val="00D845AB"/>
    <w:rsid w:val="00D84762"/>
    <w:rsid w:val="00D84789"/>
    <w:rsid w:val="00D84B8B"/>
    <w:rsid w:val="00D85224"/>
    <w:rsid w:val="00D85289"/>
    <w:rsid w:val="00D8538D"/>
    <w:rsid w:val="00D853DF"/>
    <w:rsid w:val="00D854F6"/>
    <w:rsid w:val="00D85CBF"/>
    <w:rsid w:val="00D85FE5"/>
    <w:rsid w:val="00D86014"/>
    <w:rsid w:val="00D8601D"/>
    <w:rsid w:val="00D86131"/>
    <w:rsid w:val="00D868C0"/>
    <w:rsid w:val="00D86A11"/>
    <w:rsid w:val="00D86BDD"/>
    <w:rsid w:val="00D87896"/>
    <w:rsid w:val="00D879D9"/>
    <w:rsid w:val="00D87A25"/>
    <w:rsid w:val="00D87ECC"/>
    <w:rsid w:val="00D904C9"/>
    <w:rsid w:val="00D90530"/>
    <w:rsid w:val="00D9084F"/>
    <w:rsid w:val="00D90857"/>
    <w:rsid w:val="00D908F1"/>
    <w:rsid w:val="00D90B53"/>
    <w:rsid w:val="00D90B88"/>
    <w:rsid w:val="00D90DA8"/>
    <w:rsid w:val="00D90FF4"/>
    <w:rsid w:val="00D911F6"/>
    <w:rsid w:val="00D914D7"/>
    <w:rsid w:val="00D919AC"/>
    <w:rsid w:val="00D91A43"/>
    <w:rsid w:val="00D91E81"/>
    <w:rsid w:val="00D920F8"/>
    <w:rsid w:val="00D928E0"/>
    <w:rsid w:val="00D929CD"/>
    <w:rsid w:val="00D92BEE"/>
    <w:rsid w:val="00D92C61"/>
    <w:rsid w:val="00D92D46"/>
    <w:rsid w:val="00D92DD4"/>
    <w:rsid w:val="00D92FBE"/>
    <w:rsid w:val="00D93121"/>
    <w:rsid w:val="00D93152"/>
    <w:rsid w:val="00D93497"/>
    <w:rsid w:val="00D934B7"/>
    <w:rsid w:val="00D93A25"/>
    <w:rsid w:val="00D941C2"/>
    <w:rsid w:val="00D941EB"/>
    <w:rsid w:val="00D94423"/>
    <w:rsid w:val="00D94C3E"/>
    <w:rsid w:val="00D95042"/>
    <w:rsid w:val="00D95747"/>
    <w:rsid w:val="00D95AFF"/>
    <w:rsid w:val="00D95CD8"/>
    <w:rsid w:val="00D96016"/>
    <w:rsid w:val="00D96085"/>
    <w:rsid w:val="00D966B1"/>
    <w:rsid w:val="00D96712"/>
    <w:rsid w:val="00D96A78"/>
    <w:rsid w:val="00D96B50"/>
    <w:rsid w:val="00D9739D"/>
    <w:rsid w:val="00D97689"/>
    <w:rsid w:val="00D977C9"/>
    <w:rsid w:val="00D97881"/>
    <w:rsid w:val="00D97B21"/>
    <w:rsid w:val="00D97C2A"/>
    <w:rsid w:val="00D97CE6"/>
    <w:rsid w:val="00DA0B14"/>
    <w:rsid w:val="00DA0CA2"/>
    <w:rsid w:val="00DA0DC9"/>
    <w:rsid w:val="00DA10B8"/>
    <w:rsid w:val="00DA14CD"/>
    <w:rsid w:val="00DA1711"/>
    <w:rsid w:val="00DA18EC"/>
    <w:rsid w:val="00DA1ACE"/>
    <w:rsid w:val="00DA1B8F"/>
    <w:rsid w:val="00DA1B90"/>
    <w:rsid w:val="00DA1D95"/>
    <w:rsid w:val="00DA23B1"/>
    <w:rsid w:val="00DA266B"/>
    <w:rsid w:val="00DA2799"/>
    <w:rsid w:val="00DA2E83"/>
    <w:rsid w:val="00DA3063"/>
    <w:rsid w:val="00DA3313"/>
    <w:rsid w:val="00DA33FF"/>
    <w:rsid w:val="00DA3B0C"/>
    <w:rsid w:val="00DA3B85"/>
    <w:rsid w:val="00DA3D1B"/>
    <w:rsid w:val="00DA425D"/>
    <w:rsid w:val="00DA4714"/>
    <w:rsid w:val="00DA49F3"/>
    <w:rsid w:val="00DA4B3C"/>
    <w:rsid w:val="00DA4EFD"/>
    <w:rsid w:val="00DA5535"/>
    <w:rsid w:val="00DA56D0"/>
    <w:rsid w:val="00DA5CC7"/>
    <w:rsid w:val="00DA5EF9"/>
    <w:rsid w:val="00DA6671"/>
    <w:rsid w:val="00DA6C20"/>
    <w:rsid w:val="00DA764E"/>
    <w:rsid w:val="00DA7E2C"/>
    <w:rsid w:val="00DB04E6"/>
    <w:rsid w:val="00DB0CB3"/>
    <w:rsid w:val="00DB1285"/>
    <w:rsid w:val="00DB203E"/>
    <w:rsid w:val="00DB23DC"/>
    <w:rsid w:val="00DB26AC"/>
    <w:rsid w:val="00DB2899"/>
    <w:rsid w:val="00DB2B04"/>
    <w:rsid w:val="00DB2F00"/>
    <w:rsid w:val="00DB2F28"/>
    <w:rsid w:val="00DB3119"/>
    <w:rsid w:val="00DB3456"/>
    <w:rsid w:val="00DB3AC2"/>
    <w:rsid w:val="00DB3F14"/>
    <w:rsid w:val="00DB4299"/>
    <w:rsid w:val="00DB4518"/>
    <w:rsid w:val="00DB4AA8"/>
    <w:rsid w:val="00DB55A8"/>
    <w:rsid w:val="00DB57E6"/>
    <w:rsid w:val="00DB5914"/>
    <w:rsid w:val="00DB5A89"/>
    <w:rsid w:val="00DB5B01"/>
    <w:rsid w:val="00DB5DA2"/>
    <w:rsid w:val="00DB5F5C"/>
    <w:rsid w:val="00DB697B"/>
    <w:rsid w:val="00DB6B73"/>
    <w:rsid w:val="00DB6FF2"/>
    <w:rsid w:val="00DB70F2"/>
    <w:rsid w:val="00DB74F3"/>
    <w:rsid w:val="00DB7637"/>
    <w:rsid w:val="00DB766C"/>
    <w:rsid w:val="00DB7E11"/>
    <w:rsid w:val="00DC02E8"/>
    <w:rsid w:val="00DC0305"/>
    <w:rsid w:val="00DC0E24"/>
    <w:rsid w:val="00DC15C5"/>
    <w:rsid w:val="00DC16B2"/>
    <w:rsid w:val="00DC1841"/>
    <w:rsid w:val="00DC188B"/>
    <w:rsid w:val="00DC190C"/>
    <w:rsid w:val="00DC19A5"/>
    <w:rsid w:val="00DC1FC7"/>
    <w:rsid w:val="00DC23FB"/>
    <w:rsid w:val="00DC2C03"/>
    <w:rsid w:val="00DC2CBA"/>
    <w:rsid w:val="00DC2EF4"/>
    <w:rsid w:val="00DC34A9"/>
    <w:rsid w:val="00DC3CE9"/>
    <w:rsid w:val="00DC4296"/>
    <w:rsid w:val="00DC4656"/>
    <w:rsid w:val="00DC467B"/>
    <w:rsid w:val="00DC4774"/>
    <w:rsid w:val="00DC49D1"/>
    <w:rsid w:val="00DC4C74"/>
    <w:rsid w:val="00DC5356"/>
    <w:rsid w:val="00DC5388"/>
    <w:rsid w:val="00DC5614"/>
    <w:rsid w:val="00DC581A"/>
    <w:rsid w:val="00DC599D"/>
    <w:rsid w:val="00DC5C24"/>
    <w:rsid w:val="00DC5D69"/>
    <w:rsid w:val="00DC62F6"/>
    <w:rsid w:val="00DC6498"/>
    <w:rsid w:val="00DC684D"/>
    <w:rsid w:val="00DC6ACD"/>
    <w:rsid w:val="00DC6C69"/>
    <w:rsid w:val="00DC6D68"/>
    <w:rsid w:val="00DC75B9"/>
    <w:rsid w:val="00DC7BD6"/>
    <w:rsid w:val="00DC7DD5"/>
    <w:rsid w:val="00DD0421"/>
    <w:rsid w:val="00DD0696"/>
    <w:rsid w:val="00DD085E"/>
    <w:rsid w:val="00DD0E4F"/>
    <w:rsid w:val="00DD1385"/>
    <w:rsid w:val="00DD2180"/>
    <w:rsid w:val="00DD29D9"/>
    <w:rsid w:val="00DD2A80"/>
    <w:rsid w:val="00DD2F3D"/>
    <w:rsid w:val="00DD35A0"/>
    <w:rsid w:val="00DD3647"/>
    <w:rsid w:val="00DD3F6D"/>
    <w:rsid w:val="00DD3FB0"/>
    <w:rsid w:val="00DD4709"/>
    <w:rsid w:val="00DD49C2"/>
    <w:rsid w:val="00DD4F1A"/>
    <w:rsid w:val="00DD517C"/>
    <w:rsid w:val="00DD51A6"/>
    <w:rsid w:val="00DD53B7"/>
    <w:rsid w:val="00DD56B1"/>
    <w:rsid w:val="00DD5707"/>
    <w:rsid w:val="00DD587E"/>
    <w:rsid w:val="00DD58DF"/>
    <w:rsid w:val="00DD5A51"/>
    <w:rsid w:val="00DD6678"/>
    <w:rsid w:val="00DD685B"/>
    <w:rsid w:val="00DD68C7"/>
    <w:rsid w:val="00DD6B7B"/>
    <w:rsid w:val="00DD6DB7"/>
    <w:rsid w:val="00DD6FF6"/>
    <w:rsid w:val="00DD70D6"/>
    <w:rsid w:val="00DD712C"/>
    <w:rsid w:val="00DD7928"/>
    <w:rsid w:val="00DD793F"/>
    <w:rsid w:val="00DE0666"/>
    <w:rsid w:val="00DE06BC"/>
    <w:rsid w:val="00DE0C08"/>
    <w:rsid w:val="00DE0C4F"/>
    <w:rsid w:val="00DE0DBC"/>
    <w:rsid w:val="00DE0E61"/>
    <w:rsid w:val="00DE0F26"/>
    <w:rsid w:val="00DE0FD9"/>
    <w:rsid w:val="00DE1182"/>
    <w:rsid w:val="00DE1C25"/>
    <w:rsid w:val="00DE274E"/>
    <w:rsid w:val="00DE2AE6"/>
    <w:rsid w:val="00DE2CC4"/>
    <w:rsid w:val="00DE3016"/>
    <w:rsid w:val="00DE3020"/>
    <w:rsid w:val="00DE35B9"/>
    <w:rsid w:val="00DE3735"/>
    <w:rsid w:val="00DE3BDF"/>
    <w:rsid w:val="00DE3F3E"/>
    <w:rsid w:val="00DE4733"/>
    <w:rsid w:val="00DE47DD"/>
    <w:rsid w:val="00DE5504"/>
    <w:rsid w:val="00DE5786"/>
    <w:rsid w:val="00DE65FD"/>
    <w:rsid w:val="00DE6760"/>
    <w:rsid w:val="00DE69E6"/>
    <w:rsid w:val="00DE6A6B"/>
    <w:rsid w:val="00DE6C90"/>
    <w:rsid w:val="00DE6EA6"/>
    <w:rsid w:val="00DE70AC"/>
    <w:rsid w:val="00DE7813"/>
    <w:rsid w:val="00DE78D8"/>
    <w:rsid w:val="00DE79D2"/>
    <w:rsid w:val="00DE7B2A"/>
    <w:rsid w:val="00DE7B2E"/>
    <w:rsid w:val="00DE7DBF"/>
    <w:rsid w:val="00DF00BE"/>
    <w:rsid w:val="00DF00C4"/>
    <w:rsid w:val="00DF01A3"/>
    <w:rsid w:val="00DF09D7"/>
    <w:rsid w:val="00DF0E46"/>
    <w:rsid w:val="00DF1132"/>
    <w:rsid w:val="00DF155A"/>
    <w:rsid w:val="00DF159C"/>
    <w:rsid w:val="00DF1758"/>
    <w:rsid w:val="00DF1765"/>
    <w:rsid w:val="00DF1F25"/>
    <w:rsid w:val="00DF21C7"/>
    <w:rsid w:val="00DF2495"/>
    <w:rsid w:val="00DF257D"/>
    <w:rsid w:val="00DF2C1F"/>
    <w:rsid w:val="00DF2D35"/>
    <w:rsid w:val="00DF3172"/>
    <w:rsid w:val="00DF3294"/>
    <w:rsid w:val="00DF3EE6"/>
    <w:rsid w:val="00DF411C"/>
    <w:rsid w:val="00DF44E9"/>
    <w:rsid w:val="00DF4A6B"/>
    <w:rsid w:val="00DF51F9"/>
    <w:rsid w:val="00DF5D5E"/>
    <w:rsid w:val="00DF6121"/>
    <w:rsid w:val="00DF6373"/>
    <w:rsid w:val="00DF6915"/>
    <w:rsid w:val="00DF694E"/>
    <w:rsid w:val="00DF6A62"/>
    <w:rsid w:val="00DF7730"/>
    <w:rsid w:val="00DF7BFB"/>
    <w:rsid w:val="00DF7EB2"/>
    <w:rsid w:val="00E0007A"/>
    <w:rsid w:val="00E0048A"/>
    <w:rsid w:val="00E0054B"/>
    <w:rsid w:val="00E008C8"/>
    <w:rsid w:val="00E00FA7"/>
    <w:rsid w:val="00E01069"/>
    <w:rsid w:val="00E014E9"/>
    <w:rsid w:val="00E01961"/>
    <w:rsid w:val="00E019B4"/>
    <w:rsid w:val="00E01E61"/>
    <w:rsid w:val="00E027CA"/>
    <w:rsid w:val="00E02E28"/>
    <w:rsid w:val="00E030F8"/>
    <w:rsid w:val="00E0327B"/>
    <w:rsid w:val="00E0354A"/>
    <w:rsid w:val="00E03BCB"/>
    <w:rsid w:val="00E03C8F"/>
    <w:rsid w:val="00E0411F"/>
    <w:rsid w:val="00E042B9"/>
    <w:rsid w:val="00E042D6"/>
    <w:rsid w:val="00E0473B"/>
    <w:rsid w:val="00E04B32"/>
    <w:rsid w:val="00E057FC"/>
    <w:rsid w:val="00E0585F"/>
    <w:rsid w:val="00E05BF6"/>
    <w:rsid w:val="00E05D8F"/>
    <w:rsid w:val="00E05E84"/>
    <w:rsid w:val="00E05FDE"/>
    <w:rsid w:val="00E0601D"/>
    <w:rsid w:val="00E067F5"/>
    <w:rsid w:val="00E06911"/>
    <w:rsid w:val="00E06923"/>
    <w:rsid w:val="00E06AD7"/>
    <w:rsid w:val="00E06B6B"/>
    <w:rsid w:val="00E06D0F"/>
    <w:rsid w:val="00E076AE"/>
    <w:rsid w:val="00E07911"/>
    <w:rsid w:val="00E07ED6"/>
    <w:rsid w:val="00E07F4D"/>
    <w:rsid w:val="00E100BA"/>
    <w:rsid w:val="00E10129"/>
    <w:rsid w:val="00E10894"/>
    <w:rsid w:val="00E10E79"/>
    <w:rsid w:val="00E1157D"/>
    <w:rsid w:val="00E11796"/>
    <w:rsid w:val="00E11C37"/>
    <w:rsid w:val="00E11EAD"/>
    <w:rsid w:val="00E12465"/>
    <w:rsid w:val="00E12598"/>
    <w:rsid w:val="00E1278F"/>
    <w:rsid w:val="00E128A0"/>
    <w:rsid w:val="00E128EA"/>
    <w:rsid w:val="00E12AB5"/>
    <w:rsid w:val="00E12B0B"/>
    <w:rsid w:val="00E138F9"/>
    <w:rsid w:val="00E13D5E"/>
    <w:rsid w:val="00E14447"/>
    <w:rsid w:val="00E14455"/>
    <w:rsid w:val="00E146BC"/>
    <w:rsid w:val="00E14805"/>
    <w:rsid w:val="00E148F6"/>
    <w:rsid w:val="00E150B6"/>
    <w:rsid w:val="00E15838"/>
    <w:rsid w:val="00E15DDB"/>
    <w:rsid w:val="00E15F65"/>
    <w:rsid w:val="00E16125"/>
    <w:rsid w:val="00E1629B"/>
    <w:rsid w:val="00E16A5B"/>
    <w:rsid w:val="00E2031A"/>
    <w:rsid w:val="00E2034B"/>
    <w:rsid w:val="00E204BB"/>
    <w:rsid w:val="00E2051A"/>
    <w:rsid w:val="00E20533"/>
    <w:rsid w:val="00E2097C"/>
    <w:rsid w:val="00E20A96"/>
    <w:rsid w:val="00E21691"/>
    <w:rsid w:val="00E21A19"/>
    <w:rsid w:val="00E22973"/>
    <w:rsid w:val="00E22C9D"/>
    <w:rsid w:val="00E231F9"/>
    <w:rsid w:val="00E234F4"/>
    <w:rsid w:val="00E2353D"/>
    <w:rsid w:val="00E23BFC"/>
    <w:rsid w:val="00E24298"/>
    <w:rsid w:val="00E242E5"/>
    <w:rsid w:val="00E24BB6"/>
    <w:rsid w:val="00E25044"/>
    <w:rsid w:val="00E252D5"/>
    <w:rsid w:val="00E25499"/>
    <w:rsid w:val="00E25BC3"/>
    <w:rsid w:val="00E25D00"/>
    <w:rsid w:val="00E260C1"/>
    <w:rsid w:val="00E26311"/>
    <w:rsid w:val="00E264C4"/>
    <w:rsid w:val="00E264FC"/>
    <w:rsid w:val="00E266F1"/>
    <w:rsid w:val="00E266F9"/>
    <w:rsid w:val="00E26722"/>
    <w:rsid w:val="00E26968"/>
    <w:rsid w:val="00E26BC9"/>
    <w:rsid w:val="00E27168"/>
    <w:rsid w:val="00E2736E"/>
    <w:rsid w:val="00E27C60"/>
    <w:rsid w:val="00E27D3A"/>
    <w:rsid w:val="00E27ED4"/>
    <w:rsid w:val="00E27F00"/>
    <w:rsid w:val="00E30B27"/>
    <w:rsid w:val="00E30B56"/>
    <w:rsid w:val="00E30F9F"/>
    <w:rsid w:val="00E3139A"/>
    <w:rsid w:val="00E31566"/>
    <w:rsid w:val="00E316CC"/>
    <w:rsid w:val="00E317F4"/>
    <w:rsid w:val="00E31814"/>
    <w:rsid w:val="00E31E44"/>
    <w:rsid w:val="00E325DA"/>
    <w:rsid w:val="00E32C66"/>
    <w:rsid w:val="00E32DFD"/>
    <w:rsid w:val="00E3307F"/>
    <w:rsid w:val="00E33084"/>
    <w:rsid w:val="00E3320B"/>
    <w:rsid w:val="00E332F7"/>
    <w:rsid w:val="00E33650"/>
    <w:rsid w:val="00E33AED"/>
    <w:rsid w:val="00E33E2A"/>
    <w:rsid w:val="00E33F3C"/>
    <w:rsid w:val="00E34245"/>
    <w:rsid w:val="00E342B0"/>
    <w:rsid w:val="00E34372"/>
    <w:rsid w:val="00E343AA"/>
    <w:rsid w:val="00E34BC7"/>
    <w:rsid w:val="00E34CF6"/>
    <w:rsid w:val="00E34EC3"/>
    <w:rsid w:val="00E34F00"/>
    <w:rsid w:val="00E352F6"/>
    <w:rsid w:val="00E3543B"/>
    <w:rsid w:val="00E36329"/>
    <w:rsid w:val="00E3682F"/>
    <w:rsid w:val="00E36B36"/>
    <w:rsid w:val="00E36C28"/>
    <w:rsid w:val="00E36C4C"/>
    <w:rsid w:val="00E379B1"/>
    <w:rsid w:val="00E37B43"/>
    <w:rsid w:val="00E37DEE"/>
    <w:rsid w:val="00E37E8A"/>
    <w:rsid w:val="00E37EF3"/>
    <w:rsid w:val="00E400FD"/>
    <w:rsid w:val="00E40346"/>
    <w:rsid w:val="00E403F2"/>
    <w:rsid w:val="00E4054E"/>
    <w:rsid w:val="00E4074A"/>
    <w:rsid w:val="00E40810"/>
    <w:rsid w:val="00E40B70"/>
    <w:rsid w:val="00E40BEF"/>
    <w:rsid w:val="00E40FE4"/>
    <w:rsid w:val="00E412E0"/>
    <w:rsid w:val="00E415C2"/>
    <w:rsid w:val="00E419A4"/>
    <w:rsid w:val="00E41A81"/>
    <w:rsid w:val="00E41DB9"/>
    <w:rsid w:val="00E41F90"/>
    <w:rsid w:val="00E42553"/>
    <w:rsid w:val="00E425A0"/>
    <w:rsid w:val="00E426F1"/>
    <w:rsid w:val="00E42B87"/>
    <w:rsid w:val="00E42BA9"/>
    <w:rsid w:val="00E42E5D"/>
    <w:rsid w:val="00E4339E"/>
    <w:rsid w:val="00E436CC"/>
    <w:rsid w:val="00E43D65"/>
    <w:rsid w:val="00E43EF7"/>
    <w:rsid w:val="00E43FA4"/>
    <w:rsid w:val="00E440FA"/>
    <w:rsid w:val="00E4427C"/>
    <w:rsid w:val="00E445D3"/>
    <w:rsid w:val="00E44874"/>
    <w:rsid w:val="00E44E4C"/>
    <w:rsid w:val="00E4508D"/>
    <w:rsid w:val="00E45187"/>
    <w:rsid w:val="00E4547F"/>
    <w:rsid w:val="00E45710"/>
    <w:rsid w:val="00E45DB5"/>
    <w:rsid w:val="00E46196"/>
    <w:rsid w:val="00E46433"/>
    <w:rsid w:val="00E46571"/>
    <w:rsid w:val="00E4679D"/>
    <w:rsid w:val="00E47091"/>
    <w:rsid w:val="00E47263"/>
    <w:rsid w:val="00E47C20"/>
    <w:rsid w:val="00E47CFB"/>
    <w:rsid w:val="00E47D94"/>
    <w:rsid w:val="00E504A2"/>
    <w:rsid w:val="00E506AF"/>
    <w:rsid w:val="00E5087A"/>
    <w:rsid w:val="00E50AE7"/>
    <w:rsid w:val="00E50E56"/>
    <w:rsid w:val="00E51B14"/>
    <w:rsid w:val="00E51E51"/>
    <w:rsid w:val="00E526FE"/>
    <w:rsid w:val="00E5272E"/>
    <w:rsid w:val="00E52832"/>
    <w:rsid w:val="00E52F70"/>
    <w:rsid w:val="00E53783"/>
    <w:rsid w:val="00E53896"/>
    <w:rsid w:val="00E53D96"/>
    <w:rsid w:val="00E54EC4"/>
    <w:rsid w:val="00E55447"/>
    <w:rsid w:val="00E554D6"/>
    <w:rsid w:val="00E5561D"/>
    <w:rsid w:val="00E55F31"/>
    <w:rsid w:val="00E5663D"/>
    <w:rsid w:val="00E56B24"/>
    <w:rsid w:val="00E56FBF"/>
    <w:rsid w:val="00E57115"/>
    <w:rsid w:val="00E574A5"/>
    <w:rsid w:val="00E578E4"/>
    <w:rsid w:val="00E60322"/>
    <w:rsid w:val="00E6121D"/>
    <w:rsid w:val="00E6183E"/>
    <w:rsid w:val="00E6184F"/>
    <w:rsid w:val="00E61A7B"/>
    <w:rsid w:val="00E61DB8"/>
    <w:rsid w:val="00E61F8E"/>
    <w:rsid w:val="00E61FCB"/>
    <w:rsid w:val="00E622BE"/>
    <w:rsid w:val="00E62324"/>
    <w:rsid w:val="00E6297F"/>
    <w:rsid w:val="00E63166"/>
    <w:rsid w:val="00E63589"/>
    <w:rsid w:val="00E649C1"/>
    <w:rsid w:val="00E64C2B"/>
    <w:rsid w:val="00E64E12"/>
    <w:rsid w:val="00E653EC"/>
    <w:rsid w:val="00E654BD"/>
    <w:rsid w:val="00E65C18"/>
    <w:rsid w:val="00E65CC7"/>
    <w:rsid w:val="00E66434"/>
    <w:rsid w:val="00E66A04"/>
    <w:rsid w:val="00E67127"/>
    <w:rsid w:val="00E6739D"/>
    <w:rsid w:val="00E67416"/>
    <w:rsid w:val="00E67621"/>
    <w:rsid w:val="00E67639"/>
    <w:rsid w:val="00E676C7"/>
    <w:rsid w:val="00E678D8"/>
    <w:rsid w:val="00E70282"/>
    <w:rsid w:val="00E71221"/>
    <w:rsid w:val="00E712E3"/>
    <w:rsid w:val="00E7151A"/>
    <w:rsid w:val="00E71B64"/>
    <w:rsid w:val="00E71D18"/>
    <w:rsid w:val="00E722E3"/>
    <w:rsid w:val="00E72342"/>
    <w:rsid w:val="00E72578"/>
    <w:rsid w:val="00E725CC"/>
    <w:rsid w:val="00E72F7E"/>
    <w:rsid w:val="00E73199"/>
    <w:rsid w:val="00E7432A"/>
    <w:rsid w:val="00E74527"/>
    <w:rsid w:val="00E746A6"/>
    <w:rsid w:val="00E74931"/>
    <w:rsid w:val="00E749B2"/>
    <w:rsid w:val="00E74AB7"/>
    <w:rsid w:val="00E74F18"/>
    <w:rsid w:val="00E75004"/>
    <w:rsid w:val="00E75794"/>
    <w:rsid w:val="00E758DB"/>
    <w:rsid w:val="00E75FF9"/>
    <w:rsid w:val="00E7626E"/>
    <w:rsid w:val="00E76353"/>
    <w:rsid w:val="00E7689B"/>
    <w:rsid w:val="00E76DA9"/>
    <w:rsid w:val="00E7746C"/>
    <w:rsid w:val="00E779BD"/>
    <w:rsid w:val="00E77C38"/>
    <w:rsid w:val="00E77E61"/>
    <w:rsid w:val="00E77F68"/>
    <w:rsid w:val="00E77F8C"/>
    <w:rsid w:val="00E80A5F"/>
    <w:rsid w:val="00E80F4B"/>
    <w:rsid w:val="00E81323"/>
    <w:rsid w:val="00E81873"/>
    <w:rsid w:val="00E818A0"/>
    <w:rsid w:val="00E81A2A"/>
    <w:rsid w:val="00E81DD8"/>
    <w:rsid w:val="00E821BF"/>
    <w:rsid w:val="00E823F1"/>
    <w:rsid w:val="00E8241E"/>
    <w:rsid w:val="00E82436"/>
    <w:rsid w:val="00E82997"/>
    <w:rsid w:val="00E82A1F"/>
    <w:rsid w:val="00E82CCE"/>
    <w:rsid w:val="00E8305B"/>
    <w:rsid w:val="00E831D1"/>
    <w:rsid w:val="00E83ACC"/>
    <w:rsid w:val="00E83B2E"/>
    <w:rsid w:val="00E83B37"/>
    <w:rsid w:val="00E83BA5"/>
    <w:rsid w:val="00E84157"/>
    <w:rsid w:val="00E847D8"/>
    <w:rsid w:val="00E849A5"/>
    <w:rsid w:val="00E84EC8"/>
    <w:rsid w:val="00E8502A"/>
    <w:rsid w:val="00E8506F"/>
    <w:rsid w:val="00E85321"/>
    <w:rsid w:val="00E85BB4"/>
    <w:rsid w:val="00E85ED8"/>
    <w:rsid w:val="00E85F48"/>
    <w:rsid w:val="00E85F56"/>
    <w:rsid w:val="00E86DC7"/>
    <w:rsid w:val="00E876D8"/>
    <w:rsid w:val="00E87C8A"/>
    <w:rsid w:val="00E900C5"/>
    <w:rsid w:val="00E901B4"/>
    <w:rsid w:val="00E904A0"/>
    <w:rsid w:val="00E90E7C"/>
    <w:rsid w:val="00E90F80"/>
    <w:rsid w:val="00E91179"/>
    <w:rsid w:val="00E9164D"/>
    <w:rsid w:val="00E91CBE"/>
    <w:rsid w:val="00E91CC4"/>
    <w:rsid w:val="00E91FCE"/>
    <w:rsid w:val="00E9201C"/>
    <w:rsid w:val="00E9202F"/>
    <w:rsid w:val="00E92661"/>
    <w:rsid w:val="00E92AAB"/>
    <w:rsid w:val="00E92AEA"/>
    <w:rsid w:val="00E92FAD"/>
    <w:rsid w:val="00E93652"/>
    <w:rsid w:val="00E936D8"/>
    <w:rsid w:val="00E93844"/>
    <w:rsid w:val="00E93D9F"/>
    <w:rsid w:val="00E93EB6"/>
    <w:rsid w:val="00E94722"/>
    <w:rsid w:val="00E95330"/>
    <w:rsid w:val="00E95580"/>
    <w:rsid w:val="00E95A76"/>
    <w:rsid w:val="00E95F27"/>
    <w:rsid w:val="00E9633A"/>
    <w:rsid w:val="00E964E8"/>
    <w:rsid w:val="00E96629"/>
    <w:rsid w:val="00E9662F"/>
    <w:rsid w:val="00E966A5"/>
    <w:rsid w:val="00E966D5"/>
    <w:rsid w:val="00E96D5B"/>
    <w:rsid w:val="00E96EE8"/>
    <w:rsid w:val="00E97235"/>
    <w:rsid w:val="00E974D5"/>
    <w:rsid w:val="00E9779E"/>
    <w:rsid w:val="00E97BA0"/>
    <w:rsid w:val="00E97BF3"/>
    <w:rsid w:val="00EA020C"/>
    <w:rsid w:val="00EA05E1"/>
    <w:rsid w:val="00EA073F"/>
    <w:rsid w:val="00EA0779"/>
    <w:rsid w:val="00EA0801"/>
    <w:rsid w:val="00EA0C4D"/>
    <w:rsid w:val="00EA0C80"/>
    <w:rsid w:val="00EA0E43"/>
    <w:rsid w:val="00EA0F14"/>
    <w:rsid w:val="00EA161E"/>
    <w:rsid w:val="00EA18DB"/>
    <w:rsid w:val="00EA19CD"/>
    <w:rsid w:val="00EA1EC9"/>
    <w:rsid w:val="00EA21EE"/>
    <w:rsid w:val="00EA2569"/>
    <w:rsid w:val="00EA2C34"/>
    <w:rsid w:val="00EA33AB"/>
    <w:rsid w:val="00EA36B0"/>
    <w:rsid w:val="00EA3946"/>
    <w:rsid w:val="00EA3B23"/>
    <w:rsid w:val="00EA3CA7"/>
    <w:rsid w:val="00EA4C6B"/>
    <w:rsid w:val="00EA4F90"/>
    <w:rsid w:val="00EA5989"/>
    <w:rsid w:val="00EA5B5B"/>
    <w:rsid w:val="00EA5CE5"/>
    <w:rsid w:val="00EA6036"/>
    <w:rsid w:val="00EA6062"/>
    <w:rsid w:val="00EA6230"/>
    <w:rsid w:val="00EA67A6"/>
    <w:rsid w:val="00EA6A1D"/>
    <w:rsid w:val="00EA7195"/>
    <w:rsid w:val="00EA7839"/>
    <w:rsid w:val="00EA7ABA"/>
    <w:rsid w:val="00EA7CCD"/>
    <w:rsid w:val="00EA7E0C"/>
    <w:rsid w:val="00EB0150"/>
    <w:rsid w:val="00EB0178"/>
    <w:rsid w:val="00EB07B7"/>
    <w:rsid w:val="00EB086C"/>
    <w:rsid w:val="00EB0D19"/>
    <w:rsid w:val="00EB11C7"/>
    <w:rsid w:val="00EB1732"/>
    <w:rsid w:val="00EB1C4F"/>
    <w:rsid w:val="00EB1F05"/>
    <w:rsid w:val="00EB236C"/>
    <w:rsid w:val="00EB247D"/>
    <w:rsid w:val="00EB270C"/>
    <w:rsid w:val="00EB2A42"/>
    <w:rsid w:val="00EB2C32"/>
    <w:rsid w:val="00EB2D72"/>
    <w:rsid w:val="00EB304F"/>
    <w:rsid w:val="00EB3944"/>
    <w:rsid w:val="00EB39AC"/>
    <w:rsid w:val="00EB39FE"/>
    <w:rsid w:val="00EB3A08"/>
    <w:rsid w:val="00EB3D6A"/>
    <w:rsid w:val="00EB3E48"/>
    <w:rsid w:val="00EB3F96"/>
    <w:rsid w:val="00EB4143"/>
    <w:rsid w:val="00EB44BF"/>
    <w:rsid w:val="00EB4507"/>
    <w:rsid w:val="00EB4CBA"/>
    <w:rsid w:val="00EB4DEC"/>
    <w:rsid w:val="00EB4FDB"/>
    <w:rsid w:val="00EB4FF3"/>
    <w:rsid w:val="00EB556A"/>
    <w:rsid w:val="00EB5834"/>
    <w:rsid w:val="00EB5843"/>
    <w:rsid w:val="00EB644D"/>
    <w:rsid w:val="00EB6987"/>
    <w:rsid w:val="00EB69C7"/>
    <w:rsid w:val="00EB6C35"/>
    <w:rsid w:val="00EB6FBC"/>
    <w:rsid w:val="00EB7010"/>
    <w:rsid w:val="00EB72D4"/>
    <w:rsid w:val="00EB73B5"/>
    <w:rsid w:val="00EB745C"/>
    <w:rsid w:val="00EB7AFF"/>
    <w:rsid w:val="00EC0855"/>
    <w:rsid w:val="00EC093C"/>
    <w:rsid w:val="00EC15F8"/>
    <w:rsid w:val="00EC178A"/>
    <w:rsid w:val="00EC17DC"/>
    <w:rsid w:val="00EC1969"/>
    <w:rsid w:val="00EC1B9D"/>
    <w:rsid w:val="00EC1EB0"/>
    <w:rsid w:val="00EC2211"/>
    <w:rsid w:val="00EC2B42"/>
    <w:rsid w:val="00EC2D76"/>
    <w:rsid w:val="00EC3428"/>
    <w:rsid w:val="00EC35EC"/>
    <w:rsid w:val="00EC36DD"/>
    <w:rsid w:val="00EC40C4"/>
    <w:rsid w:val="00EC48B3"/>
    <w:rsid w:val="00EC4900"/>
    <w:rsid w:val="00EC4A5D"/>
    <w:rsid w:val="00EC4AD2"/>
    <w:rsid w:val="00EC4D51"/>
    <w:rsid w:val="00EC51CC"/>
    <w:rsid w:val="00EC5836"/>
    <w:rsid w:val="00EC5A82"/>
    <w:rsid w:val="00EC5E2D"/>
    <w:rsid w:val="00EC6080"/>
    <w:rsid w:val="00EC611D"/>
    <w:rsid w:val="00EC6413"/>
    <w:rsid w:val="00EC6D5C"/>
    <w:rsid w:val="00EC6D6D"/>
    <w:rsid w:val="00EC6DE1"/>
    <w:rsid w:val="00EC6E06"/>
    <w:rsid w:val="00EC7009"/>
    <w:rsid w:val="00EC71EA"/>
    <w:rsid w:val="00EC7225"/>
    <w:rsid w:val="00EC74A2"/>
    <w:rsid w:val="00EC752C"/>
    <w:rsid w:val="00EC764D"/>
    <w:rsid w:val="00EC7B8D"/>
    <w:rsid w:val="00EC7DE8"/>
    <w:rsid w:val="00ED00C5"/>
    <w:rsid w:val="00ED0231"/>
    <w:rsid w:val="00ED05FC"/>
    <w:rsid w:val="00ED07FF"/>
    <w:rsid w:val="00ED0CB0"/>
    <w:rsid w:val="00ED0D54"/>
    <w:rsid w:val="00ED1069"/>
    <w:rsid w:val="00ED1182"/>
    <w:rsid w:val="00ED12A0"/>
    <w:rsid w:val="00ED12F4"/>
    <w:rsid w:val="00ED1695"/>
    <w:rsid w:val="00ED1733"/>
    <w:rsid w:val="00ED1B9B"/>
    <w:rsid w:val="00ED27C3"/>
    <w:rsid w:val="00ED2D29"/>
    <w:rsid w:val="00ED33A5"/>
    <w:rsid w:val="00ED3522"/>
    <w:rsid w:val="00ED399E"/>
    <w:rsid w:val="00ED3EC1"/>
    <w:rsid w:val="00ED3FF3"/>
    <w:rsid w:val="00ED4251"/>
    <w:rsid w:val="00ED42E4"/>
    <w:rsid w:val="00ED4679"/>
    <w:rsid w:val="00ED49B3"/>
    <w:rsid w:val="00ED4AE6"/>
    <w:rsid w:val="00ED4C12"/>
    <w:rsid w:val="00ED4C6E"/>
    <w:rsid w:val="00ED4E3C"/>
    <w:rsid w:val="00ED52F0"/>
    <w:rsid w:val="00ED5504"/>
    <w:rsid w:val="00ED5770"/>
    <w:rsid w:val="00ED57AA"/>
    <w:rsid w:val="00ED599F"/>
    <w:rsid w:val="00ED5D9D"/>
    <w:rsid w:val="00ED6920"/>
    <w:rsid w:val="00ED71AE"/>
    <w:rsid w:val="00ED724A"/>
    <w:rsid w:val="00ED77D2"/>
    <w:rsid w:val="00ED7AF2"/>
    <w:rsid w:val="00ED7B77"/>
    <w:rsid w:val="00ED7DD9"/>
    <w:rsid w:val="00EE053E"/>
    <w:rsid w:val="00EE0A24"/>
    <w:rsid w:val="00EE0D04"/>
    <w:rsid w:val="00EE0FB2"/>
    <w:rsid w:val="00EE117D"/>
    <w:rsid w:val="00EE1300"/>
    <w:rsid w:val="00EE14C0"/>
    <w:rsid w:val="00EE193E"/>
    <w:rsid w:val="00EE1B62"/>
    <w:rsid w:val="00EE1F51"/>
    <w:rsid w:val="00EE2903"/>
    <w:rsid w:val="00EE3182"/>
    <w:rsid w:val="00EE31AB"/>
    <w:rsid w:val="00EE334A"/>
    <w:rsid w:val="00EE3511"/>
    <w:rsid w:val="00EE3F16"/>
    <w:rsid w:val="00EE41CD"/>
    <w:rsid w:val="00EE4824"/>
    <w:rsid w:val="00EE49F7"/>
    <w:rsid w:val="00EE4B8E"/>
    <w:rsid w:val="00EE51F7"/>
    <w:rsid w:val="00EE55C6"/>
    <w:rsid w:val="00EE566E"/>
    <w:rsid w:val="00EE5808"/>
    <w:rsid w:val="00EE5B42"/>
    <w:rsid w:val="00EE5BE3"/>
    <w:rsid w:val="00EE5C59"/>
    <w:rsid w:val="00EE5CAD"/>
    <w:rsid w:val="00EE5FC1"/>
    <w:rsid w:val="00EE606B"/>
    <w:rsid w:val="00EE6365"/>
    <w:rsid w:val="00EE6572"/>
    <w:rsid w:val="00EE6A9D"/>
    <w:rsid w:val="00EE7415"/>
    <w:rsid w:val="00EE76D8"/>
    <w:rsid w:val="00EE784B"/>
    <w:rsid w:val="00EE78B9"/>
    <w:rsid w:val="00EE7A33"/>
    <w:rsid w:val="00EE7D0D"/>
    <w:rsid w:val="00EE7DE1"/>
    <w:rsid w:val="00EF0634"/>
    <w:rsid w:val="00EF06F9"/>
    <w:rsid w:val="00EF0890"/>
    <w:rsid w:val="00EF0E5B"/>
    <w:rsid w:val="00EF0EDD"/>
    <w:rsid w:val="00EF0F7B"/>
    <w:rsid w:val="00EF1113"/>
    <w:rsid w:val="00EF114E"/>
    <w:rsid w:val="00EF138E"/>
    <w:rsid w:val="00EF1494"/>
    <w:rsid w:val="00EF18C3"/>
    <w:rsid w:val="00EF1935"/>
    <w:rsid w:val="00EF1BC8"/>
    <w:rsid w:val="00EF2108"/>
    <w:rsid w:val="00EF21A5"/>
    <w:rsid w:val="00EF257B"/>
    <w:rsid w:val="00EF2BEE"/>
    <w:rsid w:val="00EF2CA2"/>
    <w:rsid w:val="00EF2CFC"/>
    <w:rsid w:val="00EF314A"/>
    <w:rsid w:val="00EF3281"/>
    <w:rsid w:val="00EF33C7"/>
    <w:rsid w:val="00EF35B4"/>
    <w:rsid w:val="00EF3782"/>
    <w:rsid w:val="00EF3889"/>
    <w:rsid w:val="00EF398D"/>
    <w:rsid w:val="00EF3B3B"/>
    <w:rsid w:val="00EF3C4C"/>
    <w:rsid w:val="00EF3CBC"/>
    <w:rsid w:val="00EF3E83"/>
    <w:rsid w:val="00EF4E9D"/>
    <w:rsid w:val="00EF5526"/>
    <w:rsid w:val="00EF5B8B"/>
    <w:rsid w:val="00EF6839"/>
    <w:rsid w:val="00EF68C5"/>
    <w:rsid w:val="00EF6C5D"/>
    <w:rsid w:val="00EF6F5F"/>
    <w:rsid w:val="00EF7005"/>
    <w:rsid w:val="00EF7357"/>
    <w:rsid w:val="00EF788A"/>
    <w:rsid w:val="00EF7950"/>
    <w:rsid w:val="00EF79B4"/>
    <w:rsid w:val="00EF7B0B"/>
    <w:rsid w:val="00F00846"/>
    <w:rsid w:val="00F00B3D"/>
    <w:rsid w:val="00F00FA2"/>
    <w:rsid w:val="00F01214"/>
    <w:rsid w:val="00F01B60"/>
    <w:rsid w:val="00F01E3F"/>
    <w:rsid w:val="00F02010"/>
    <w:rsid w:val="00F0201C"/>
    <w:rsid w:val="00F0292B"/>
    <w:rsid w:val="00F029C5"/>
    <w:rsid w:val="00F02A6B"/>
    <w:rsid w:val="00F02D3B"/>
    <w:rsid w:val="00F02F78"/>
    <w:rsid w:val="00F0335E"/>
    <w:rsid w:val="00F033BA"/>
    <w:rsid w:val="00F03775"/>
    <w:rsid w:val="00F03F00"/>
    <w:rsid w:val="00F03FEE"/>
    <w:rsid w:val="00F0444B"/>
    <w:rsid w:val="00F053FD"/>
    <w:rsid w:val="00F05C39"/>
    <w:rsid w:val="00F066AE"/>
    <w:rsid w:val="00F066B5"/>
    <w:rsid w:val="00F06E69"/>
    <w:rsid w:val="00F06EEB"/>
    <w:rsid w:val="00F07113"/>
    <w:rsid w:val="00F07628"/>
    <w:rsid w:val="00F07C5B"/>
    <w:rsid w:val="00F07E2F"/>
    <w:rsid w:val="00F101A6"/>
    <w:rsid w:val="00F101EC"/>
    <w:rsid w:val="00F102DB"/>
    <w:rsid w:val="00F104C0"/>
    <w:rsid w:val="00F1060B"/>
    <w:rsid w:val="00F110B9"/>
    <w:rsid w:val="00F11350"/>
    <w:rsid w:val="00F117B8"/>
    <w:rsid w:val="00F11D78"/>
    <w:rsid w:val="00F11EDF"/>
    <w:rsid w:val="00F11EE3"/>
    <w:rsid w:val="00F122F1"/>
    <w:rsid w:val="00F1235F"/>
    <w:rsid w:val="00F12554"/>
    <w:rsid w:val="00F125D1"/>
    <w:rsid w:val="00F12612"/>
    <w:rsid w:val="00F1267B"/>
    <w:rsid w:val="00F1269C"/>
    <w:rsid w:val="00F12761"/>
    <w:rsid w:val="00F12B85"/>
    <w:rsid w:val="00F12BE4"/>
    <w:rsid w:val="00F12E88"/>
    <w:rsid w:val="00F1327C"/>
    <w:rsid w:val="00F13757"/>
    <w:rsid w:val="00F138AB"/>
    <w:rsid w:val="00F14164"/>
    <w:rsid w:val="00F1416E"/>
    <w:rsid w:val="00F14367"/>
    <w:rsid w:val="00F1446E"/>
    <w:rsid w:val="00F146E6"/>
    <w:rsid w:val="00F149FE"/>
    <w:rsid w:val="00F14A5F"/>
    <w:rsid w:val="00F14BD1"/>
    <w:rsid w:val="00F1548D"/>
    <w:rsid w:val="00F15554"/>
    <w:rsid w:val="00F156F2"/>
    <w:rsid w:val="00F160FD"/>
    <w:rsid w:val="00F16549"/>
    <w:rsid w:val="00F166CF"/>
    <w:rsid w:val="00F1679B"/>
    <w:rsid w:val="00F167AB"/>
    <w:rsid w:val="00F16C48"/>
    <w:rsid w:val="00F16EB4"/>
    <w:rsid w:val="00F1725C"/>
    <w:rsid w:val="00F17305"/>
    <w:rsid w:val="00F176E2"/>
    <w:rsid w:val="00F17B75"/>
    <w:rsid w:val="00F17E1D"/>
    <w:rsid w:val="00F202CA"/>
    <w:rsid w:val="00F2041B"/>
    <w:rsid w:val="00F204E9"/>
    <w:rsid w:val="00F20953"/>
    <w:rsid w:val="00F20A8A"/>
    <w:rsid w:val="00F20C13"/>
    <w:rsid w:val="00F20D17"/>
    <w:rsid w:val="00F2108D"/>
    <w:rsid w:val="00F2115B"/>
    <w:rsid w:val="00F211C3"/>
    <w:rsid w:val="00F21227"/>
    <w:rsid w:val="00F21408"/>
    <w:rsid w:val="00F21479"/>
    <w:rsid w:val="00F21900"/>
    <w:rsid w:val="00F21BBF"/>
    <w:rsid w:val="00F2204C"/>
    <w:rsid w:val="00F224EA"/>
    <w:rsid w:val="00F22528"/>
    <w:rsid w:val="00F2266F"/>
    <w:rsid w:val="00F22879"/>
    <w:rsid w:val="00F2299F"/>
    <w:rsid w:val="00F229C6"/>
    <w:rsid w:val="00F22D9C"/>
    <w:rsid w:val="00F233B7"/>
    <w:rsid w:val="00F2345C"/>
    <w:rsid w:val="00F23557"/>
    <w:rsid w:val="00F236FD"/>
    <w:rsid w:val="00F23DA4"/>
    <w:rsid w:val="00F23ED3"/>
    <w:rsid w:val="00F24242"/>
    <w:rsid w:val="00F24439"/>
    <w:rsid w:val="00F24613"/>
    <w:rsid w:val="00F24F90"/>
    <w:rsid w:val="00F250B9"/>
    <w:rsid w:val="00F25126"/>
    <w:rsid w:val="00F25525"/>
    <w:rsid w:val="00F2559B"/>
    <w:rsid w:val="00F26125"/>
    <w:rsid w:val="00F266D2"/>
    <w:rsid w:val="00F26A74"/>
    <w:rsid w:val="00F26B46"/>
    <w:rsid w:val="00F26C12"/>
    <w:rsid w:val="00F26DDD"/>
    <w:rsid w:val="00F26F8B"/>
    <w:rsid w:val="00F27129"/>
    <w:rsid w:val="00F274DF"/>
    <w:rsid w:val="00F27BAE"/>
    <w:rsid w:val="00F30182"/>
    <w:rsid w:val="00F3046C"/>
    <w:rsid w:val="00F3064E"/>
    <w:rsid w:val="00F3084F"/>
    <w:rsid w:val="00F30861"/>
    <w:rsid w:val="00F310C8"/>
    <w:rsid w:val="00F31168"/>
    <w:rsid w:val="00F31297"/>
    <w:rsid w:val="00F3152A"/>
    <w:rsid w:val="00F31664"/>
    <w:rsid w:val="00F31839"/>
    <w:rsid w:val="00F3193B"/>
    <w:rsid w:val="00F32445"/>
    <w:rsid w:val="00F329CF"/>
    <w:rsid w:val="00F32FB8"/>
    <w:rsid w:val="00F32FC5"/>
    <w:rsid w:val="00F332EF"/>
    <w:rsid w:val="00F337A6"/>
    <w:rsid w:val="00F338AA"/>
    <w:rsid w:val="00F33BE5"/>
    <w:rsid w:val="00F33FBC"/>
    <w:rsid w:val="00F34416"/>
    <w:rsid w:val="00F345D8"/>
    <w:rsid w:val="00F34A05"/>
    <w:rsid w:val="00F353EA"/>
    <w:rsid w:val="00F35CD4"/>
    <w:rsid w:val="00F3665B"/>
    <w:rsid w:val="00F3678C"/>
    <w:rsid w:val="00F36880"/>
    <w:rsid w:val="00F3703C"/>
    <w:rsid w:val="00F37333"/>
    <w:rsid w:val="00F374ED"/>
    <w:rsid w:val="00F37701"/>
    <w:rsid w:val="00F3771C"/>
    <w:rsid w:val="00F37726"/>
    <w:rsid w:val="00F379E0"/>
    <w:rsid w:val="00F379EC"/>
    <w:rsid w:val="00F37C69"/>
    <w:rsid w:val="00F37CBE"/>
    <w:rsid w:val="00F37EC9"/>
    <w:rsid w:val="00F400E7"/>
    <w:rsid w:val="00F405AF"/>
    <w:rsid w:val="00F40B37"/>
    <w:rsid w:val="00F40C7B"/>
    <w:rsid w:val="00F411BA"/>
    <w:rsid w:val="00F41612"/>
    <w:rsid w:val="00F4190F"/>
    <w:rsid w:val="00F41EA2"/>
    <w:rsid w:val="00F4230B"/>
    <w:rsid w:val="00F4248A"/>
    <w:rsid w:val="00F429DD"/>
    <w:rsid w:val="00F42A1C"/>
    <w:rsid w:val="00F42A5F"/>
    <w:rsid w:val="00F42E7B"/>
    <w:rsid w:val="00F42E91"/>
    <w:rsid w:val="00F43153"/>
    <w:rsid w:val="00F4350F"/>
    <w:rsid w:val="00F43608"/>
    <w:rsid w:val="00F43B85"/>
    <w:rsid w:val="00F43E1E"/>
    <w:rsid w:val="00F440B1"/>
    <w:rsid w:val="00F441BA"/>
    <w:rsid w:val="00F4430F"/>
    <w:rsid w:val="00F44A0B"/>
    <w:rsid w:val="00F44A48"/>
    <w:rsid w:val="00F453C8"/>
    <w:rsid w:val="00F453DD"/>
    <w:rsid w:val="00F45F09"/>
    <w:rsid w:val="00F45FDE"/>
    <w:rsid w:val="00F46147"/>
    <w:rsid w:val="00F4628C"/>
    <w:rsid w:val="00F4659F"/>
    <w:rsid w:val="00F469F3"/>
    <w:rsid w:val="00F46CF6"/>
    <w:rsid w:val="00F46ED6"/>
    <w:rsid w:val="00F47743"/>
    <w:rsid w:val="00F47932"/>
    <w:rsid w:val="00F47A5F"/>
    <w:rsid w:val="00F47C31"/>
    <w:rsid w:val="00F47C6F"/>
    <w:rsid w:val="00F5002B"/>
    <w:rsid w:val="00F502A5"/>
    <w:rsid w:val="00F504D7"/>
    <w:rsid w:val="00F50516"/>
    <w:rsid w:val="00F50642"/>
    <w:rsid w:val="00F50823"/>
    <w:rsid w:val="00F50AC3"/>
    <w:rsid w:val="00F50AF9"/>
    <w:rsid w:val="00F50E54"/>
    <w:rsid w:val="00F50F00"/>
    <w:rsid w:val="00F50F9A"/>
    <w:rsid w:val="00F51142"/>
    <w:rsid w:val="00F51279"/>
    <w:rsid w:val="00F53672"/>
    <w:rsid w:val="00F53EED"/>
    <w:rsid w:val="00F5405F"/>
    <w:rsid w:val="00F54288"/>
    <w:rsid w:val="00F5433A"/>
    <w:rsid w:val="00F545DD"/>
    <w:rsid w:val="00F54827"/>
    <w:rsid w:val="00F54C22"/>
    <w:rsid w:val="00F54D08"/>
    <w:rsid w:val="00F55879"/>
    <w:rsid w:val="00F55B18"/>
    <w:rsid w:val="00F55D37"/>
    <w:rsid w:val="00F55EBF"/>
    <w:rsid w:val="00F560F6"/>
    <w:rsid w:val="00F56589"/>
    <w:rsid w:val="00F5681B"/>
    <w:rsid w:val="00F56ABE"/>
    <w:rsid w:val="00F56B62"/>
    <w:rsid w:val="00F56F0F"/>
    <w:rsid w:val="00F571DB"/>
    <w:rsid w:val="00F57559"/>
    <w:rsid w:val="00F61A3B"/>
    <w:rsid w:val="00F61D1B"/>
    <w:rsid w:val="00F61E1F"/>
    <w:rsid w:val="00F62450"/>
    <w:rsid w:val="00F62517"/>
    <w:rsid w:val="00F62A99"/>
    <w:rsid w:val="00F62BE0"/>
    <w:rsid w:val="00F631DB"/>
    <w:rsid w:val="00F6332E"/>
    <w:rsid w:val="00F633CE"/>
    <w:rsid w:val="00F63841"/>
    <w:rsid w:val="00F63BC9"/>
    <w:rsid w:val="00F63EFE"/>
    <w:rsid w:val="00F64068"/>
    <w:rsid w:val="00F64BC8"/>
    <w:rsid w:val="00F64F07"/>
    <w:rsid w:val="00F652D9"/>
    <w:rsid w:val="00F65454"/>
    <w:rsid w:val="00F654DF"/>
    <w:rsid w:val="00F661DB"/>
    <w:rsid w:val="00F6647F"/>
    <w:rsid w:val="00F66761"/>
    <w:rsid w:val="00F674A0"/>
    <w:rsid w:val="00F677B7"/>
    <w:rsid w:val="00F67F2B"/>
    <w:rsid w:val="00F70710"/>
    <w:rsid w:val="00F70C69"/>
    <w:rsid w:val="00F70F41"/>
    <w:rsid w:val="00F71247"/>
    <w:rsid w:val="00F713E0"/>
    <w:rsid w:val="00F717CD"/>
    <w:rsid w:val="00F71C7F"/>
    <w:rsid w:val="00F71E2C"/>
    <w:rsid w:val="00F71E4C"/>
    <w:rsid w:val="00F71FA4"/>
    <w:rsid w:val="00F72376"/>
    <w:rsid w:val="00F7296D"/>
    <w:rsid w:val="00F729B7"/>
    <w:rsid w:val="00F73D2C"/>
    <w:rsid w:val="00F7424D"/>
    <w:rsid w:val="00F7477D"/>
    <w:rsid w:val="00F74823"/>
    <w:rsid w:val="00F74867"/>
    <w:rsid w:val="00F74BBB"/>
    <w:rsid w:val="00F752C6"/>
    <w:rsid w:val="00F75596"/>
    <w:rsid w:val="00F758AB"/>
    <w:rsid w:val="00F75A6E"/>
    <w:rsid w:val="00F75B9A"/>
    <w:rsid w:val="00F76083"/>
    <w:rsid w:val="00F76300"/>
    <w:rsid w:val="00F76482"/>
    <w:rsid w:val="00F76578"/>
    <w:rsid w:val="00F76594"/>
    <w:rsid w:val="00F766C2"/>
    <w:rsid w:val="00F76C8E"/>
    <w:rsid w:val="00F76DE6"/>
    <w:rsid w:val="00F77286"/>
    <w:rsid w:val="00F777BE"/>
    <w:rsid w:val="00F77E19"/>
    <w:rsid w:val="00F8007F"/>
    <w:rsid w:val="00F80213"/>
    <w:rsid w:val="00F80839"/>
    <w:rsid w:val="00F81023"/>
    <w:rsid w:val="00F81C58"/>
    <w:rsid w:val="00F82038"/>
    <w:rsid w:val="00F82525"/>
    <w:rsid w:val="00F825D0"/>
    <w:rsid w:val="00F82639"/>
    <w:rsid w:val="00F8298D"/>
    <w:rsid w:val="00F82EA9"/>
    <w:rsid w:val="00F831BA"/>
    <w:rsid w:val="00F831D6"/>
    <w:rsid w:val="00F840EC"/>
    <w:rsid w:val="00F8417B"/>
    <w:rsid w:val="00F847EA"/>
    <w:rsid w:val="00F8487F"/>
    <w:rsid w:val="00F85241"/>
    <w:rsid w:val="00F854C6"/>
    <w:rsid w:val="00F85B2C"/>
    <w:rsid w:val="00F85E57"/>
    <w:rsid w:val="00F865D6"/>
    <w:rsid w:val="00F86676"/>
    <w:rsid w:val="00F86767"/>
    <w:rsid w:val="00F86C1A"/>
    <w:rsid w:val="00F8703A"/>
    <w:rsid w:val="00F875A0"/>
    <w:rsid w:val="00F87E44"/>
    <w:rsid w:val="00F87F4D"/>
    <w:rsid w:val="00F905A0"/>
    <w:rsid w:val="00F9063F"/>
    <w:rsid w:val="00F9081A"/>
    <w:rsid w:val="00F90DCC"/>
    <w:rsid w:val="00F912E3"/>
    <w:rsid w:val="00F91305"/>
    <w:rsid w:val="00F91551"/>
    <w:rsid w:val="00F91AA4"/>
    <w:rsid w:val="00F91B66"/>
    <w:rsid w:val="00F91D3C"/>
    <w:rsid w:val="00F91D60"/>
    <w:rsid w:val="00F921C3"/>
    <w:rsid w:val="00F924AE"/>
    <w:rsid w:val="00F9299B"/>
    <w:rsid w:val="00F930B1"/>
    <w:rsid w:val="00F9311F"/>
    <w:rsid w:val="00F932E7"/>
    <w:rsid w:val="00F93426"/>
    <w:rsid w:val="00F93742"/>
    <w:rsid w:val="00F9394B"/>
    <w:rsid w:val="00F93C38"/>
    <w:rsid w:val="00F93FB9"/>
    <w:rsid w:val="00F94A48"/>
    <w:rsid w:val="00F94C3F"/>
    <w:rsid w:val="00F955A0"/>
    <w:rsid w:val="00F956CF"/>
    <w:rsid w:val="00F95716"/>
    <w:rsid w:val="00F95B0B"/>
    <w:rsid w:val="00F95CDD"/>
    <w:rsid w:val="00F96196"/>
    <w:rsid w:val="00F9643B"/>
    <w:rsid w:val="00F96712"/>
    <w:rsid w:val="00F969C1"/>
    <w:rsid w:val="00F96DBC"/>
    <w:rsid w:val="00F96F6E"/>
    <w:rsid w:val="00F97054"/>
    <w:rsid w:val="00F970A7"/>
    <w:rsid w:val="00F970E3"/>
    <w:rsid w:val="00F97332"/>
    <w:rsid w:val="00F9739F"/>
    <w:rsid w:val="00F97556"/>
    <w:rsid w:val="00F9775E"/>
    <w:rsid w:val="00F978E9"/>
    <w:rsid w:val="00F97D5A"/>
    <w:rsid w:val="00F97D6A"/>
    <w:rsid w:val="00FA03A2"/>
    <w:rsid w:val="00FA0569"/>
    <w:rsid w:val="00FA0996"/>
    <w:rsid w:val="00FA0F6F"/>
    <w:rsid w:val="00FA1644"/>
    <w:rsid w:val="00FA1D05"/>
    <w:rsid w:val="00FA209D"/>
    <w:rsid w:val="00FA238D"/>
    <w:rsid w:val="00FA2C91"/>
    <w:rsid w:val="00FA325A"/>
    <w:rsid w:val="00FA3294"/>
    <w:rsid w:val="00FA3686"/>
    <w:rsid w:val="00FA3A2E"/>
    <w:rsid w:val="00FA3D8C"/>
    <w:rsid w:val="00FA3F78"/>
    <w:rsid w:val="00FA4197"/>
    <w:rsid w:val="00FA41E8"/>
    <w:rsid w:val="00FA435D"/>
    <w:rsid w:val="00FA437A"/>
    <w:rsid w:val="00FA44C9"/>
    <w:rsid w:val="00FA4DB8"/>
    <w:rsid w:val="00FA519B"/>
    <w:rsid w:val="00FA5218"/>
    <w:rsid w:val="00FA561F"/>
    <w:rsid w:val="00FA569A"/>
    <w:rsid w:val="00FA56C4"/>
    <w:rsid w:val="00FA589C"/>
    <w:rsid w:val="00FA5915"/>
    <w:rsid w:val="00FA5A0E"/>
    <w:rsid w:val="00FA5F9E"/>
    <w:rsid w:val="00FA6235"/>
    <w:rsid w:val="00FA62AE"/>
    <w:rsid w:val="00FA67D3"/>
    <w:rsid w:val="00FA69AA"/>
    <w:rsid w:val="00FA6AE5"/>
    <w:rsid w:val="00FA6B7B"/>
    <w:rsid w:val="00FA6C46"/>
    <w:rsid w:val="00FA6CF1"/>
    <w:rsid w:val="00FA6CF4"/>
    <w:rsid w:val="00FA6F91"/>
    <w:rsid w:val="00FA73A9"/>
    <w:rsid w:val="00FA7879"/>
    <w:rsid w:val="00FA788E"/>
    <w:rsid w:val="00FB04D2"/>
    <w:rsid w:val="00FB1B26"/>
    <w:rsid w:val="00FB1D7E"/>
    <w:rsid w:val="00FB265C"/>
    <w:rsid w:val="00FB2785"/>
    <w:rsid w:val="00FB2AAB"/>
    <w:rsid w:val="00FB303A"/>
    <w:rsid w:val="00FB31DA"/>
    <w:rsid w:val="00FB332E"/>
    <w:rsid w:val="00FB3601"/>
    <w:rsid w:val="00FB3A73"/>
    <w:rsid w:val="00FB3D32"/>
    <w:rsid w:val="00FB4486"/>
    <w:rsid w:val="00FB44DF"/>
    <w:rsid w:val="00FB4A18"/>
    <w:rsid w:val="00FB52BE"/>
    <w:rsid w:val="00FB52E1"/>
    <w:rsid w:val="00FB53D7"/>
    <w:rsid w:val="00FB5BA7"/>
    <w:rsid w:val="00FB5C71"/>
    <w:rsid w:val="00FB6002"/>
    <w:rsid w:val="00FB6585"/>
    <w:rsid w:val="00FB670A"/>
    <w:rsid w:val="00FB6897"/>
    <w:rsid w:val="00FB68B0"/>
    <w:rsid w:val="00FB693E"/>
    <w:rsid w:val="00FB6A6D"/>
    <w:rsid w:val="00FB6ED1"/>
    <w:rsid w:val="00FB6F4B"/>
    <w:rsid w:val="00FB70CA"/>
    <w:rsid w:val="00FB7358"/>
    <w:rsid w:val="00FB7A6E"/>
    <w:rsid w:val="00FB7CEA"/>
    <w:rsid w:val="00FB7EBF"/>
    <w:rsid w:val="00FB7EC7"/>
    <w:rsid w:val="00FC0998"/>
    <w:rsid w:val="00FC11A6"/>
    <w:rsid w:val="00FC1BAA"/>
    <w:rsid w:val="00FC1CCB"/>
    <w:rsid w:val="00FC1DFC"/>
    <w:rsid w:val="00FC1F85"/>
    <w:rsid w:val="00FC1FCD"/>
    <w:rsid w:val="00FC22EB"/>
    <w:rsid w:val="00FC2704"/>
    <w:rsid w:val="00FC289F"/>
    <w:rsid w:val="00FC2FBE"/>
    <w:rsid w:val="00FC353F"/>
    <w:rsid w:val="00FC36B4"/>
    <w:rsid w:val="00FC3A52"/>
    <w:rsid w:val="00FC3A7D"/>
    <w:rsid w:val="00FC42D5"/>
    <w:rsid w:val="00FC44E4"/>
    <w:rsid w:val="00FC4680"/>
    <w:rsid w:val="00FC5140"/>
    <w:rsid w:val="00FC5220"/>
    <w:rsid w:val="00FC52B8"/>
    <w:rsid w:val="00FC5322"/>
    <w:rsid w:val="00FC546E"/>
    <w:rsid w:val="00FC54F2"/>
    <w:rsid w:val="00FC5575"/>
    <w:rsid w:val="00FC61CE"/>
    <w:rsid w:val="00FC6456"/>
    <w:rsid w:val="00FC6CEF"/>
    <w:rsid w:val="00FC6DBF"/>
    <w:rsid w:val="00FC6DCD"/>
    <w:rsid w:val="00FC738C"/>
    <w:rsid w:val="00FC77E8"/>
    <w:rsid w:val="00FC7870"/>
    <w:rsid w:val="00FC79A6"/>
    <w:rsid w:val="00FC7E27"/>
    <w:rsid w:val="00FD078D"/>
    <w:rsid w:val="00FD08B8"/>
    <w:rsid w:val="00FD09C5"/>
    <w:rsid w:val="00FD09FB"/>
    <w:rsid w:val="00FD0E6A"/>
    <w:rsid w:val="00FD175D"/>
    <w:rsid w:val="00FD1931"/>
    <w:rsid w:val="00FD1F24"/>
    <w:rsid w:val="00FD2B53"/>
    <w:rsid w:val="00FD2D10"/>
    <w:rsid w:val="00FD36E9"/>
    <w:rsid w:val="00FD3FE5"/>
    <w:rsid w:val="00FD45FB"/>
    <w:rsid w:val="00FD4701"/>
    <w:rsid w:val="00FD4A56"/>
    <w:rsid w:val="00FD4DAD"/>
    <w:rsid w:val="00FD56D4"/>
    <w:rsid w:val="00FD5728"/>
    <w:rsid w:val="00FD57CD"/>
    <w:rsid w:val="00FD5AF7"/>
    <w:rsid w:val="00FD5BA9"/>
    <w:rsid w:val="00FD5FC1"/>
    <w:rsid w:val="00FD6300"/>
    <w:rsid w:val="00FD6449"/>
    <w:rsid w:val="00FD6704"/>
    <w:rsid w:val="00FD673D"/>
    <w:rsid w:val="00FD6791"/>
    <w:rsid w:val="00FD67DF"/>
    <w:rsid w:val="00FD6C93"/>
    <w:rsid w:val="00FD7ECE"/>
    <w:rsid w:val="00FE00DA"/>
    <w:rsid w:val="00FE0324"/>
    <w:rsid w:val="00FE06DC"/>
    <w:rsid w:val="00FE1063"/>
    <w:rsid w:val="00FE1646"/>
    <w:rsid w:val="00FE1BEC"/>
    <w:rsid w:val="00FE229D"/>
    <w:rsid w:val="00FE240F"/>
    <w:rsid w:val="00FE2594"/>
    <w:rsid w:val="00FE25A4"/>
    <w:rsid w:val="00FE27E2"/>
    <w:rsid w:val="00FE2B7A"/>
    <w:rsid w:val="00FE3813"/>
    <w:rsid w:val="00FE387E"/>
    <w:rsid w:val="00FE3F6B"/>
    <w:rsid w:val="00FE44E1"/>
    <w:rsid w:val="00FE4504"/>
    <w:rsid w:val="00FE4B72"/>
    <w:rsid w:val="00FE4BB9"/>
    <w:rsid w:val="00FE535C"/>
    <w:rsid w:val="00FE5B7A"/>
    <w:rsid w:val="00FE6573"/>
    <w:rsid w:val="00FE6A2E"/>
    <w:rsid w:val="00FE70C6"/>
    <w:rsid w:val="00FE711D"/>
    <w:rsid w:val="00FE7E72"/>
    <w:rsid w:val="00FF0029"/>
    <w:rsid w:val="00FF0455"/>
    <w:rsid w:val="00FF07F4"/>
    <w:rsid w:val="00FF08C5"/>
    <w:rsid w:val="00FF0A78"/>
    <w:rsid w:val="00FF123F"/>
    <w:rsid w:val="00FF1466"/>
    <w:rsid w:val="00FF148A"/>
    <w:rsid w:val="00FF1495"/>
    <w:rsid w:val="00FF1679"/>
    <w:rsid w:val="00FF1A2A"/>
    <w:rsid w:val="00FF1D03"/>
    <w:rsid w:val="00FF1DD4"/>
    <w:rsid w:val="00FF21F8"/>
    <w:rsid w:val="00FF23B5"/>
    <w:rsid w:val="00FF270D"/>
    <w:rsid w:val="00FF28E3"/>
    <w:rsid w:val="00FF297F"/>
    <w:rsid w:val="00FF3129"/>
    <w:rsid w:val="00FF3147"/>
    <w:rsid w:val="00FF3233"/>
    <w:rsid w:val="00FF32D9"/>
    <w:rsid w:val="00FF3D24"/>
    <w:rsid w:val="00FF4148"/>
    <w:rsid w:val="00FF433C"/>
    <w:rsid w:val="00FF46DF"/>
    <w:rsid w:val="00FF5190"/>
    <w:rsid w:val="00FF51E0"/>
    <w:rsid w:val="00FF536A"/>
    <w:rsid w:val="00FF53C4"/>
    <w:rsid w:val="00FF5541"/>
    <w:rsid w:val="00FF57AF"/>
    <w:rsid w:val="00FF5A17"/>
    <w:rsid w:val="00FF60B1"/>
    <w:rsid w:val="00FF6211"/>
    <w:rsid w:val="00FF6269"/>
    <w:rsid w:val="00FF7022"/>
    <w:rsid w:val="00FF7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8973D10"/>
  <w15:docId w15:val="{EDBB2B33-8298-4BD8-A57A-C4E57C1D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46A"/>
    <w:rPr>
      <w:rFonts w:ascii="Arial" w:hAnsi="Arial" w:cs="Arial"/>
      <w:sz w:val="24"/>
      <w:szCs w:val="24"/>
    </w:rPr>
  </w:style>
  <w:style w:type="paragraph" w:styleId="Heading1">
    <w:name w:val="heading 1"/>
    <w:basedOn w:val="Normal"/>
    <w:next w:val="BodyTextFirstIndent"/>
    <w:link w:val="Heading1Char"/>
    <w:qFormat/>
    <w:rsid w:val="0075146A"/>
    <w:pPr>
      <w:keepNext/>
      <w:keepLines/>
      <w:pageBreakBefore/>
      <w:spacing w:after="240"/>
      <w:contextualSpacing/>
      <w:jc w:val="center"/>
      <w:outlineLvl w:val="0"/>
    </w:pPr>
    <w:rPr>
      <w:b/>
      <w:kern w:val="28"/>
      <w:sz w:val="48"/>
    </w:rPr>
  </w:style>
  <w:style w:type="paragraph" w:styleId="Heading2">
    <w:name w:val="heading 2"/>
    <w:basedOn w:val="Normal"/>
    <w:next w:val="BodyTextFirstIndent"/>
    <w:link w:val="Heading2Char"/>
    <w:qFormat/>
    <w:rsid w:val="0075146A"/>
    <w:pPr>
      <w:keepNext/>
      <w:keepLines/>
      <w:spacing w:before="480" w:after="240"/>
      <w:jc w:val="center"/>
      <w:outlineLvl w:val="1"/>
    </w:pPr>
    <w:rPr>
      <w:b/>
      <w:sz w:val="40"/>
    </w:rPr>
  </w:style>
  <w:style w:type="paragraph" w:styleId="Heading3">
    <w:name w:val="heading 3"/>
    <w:basedOn w:val="Normal"/>
    <w:next w:val="BodyTextFirstIndent"/>
    <w:qFormat/>
    <w:rsid w:val="0075146A"/>
    <w:pPr>
      <w:keepNext/>
      <w:keepLines/>
      <w:spacing w:before="480" w:after="240"/>
      <w:jc w:val="center"/>
      <w:outlineLvl w:val="2"/>
    </w:pPr>
    <w:rPr>
      <w:b/>
      <w:sz w:val="32"/>
      <w:u w:val="single"/>
    </w:rPr>
  </w:style>
  <w:style w:type="paragraph" w:styleId="Heading4">
    <w:name w:val="heading 4"/>
    <w:basedOn w:val="Normal"/>
    <w:next w:val="BodyTextFirstIndent"/>
    <w:qFormat/>
    <w:rsid w:val="0075146A"/>
    <w:pPr>
      <w:keepNext/>
      <w:keepLines/>
      <w:spacing w:before="360" w:after="120"/>
      <w:outlineLvl w:val="3"/>
    </w:pPr>
    <w:rPr>
      <w:b/>
      <w:sz w:val="28"/>
    </w:rPr>
  </w:style>
  <w:style w:type="paragraph" w:styleId="Heading5">
    <w:name w:val="heading 5"/>
    <w:basedOn w:val="Normal"/>
    <w:next w:val="Normal"/>
    <w:link w:val="Heading5Char"/>
    <w:qFormat/>
    <w:rsid w:val="0042340F"/>
    <w:pPr>
      <w:keepNext/>
      <w:keepLines/>
      <w:spacing w:before="480" w:after="120"/>
      <w:outlineLvl w:val="4"/>
    </w:pPr>
    <w:rPr>
      <w:b/>
      <w:iCs/>
      <w:szCs w:val="26"/>
    </w:rPr>
  </w:style>
  <w:style w:type="paragraph" w:styleId="Heading6">
    <w:name w:val="heading 6"/>
    <w:basedOn w:val="Normal"/>
    <w:next w:val="Normal"/>
    <w:qFormat/>
    <w:rsid w:val="0075146A"/>
    <w:pPr>
      <w:keepNext/>
      <w:keepLines/>
      <w:spacing w:before="240" w:after="120"/>
      <w:outlineLvl w:val="5"/>
    </w:pPr>
    <w:rPr>
      <w:b/>
      <w:bCs/>
      <w:i/>
      <w:color w:val="8000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link w:val="BodyTextFirstIndentChar"/>
    <w:rsid w:val="0075146A"/>
    <w:pPr>
      <w:overflowPunct w:val="0"/>
      <w:autoSpaceDE w:val="0"/>
      <w:autoSpaceDN w:val="0"/>
      <w:adjustRightInd w:val="0"/>
      <w:ind w:firstLine="720"/>
      <w:textAlignment w:val="baseline"/>
    </w:pPr>
    <w:rPr>
      <w:szCs w:val="20"/>
    </w:rPr>
  </w:style>
  <w:style w:type="paragraph" w:styleId="BodyText">
    <w:name w:val="Body Text"/>
    <w:basedOn w:val="Normal"/>
    <w:link w:val="BodyTextChar"/>
    <w:rsid w:val="0075146A"/>
    <w:pPr>
      <w:spacing w:after="240"/>
    </w:pPr>
  </w:style>
  <w:style w:type="character" w:customStyle="1" w:styleId="BodyTextChar">
    <w:name w:val="Body Text Char"/>
    <w:basedOn w:val="DefaultParagraphFont"/>
    <w:link w:val="BodyText"/>
    <w:rsid w:val="00F43153"/>
    <w:rPr>
      <w:rFonts w:ascii="Arial" w:hAnsi="Arial" w:cs="Arial"/>
      <w:sz w:val="24"/>
      <w:szCs w:val="24"/>
      <w:lang w:val="en-US" w:eastAsia="en-US" w:bidi="ar-SA"/>
    </w:rPr>
  </w:style>
  <w:style w:type="character" w:customStyle="1" w:styleId="Heading1Char">
    <w:name w:val="Heading 1 Char"/>
    <w:basedOn w:val="DefaultParagraphFont"/>
    <w:link w:val="Heading1"/>
    <w:rsid w:val="0075146A"/>
    <w:rPr>
      <w:rFonts w:ascii="Arial" w:hAnsi="Arial" w:cs="Arial"/>
      <w:b/>
      <w:kern w:val="28"/>
      <w:sz w:val="48"/>
      <w:szCs w:val="24"/>
      <w:lang w:val="en-US" w:eastAsia="en-US" w:bidi="ar-SA"/>
    </w:rPr>
  </w:style>
  <w:style w:type="character" w:customStyle="1" w:styleId="Heading2Char">
    <w:name w:val="Heading 2 Char"/>
    <w:basedOn w:val="DefaultParagraphFont"/>
    <w:link w:val="Heading2"/>
    <w:rsid w:val="0075146A"/>
    <w:rPr>
      <w:rFonts w:ascii="Arial" w:hAnsi="Arial" w:cs="Arial"/>
      <w:b/>
      <w:sz w:val="40"/>
      <w:szCs w:val="24"/>
      <w:lang w:val="en-US" w:eastAsia="en-US" w:bidi="ar-SA"/>
    </w:rPr>
  </w:style>
  <w:style w:type="character" w:customStyle="1" w:styleId="Heading5Char">
    <w:name w:val="Heading 5 Char"/>
    <w:basedOn w:val="DefaultParagraphFont"/>
    <w:link w:val="Heading5"/>
    <w:rsid w:val="00952AEE"/>
    <w:rPr>
      <w:rFonts w:ascii="Arial" w:hAnsi="Arial" w:cs="Arial"/>
      <w:b/>
      <w:iCs/>
      <w:sz w:val="24"/>
      <w:szCs w:val="26"/>
      <w:lang w:val="en-US" w:eastAsia="en-US" w:bidi="ar-SA"/>
    </w:rPr>
  </w:style>
  <w:style w:type="paragraph" w:styleId="ListBullet3">
    <w:name w:val="List Bullet 3"/>
    <w:basedOn w:val="Normal"/>
    <w:link w:val="ListBullet3Char"/>
    <w:rsid w:val="0075146A"/>
    <w:pPr>
      <w:numPr>
        <w:numId w:val="31"/>
      </w:numPr>
    </w:pPr>
  </w:style>
  <w:style w:type="character" w:customStyle="1" w:styleId="ListBullet3Char">
    <w:name w:val="List Bullet 3 Char"/>
    <w:basedOn w:val="DefaultParagraphFont"/>
    <w:link w:val="ListBullet3"/>
    <w:rsid w:val="0075146A"/>
    <w:rPr>
      <w:rFonts w:ascii="Arial" w:hAnsi="Arial" w:cs="Arial"/>
      <w:sz w:val="24"/>
      <w:szCs w:val="24"/>
      <w:lang w:val="en-US" w:eastAsia="en-US" w:bidi="ar-SA"/>
    </w:rPr>
  </w:style>
  <w:style w:type="paragraph" w:styleId="ListBullet">
    <w:name w:val="List Bullet"/>
    <w:basedOn w:val="Normal"/>
    <w:link w:val="ListBulletChar"/>
    <w:rsid w:val="0075146A"/>
    <w:pPr>
      <w:numPr>
        <w:numId w:val="30"/>
      </w:numPr>
      <w:spacing w:before="240"/>
    </w:pPr>
  </w:style>
  <w:style w:type="character" w:customStyle="1" w:styleId="ListBulletChar">
    <w:name w:val="List Bullet Char"/>
    <w:basedOn w:val="DefaultParagraphFont"/>
    <w:link w:val="ListBullet"/>
    <w:rsid w:val="0075146A"/>
    <w:rPr>
      <w:rFonts w:ascii="Arial" w:hAnsi="Arial" w:cs="Arial"/>
      <w:sz w:val="24"/>
      <w:szCs w:val="24"/>
      <w:lang w:val="en-US" w:eastAsia="en-US" w:bidi="ar-SA"/>
    </w:rPr>
  </w:style>
  <w:style w:type="paragraph" w:customStyle="1" w:styleId="Hi1">
    <w:name w:val="Hi 1"/>
    <w:basedOn w:val="Normal"/>
    <w:rsid w:val="0075146A"/>
    <w:pPr>
      <w:tabs>
        <w:tab w:val="left" w:pos="288"/>
      </w:tabs>
      <w:ind w:left="288" w:hanging="288"/>
    </w:pPr>
  </w:style>
  <w:style w:type="character" w:customStyle="1" w:styleId="HowItWorks">
    <w:name w:val="How It Works"/>
    <w:basedOn w:val="DefaultParagraphFont"/>
    <w:rsid w:val="00E204BB"/>
    <w:rPr>
      <w:b/>
      <w:color w:val="FF6600"/>
    </w:rPr>
  </w:style>
  <w:style w:type="paragraph" w:styleId="Header">
    <w:name w:val="header"/>
    <w:basedOn w:val="Normal"/>
    <w:rsid w:val="0075146A"/>
    <w:pPr>
      <w:tabs>
        <w:tab w:val="center" w:pos="4680"/>
        <w:tab w:val="right" w:pos="9360"/>
      </w:tabs>
    </w:pPr>
  </w:style>
  <w:style w:type="paragraph" w:styleId="Footer">
    <w:name w:val="footer"/>
    <w:basedOn w:val="Normal"/>
    <w:rsid w:val="0075146A"/>
    <w:pPr>
      <w:tabs>
        <w:tab w:val="center" w:pos="4680"/>
        <w:tab w:val="right" w:pos="9360"/>
      </w:tabs>
    </w:pPr>
  </w:style>
  <w:style w:type="paragraph" w:customStyle="1" w:styleId="SpaceHalf">
    <w:name w:val="Space Half"/>
    <w:basedOn w:val="Normal"/>
    <w:rsid w:val="0075146A"/>
    <w:pPr>
      <w:spacing w:line="120" w:lineRule="exact"/>
    </w:pPr>
  </w:style>
  <w:style w:type="paragraph" w:customStyle="1" w:styleId="SpaceSingle">
    <w:name w:val="Space Single"/>
    <w:basedOn w:val="Normal"/>
    <w:link w:val="SpaceSingleChar"/>
    <w:rsid w:val="0075146A"/>
  </w:style>
  <w:style w:type="paragraph" w:customStyle="1" w:styleId="Hi2">
    <w:name w:val="Hi 2"/>
    <w:basedOn w:val="Normal"/>
    <w:rsid w:val="0075146A"/>
    <w:pPr>
      <w:tabs>
        <w:tab w:val="left" w:pos="1008"/>
      </w:tabs>
      <w:ind w:left="1008" w:hanging="288"/>
    </w:pPr>
  </w:style>
  <w:style w:type="paragraph" w:customStyle="1" w:styleId="Hi3">
    <w:name w:val="Hi 3"/>
    <w:basedOn w:val="Normal"/>
    <w:link w:val="Hi3Char"/>
    <w:rsid w:val="0075146A"/>
    <w:pPr>
      <w:tabs>
        <w:tab w:val="left" w:pos="1728"/>
      </w:tabs>
      <w:ind w:left="1728" w:hanging="288"/>
    </w:pPr>
  </w:style>
  <w:style w:type="character" w:customStyle="1" w:styleId="Hi3Char">
    <w:name w:val="Hi 3 Char"/>
    <w:basedOn w:val="DefaultParagraphFont"/>
    <w:link w:val="Hi3"/>
    <w:rsid w:val="0075146A"/>
    <w:rPr>
      <w:rFonts w:ascii="Arial" w:hAnsi="Arial" w:cs="Arial"/>
      <w:sz w:val="24"/>
      <w:szCs w:val="24"/>
      <w:lang w:val="en-US" w:eastAsia="en-US" w:bidi="ar-SA"/>
    </w:rPr>
  </w:style>
  <w:style w:type="paragraph" w:customStyle="1" w:styleId="Hi4">
    <w:name w:val="Hi 4"/>
    <w:basedOn w:val="Normal"/>
    <w:rsid w:val="0075146A"/>
    <w:pPr>
      <w:tabs>
        <w:tab w:val="left" w:pos="2448"/>
      </w:tabs>
      <w:ind w:left="2448" w:hanging="288"/>
    </w:pPr>
  </w:style>
  <w:style w:type="paragraph" w:styleId="ListNumber">
    <w:name w:val="List Number"/>
    <w:basedOn w:val="Normal"/>
    <w:rsid w:val="0075146A"/>
    <w:pPr>
      <w:tabs>
        <w:tab w:val="left" w:pos="288"/>
      </w:tabs>
      <w:spacing w:after="240"/>
      <w:ind w:left="288" w:hanging="288"/>
    </w:pPr>
  </w:style>
  <w:style w:type="character" w:styleId="Hyperlink">
    <w:name w:val="Hyperlink"/>
    <w:basedOn w:val="DefaultParagraphFont"/>
    <w:rsid w:val="0075146A"/>
    <w:rPr>
      <w:color w:val="0000FF"/>
      <w:u w:val="single"/>
    </w:rPr>
  </w:style>
  <w:style w:type="paragraph" w:styleId="ListBullet2">
    <w:name w:val="List Bullet 2"/>
    <w:basedOn w:val="Normal"/>
    <w:link w:val="ListBullet2Char"/>
    <w:rsid w:val="00EB73B5"/>
    <w:pPr>
      <w:numPr>
        <w:numId w:val="41"/>
      </w:numPr>
      <w:ind w:left="1080"/>
    </w:pPr>
  </w:style>
  <w:style w:type="character" w:customStyle="1" w:styleId="ListBullet2Char">
    <w:name w:val="List Bullet 2 Char"/>
    <w:basedOn w:val="DefaultParagraphFont"/>
    <w:link w:val="ListBullet2"/>
    <w:rsid w:val="00EB73B5"/>
    <w:rPr>
      <w:rFonts w:ascii="Arial" w:hAnsi="Arial" w:cs="Arial"/>
      <w:sz w:val="24"/>
      <w:szCs w:val="24"/>
    </w:rPr>
  </w:style>
  <w:style w:type="paragraph" w:styleId="ListBullet4">
    <w:name w:val="List Bullet 4"/>
    <w:basedOn w:val="Normal"/>
    <w:link w:val="ListBullet4Char"/>
    <w:rsid w:val="00EB73B5"/>
    <w:pPr>
      <w:numPr>
        <w:numId w:val="42"/>
      </w:numPr>
      <w:ind w:left="2520"/>
    </w:pPr>
  </w:style>
  <w:style w:type="character" w:customStyle="1" w:styleId="ListBullet4Char">
    <w:name w:val="List Bullet 4 Char"/>
    <w:basedOn w:val="DefaultParagraphFont"/>
    <w:link w:val="ListBullet4"/>
    <w:rsid w:val="00EB73B5"/>
    <w:rPr>
      <w:rFonts w:ascii="Arial" w:hAnsi="Arial" w:cs="Arial"/>
      <w:sz w:val="24"/>
      <w:szCs w:val="24"/>
    </w:rPr>
  </w:style>
  <w:style w:type="paragraph" w:customStyle="1" w:styleId="Abbrev">
    <w:name w:val="Abbrev"/>
    <w:basedOn w:val="Normal"/>
    <w:rsid w:val="00973AD7"/>
    <w:pPr>
      <w:tabs>
        <w:tab w:val="left" w:pos="1008"/>
      </w:tabs>
      <w:spacing w:after="240"/>
      <w:ind w:left="1008" w:hanging="1008"/>
    </w:pPr>
  </w:style>
  <w:style w:type="paragraph" w:styleId="ListBullet5">
    <w:name w:val="List Bullet 5"/>
    <w:basedOn w:val="Normal"/>
    <w:rsid w:val="00EB73B5"/>
    <w:pPr>
      <w:numPr>
        <w:numId w:val="43"/>
      </w:numPr>
      <w:ind w:left="3240"/>
    </w:pPr>
  </w:style>
  <w:style w:type="paragraph" w:styleId="TOC2">
    <w:name w:val="toc 2"/>
    <w:basedOn w:val="Normal"/>
    <w:next w:val="Normal"/>
    <w:rsid w:val="004714F1"/>
    <w:pPr>
      <w:tabs>
        <w:tab w:val="right" w:leader="dot" w:pos="9346"/>
      </w:tabs>
      <w:spacing w:before="60"/>
      <w:ind w:left="288"/>
    </w:pPr>
    <w:rPr>
      <w:b/>
      <w:sz w:val="28"/>
    </w:rPr>
  </w:style>
  <w:style w:type="paragraph" w:styleId="TOC1">
    <w:name w:val="toc 1"/>
    <w:basedOn w:val="Normal"/>
    <w:next w:val="Normal"/>
    <w:rsid w:val="004714F1"/>
    <w:pPr>
      <w:keepNext/>
      <w:tabs>
        <w:tab w:val="right" w:leader="dot" w:pos="9346"/>
      </w:tabs>
      <w:spacing w:before="120" w:after="60"/>
    </w:pPr>
    <w:rPr>
      <w:b/>
      <w:sz w:val="32"/>
    </w:rPr>
  </w:style>
  <w:style w:type="paragraph" w:styleId="TOC3">
    <w:name w:val="toc 3"/>
    <w:basedOn w:val="Normal"/>
    <w:next w:val="Normal"/>
    <w:rsid w:val="0075146A"/>
    <w:pPr>
      <w:tabs>
        <w:tab w:val="right" w:leader="dot" w:pos="9350"/>
      </w:tabs>
      <w:ind w:left="576"/>
    </w:pPr>
  </w:style>
  <w:style w:type="paragraph" w:styleId="TOC4">
    <w:name w:val="toc 4"/>
    <w:basedOn w:val="Normal"/>
    <w:next w:val="Normal"/>
    <w:rsid w:val="0075146A"/>
    <w:pPr>
      <w:ind w:left="864"/>
    </w:pPr>
  </w:style>
  <w:style w:type="character" w:styleId="PageNumber">
    <w:name w:val="page number"/>
    <w:basedOn w:val="DefaultParagraphFont"/>
    <w:rsid w:val="0075146A"/>
  </w:style>
  <w:style w:type="table" w:styleId="TableGrid">
    <w:name w:val="Table Grid"/>
    <w:basedOn w:val="TableNormal"/>
    <w:rsid w:val="0075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rsid w:val="0075146A"/>
    <w:rPr>
      <w:sz w:val="16"/>
    </w:rPr>
  </w:style>
  <w:style w:type="paragraph" w:customStyle="1" w:styleId="ImageCentered">
    <w:name w:val="Image Centered"/>
    <w:basedOn w:val="Normal"/>
    <w:next w:val="Caption"/>
    <w:rsid w:val="0075146A"/>
    <w:pPr>
      <w:jc w:val="center"/>
    </w:pPr>
  </w:style>
  <w:style w:type="paragraph" w:styleId="Caption">
    <w:name w:val="caption"/>
    <w:basedOn w:val="Normal"/>
    <w:next w:val="Normal"/>
    <w:qFormat/>
    <w:rsid w:val="0075146A"/>
    <w:pPr>
      <w:spacing w:before="60"/>
      <w:jc w:val="center"/>
    </w:pPr>
    <w:rPr>
      <w:bCs/>
      <w:sz w:val="20"/>
    </w:rPr>
  </w:style>
  <w:style w:type="paragraph" w:customStyle="1" w:styleId="TableTitle">
    <w:name w:val="Table Title"/>
    <w:basedOn w:val="BodyText"/>
    <w:link w:val="TableTitleChar"/>
    <w:rsid w:val="0063235B"/>
    <w:pPr>
      <w:keepNext/>
      <w:spacing w:before="240"/>
      <w:jc w:val="center"/>
    </w:pPr>
    <w:rPr>
      <w:b/>
      <w:sz w:val="28"/>
    </w:rPr>
  </w:style>
  <w:style w:type="character" w:customStyle="1" w:styleId="TableTitleChar">
    <w:name w:val="Table Title Char"/>
    <w:basedOn w:val="BodyTextChar"/>
    <w:link w:val="TableTitle"/>
    <w:rsid w:val="0063235B"/>
    <w:rPr>
      <w:rFonts w:ascii="Arial" w:hAnsi="Arial" w:cs="Arial"/>
      <w:b/>
      <w:sz w:val="28"/>
      <w:szCs w:val="24"/>
      <w:lang w:val="en-US" w:eastAsia="en-US" w:bidi="ar-SA"/>
    </w:rPr>
  </w:style>
  <w:style w:type="character" w:styleId="FollowedHyperlink">
    <w:name w:val="FollowedHyperlink"/>
    <w:basedOn w:val="DefaultParagraphFont"/>
    <w:rsid w:val="0075146A"/>
    <w:rPr>
      <w:color w:val="800080"/>
      <w:u w:val="single"/>
    </w:rPr>
  </w:style>
  <w:style w:type="paragraph" w:styleId="TOC5">
    <w:name w:val="toc 5"/>
    <w:basedOn w:val="Normal"/>
    <w:next w:val="Normal"/>
    <w:rsid w:val="0075146A"/>
    <w:pPr>
      <w:ind w:left="1152"/>
    </w:pPr>
  </w:style>
  <w:style w:type="paragraph" w:styleId="TOC6">
    <w:name w:val="toc 6"/>
    <w:basedOn w:val="Normal"/>
    <w:next w:val="Normal"/>
    <w:rsid w:val="0075146A"/>
    <w:pPr>
      <w:ind w:left="1200"/>
    </w:pPr>
    <w:rPr>
      <w:rFonts w:ascii="Times New Roman" w:hAnsi="Times New Roman"/>
    </w:rPr>
  </w:style>
  <w:style w:type="paragraph" w:styleId="TOC7">
    <w:name w:val="toc 7"/>
    <w:basedOn w:val="Normal"/>
    <w:next w:val="Normal"/>
    <w:autoRedefine/>
    <w:semiHidden/>
    <w:rsid w:val="0075146A"/>
    <w:pPr>
      <w:ind w:left="1440"/>
    </w:pPr>
    <w:rPr>
      <w:rFonts w:ascii="Times New Roman" w:hAnsi="Times New Roman"/>
    </w:rPr>
  </w:style>
  <w:style w:type="paragraph" w:styleId="TOC8">
    <w:name w:val="toc 8"/>
    <w:basedOn w:val="Normal"/>
    <w:next w:val="Normal"/>
    <w:autoRedefine/>
    <w:semiHidden/>
    <w:rsid w:val="0075146A"/>
    <w:pPr>
      <w:ind w:left="1680"/>
    </w:pPr>
    <w:rPr>
      <w:rFonts w:ascii="Times New Roman" w:hAnsi="Times New Roman"/>
    </w:rPr>
  </w:style>
  <w:style w:type="paragraph" w:styleId="TOC9">
    <w:name w:val="toc 9"/>
    <w:basedOn w:val="Normal"/>
    <w:next w:val="Normal"/>
    <w:autoRedefine/>
    <w:semiHidden/>
    <w:rsid w:val="0075146A"/>
    <w:pPr>
      <w:ind w:left="1920"/>
    </w:pPr>
    <w:rPr>
      <w:rFonts w:ascii="Times New Roman" w:hAnsi="Times New Roman"/>
    </w:rPr>
  </w:style>
  <w:style w:type="paragraph" w:styleId="Bibliography">
    <w:name w:val="Bibliography"/>
    <w:basedOn w:val="Normal"/>
    <w:link w:val="BibliographyChar"/>
    <w:rsid w:val="007C1220"/>
    <w:pPr>
      <w:spacing w:after="240"/>
      <w:ind w:left="720" w:hanging="720"/>
    </w:pPr>
  </w:style>
  <w:style w:type="character" w:customStyle="1" w:styleId="BibliographyChar">
    <w:name w:val="Bibliography Char"/>
    <w:basedOn w:val="DefaultParagraphFont"/>
    <w:link w:val="Bibliography"/>
    <w:rsid w:val="007C1220"/>
    <w:rPr>
      <w:rFonts w:ascii="Arial" w:hAnsi="Arial" w:cs="Arial"/>
      <w:sz w:val="24"/>
      <w:szCs w:val="24"/>
      <w:lang w:val="en-US" w:eastAsia="en-US" w:bidi="ar-SA"/>
    </w:rPr>
  </w:style>
  <w:style w:type="paragraph" w:styleId="ListNumber2">
    <w:name w:val="List Number 2"/>
    <w:basedOn w:val="Normal"/>
    <w:link w:val="ListNumber2Char"/>
    <w:rsid w:val="0075146A"/>
    <w:pPr>
      <w:tabs>
        <w:tab w:val="left" w:pos="1008"/>
      </w:tabs>
      <w:spacing w:after="240"/>
      <w:ind w:left="1008" w:hanging="288"/>
    </w:pPr>
  </w:style>
  <w:style w:type="character" w:customStyle="1" w:styleId="ListNumber2Char">
    <w:name w:val="List Number 2 Char"/>
    <w:basedOn w:val="DefaultParagraphFont"/>
    <w:link w:val="ListNumber2"/>
    <w:rsid w:val="00EC35EC"/>
    <w:rPr>
      <w:rFonts w:ascii="Arial" w:hAnsi="Arial" w:cs="Arial"/>
      <w:sz w:val="24"/>
      <w:szCs w:val="24"/>
      <w:lang w:val="en-US" w:eastAsia="en-US" w:bidi="ar-SA"/>
    </w:rPr>
  </w:style>
  <w:style w:type="paragraph" w:styleId="ListNumber4">
    <w:name w:val="List Number 4"/>
    <w:basedOn w:val="Normal"/>
    <w:rsid w:val="0075146A"/>
    <w:pPr>
      <w:tabs>
        <w:tab w:val="left" w:pos="1440"/>
        <w:tab w:val="left" w:pos="2448"/>
      </w:tabs>
      <w:spacing w:after="240"/>
      <w:ind w:left="2448" w:hanging="288"/>
    </w:pPr>
  </w:style>
  <w:style w:type="paragraph" w:styleId="ListNumber5">
    <w:name w:val="List Number 5"/>
    <w:basedOn w:val="Normal"/>
    <w:rsid w:val="0075146A"/>
    <w:pPr>
      <w:tabs>
        <w:tab w:val="left" w:pos="3168"/>
      </w:tabs>
      <w:spacing w:after="240"/>
      <w:ind w:left="3168" w:hanging="288"/>
    </w:pPr>
  </w:style>
  <w:style w:type="paragraph" w:styleId="Signature">
    <w:name w:val="Signature"/>
    <w:basedOn w:val="Normal"/>
    <w:rsid w:val="0075146A"/>
    <w:pPr>
      <w:ind w:left="7200"/>
    </w:pPr>
    <w:rPr>
      <w:rFonts w:ascii="Script MT Bold" w:hAnsi="Script MT Bold"/>
      <w:sz w:val="40"/>
      <w:szCs w:val="40"/>
    </w:rPr>
  </w:style>
  <w:style w:type="paragraph" w:customStyle="1" w:styleId="Centered">
    <w:name w:val="Centered"/>
    <w:basedOn w:val="Normal"/>
    <w:rsid w:val="0075146A"/>
    <w:pPr>
      <w:jc w:val="center"/>
    </w:pPr>
  </w:style>
  <w:style w:type="paragraph" w:customStyle="1" w:styleId="Signature1">
    <w:name w:val="Signature1"/>
    <w:basedOn w:val="Signature"/>
    <w:rsid w:val="0075146A"/>
    <w:rPr>
      <w:rFonts w:ascii="Arial" w:hAnsi="Arial"/>
      <w:sz w:val="20"/>
    </w:rPr>
  </w:style>
  <w:style w:type="paragraph" w:customStyle="1" w:styleId="Confidential">
    <w:name w:val="Confidential"/>
    <w:basedOn w:val="Normal"/>
    <w:rsid w:val="0075146A"/>
    <w:pPr>
      <w:jc w:val="center"/>
    </w:pPr>
    <w:rPr>
      <w:b/>
      <w:sz w:val="120"/>
      <w:szCs w:val="120"/>
    </w:rPr>
  </w:style>
  <w:style w:type="paragraph" w:styleId="BalloonText">
    <w:name w:val="Balloon Text"/>
    <w:basedOn w:val="Normal"/>
    <w:semiHidden/>
    <w:rsid w:val="0075146A"/>
    <w:rPr>
      <w:rFonts w:ascii="Tahoma" w:hAnsi="Tahoma" w:cs="Tahoma"/>
      <w:sz w:val="16"/>
      <w:szCs w:val="16"/>
    </w:rPr>
  </w:style>
  <w:style w:type="character" w:styleId="CommentReference">
    <w:name w:val="annotation reference"/>
    <w:basedOn w:val="DefaultParagraphFont"/>
    <w:semiHidden/>
    <w:rsid w:val="0075146A"/>
    <w:rPr>
      <w:sz w:val="16"/>
      <w:szCs w:val="16"/>
    </w:rPr>
  </w:style>
  <w:style w:type="paragraph" w:styleId="CommentText">
    <w:name w:val="annotation text"/>
    <w:basedOn w:val="Normal"/>
    <w:semiHidden/>
    <w:rsid w:val="0075146A"/>
    <w:rPr>
      <w:sz w:val="20"/>
    </w:rPr>
  </w:style>
  <w:style w:type="paragraph" w:styleId="CommentSubject">
    <w:name w:val="annotation subject"/>
    <w:basedOn w:val="CommentText"/>
    <w:next w:val="CommentText"/>
    <w:semiHidden/>
    <w:rsid w:val="0075146A"/>
    <w:rPr>
      <w:b/>
      <w:bCs/>
    </w:rPr>
  </w:style>
  <w:style w:type="paragraph" w:styleId="DocumentMap">
    <w:name w:val="Document Map"/>
    <w:basedOn w:val="Normal"/>
    <w:semiHidden/>
    <w:rsid w:val="0075146A"/>
    <w:pPr>
      <w:shd w:val="clear" w:color="auto" w:fill="000080"/>
    </w:pPr>
    <w:rPr>
      <w:rFonts w:ascii="Tahoma" w:hAnsi="Tahoma" w:cs="Tahoma"/>
      <w:sz w:val="20"/>
      <w:szCs w:val="20"/>
    </w:rPr>
  </w:style>
  <w:style w:type="character" w:customStyle="1" w:styleId="Note">
    <w:name w:val="Note"/>
    <w:basedOn w:val="DefaultParagraphFont"/>
    <w:rsid w:val="0075146A"/>
    <w:rPr>
      <w:b/>
      <w:bCs/>
      <w:color w:val="008000"/>
    </w:rPr>
  </w:style>
  <w:style w:type="paragraph" w:customStyle="1" w:styleId="HyperlinkRight">
    <w:name w:val="Hyperlink Right"/>
    <w:basedOn w:val="Normal"/>
    <w:link w:val="HyperlinkRightCharChar"/>
    <w:rsid w:val="005B4F4A"/>
    <w:pPr>
      <w:spacing w:before="80" w:after="160"/>
      <w:jc w:val="right"/>
    </w:pPr>
    <w:rPr>
      <w:color w:val="0000FF"/>
      <w:sz w:val="22"/>
      <w:szCs w:val="22"/>
      <w:u w:val="single"/>
    </w:rPr>
  </w:style>
  <w:style w:type="character" w:customStyle="1" w:styleId="HyperlinkRightCharChar">
    <w:name w:val="Hyperlink Right Char Char"/>
    <w:basedOn w:val="ListBulletChar"/>
    <w:link w:val="HyperlinkRight"/>
    <w:rsid w:val="005B4F4A"/>
    <w:rPr>
      <w:rFonts w:ascii="Arial" w:hAnsi="Arial" w:cs="Arial"/>
      <w:color w:val="0000FF"/>
      <w:sz w:val="22"/>
      <w:szCs w:val="22"/>
      <w:u w:val="single"/>
      <w:lang w:val="en-US" w:eastAsia="en-US" w:bidi="ar-SA"/>
    </w:rPr>
  </w:style>
  <w:style w:type="paragraph" w:customStyle="1" w:styleId="TOCHead">
    <w:name w:val="TOC Head"/>
    <w:basedOn w:val="SpaceSingle"/>
    <w:rsid w:val="006B0F01"/>
    <w:pPr>
      <w:keepNext/>
      <w:keepLines/>
      <w:pageBreakBefore/>
      <w:spacing w:after="360"/>
      <w:jc w:val="center"/>
    </w:pPr>
    <w:rPr>
      <w:b/>
      <w:noProof/>
      <w:sz w:val="48"/>
    </w:rPr>
  </w:style>
  <w:style w:type="paragraph" w:styleId="ListNumber3">
    <w:name w:val="List Number 3"/>
    <w:basedOn w:val="Normal"/>
    <w:rsid w:val="00E0007A"/>
    <w:pPr>
      <w:tabs>
        <w:tab w:val="left" w:pos="1728"/>
      </w:tabs>
      <w:spacing w:after="120"/>
      <w:ind w:left="1728" w:hanging="288"/>
    </w:pPr>
  </w:style>
  <w:style w:type="character" w:customStyle="1" w:styleId="BodyTextFirstIndentChar">
    <w:name w:val="Body Text First Indent Char"/>
    <w:basedOn w:val="BodyTextChar"/>
    <w:link w:val="BodyTextFirstIndent"/>
    <w:rsid w:val="00743B60"/>
    <w:rPr>
      <w:rFonts w:ascii="Arial" w:hAnsi="Arial" w:cs="Arial"/>
      <w:sz w:val="24"/>
      <w:szCs w:val="24"/>
      <w:lang w:val="en-US" w:eastAsia="en-US" w:bidi="ar-SA"/>
    </w:rPr>
  </w:style>
  <w:style w:type="character" w:customStyle="1" w:styleId="gmaildefault">
    <w:name w:val="gmail_default"/>
    <w:basedOn w:val="DefaultParagraphFont"/>
    <w:rsid w:val="005B38FE"/>
  </w:style>
  <w:style w:type="character" w:customStyle="1" w:styleId="SpaceSingleChar">
    <w:name w:val="Space Single Char"/>
    <w:link w:val="SpaceSingle"/>
    <w:rsid w:val="00E22C9D"/>
    <w:rPr>
      <w:rFonts w:ascii="Arial" w:hAnsi="Arial" w:cs="Arial"/>
      <w:sz w:val="24"/>
      <w:szCs w:val="24"/>
    </w:rPr>
  </w:style>
  <w:style w:type="character" w:customStyle="1" w:styleId="tooltiptext">
    <w:name w:val="tooltiptext"/>
    <w:basedOn w:val="DefaultParagraphFont"/>
    <w:rsid w:val="007A7B5F"/>
  </w:style>
  <w:style w:type="character" w:styleId="UnresolvedMention">
    <w:name w:val="Unresolved Mention"/>
    <w:basedOn w:val="DefaultParagraphFont"/>
    <w:uiPriority w:val="99"/>
    <w:semiHidden/>
    <w:unhideWhenUsed/>
    <w:rsid w:val="00494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999073">
      <w:bodyDiv w:val="1"/>
      <w:marLeft w:val="0"/>
      <w:marRight w:val="0"/>
      <w:marTop w:val="0"/>
      <w:marBottom w:val="0"/>
      <w:divBdr>
        <w:top w:val="none" w:sz="0" w:space="0" w:color="auto"/>
        <w:left w:val="none" w:sz="0" w:space="0" w:color="auto"/>
        <w:bottom w:val="none" w:sz="0" w:space="0" w:color="auto"/>
        <w:right w:val="none" w:sz="0" w:space="0" w:color="auto"/>
      </w:divBdr>
    </w:div>
    <w:div w:id="717513118">
      <w:bodyDiv w:val="1"/>
      <w:marLeft w:val="0"/>
      <w:marRight w:val="0"/>
      <w:marTop w:val="0"/>
      <w:marBottom w:val="0"/>
      <w:divBdr>
        <w:top w:val="none" w:sz="0" w:space="0" w:color="auto"/>
        <w:left w:val="none" w:sz="0" w:space="0" w:color="auto"/>
        <w:bottom w:val="none" w:sz="0" w:space="0" w:color="auto"/>
        <w:right w:val="none" w:sz="0" w:space="0" w:color="auto"/>
      </w:divBdr>
    </w:div>
    <w:div w:id="764688667">
      <w:bodyDiv w:val="1"/>
      <w:marLeft w:val="0"/>
      <w:marRight w:val="0"/>
      <w:marTop w:val="0"/>
      <w:marBottom w:val="0"/>
      <w:divBdr>
        <w:top w:val="none" w:sz="0" w:space="0" w:color="auto"/>
        <w:left w:val="none" w:sz="0" w:space="0" w:color="auto"/>
        <w:bottom w:val="none" w:sz="0" w:space="0" w:color="auto"/>
        <w:right w:val="none" w:sz="0" w:space="0" w:color="auto"/>
      </w:divBdr>
    </w:div>
    <w:div w:id="825899609">
      <w:bodyDiv w:val="1"/>
      <w:marLeft w:val="0"/>
      <w:marRight w:val="0"/>
      <w:marTop w:val="0"/>
      <w:marBottom w:val="0"/>
      <w:divBdr>
        <w:top w:val="none" w:sz="0" w:space="0" w:color="auto"/>
        <w:left w:val="none" w:sz="0" w:space="0" w:color="auto"/>
        <w:bottom w:val="none" w:sz="0" w:space="0" w:color="auto"/>
        <w:right w:val="none" w:sz="0" w:space="0" w:color="auto"/>
      </w:divBdr>
      <w:divsChild>
        <w:div w:id="643971721">
          <w:marLeft w:val="0"/>
          <w:marRight w:val="0"/>
          <w:marTop w:val="0"/>
          <w:marBottom w:val="0"/>
          <w:divBdr>
            <w:top w:val="none" w:sz="0" w:space="0" w:color="auto"/>
            <w:left w:val="none" w:sz="0" w:space="0" w:color="auto"/>
            <w:bottom w:val="none" w:sz="0" w:space="0" w:color="auto"/>
            <w:right w:val="none" w:sz="0" w:space="0" w:color="auto"/>
          </w:divBdr>
          <w:divsChild>
            <w:div w:id="18362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450257">
      <w:bodyDiv w:val="1"/>
      <w:marLeft w:val="0"/>
      <w:marRight w:val="0"/>
      <w:marTop w:val="0"/>
      <w:marBottom w:val="0"/>
      <w:divBdr>
        <w:top w:val="none" w:sz="0" w:space="0" w:color="auto"/>
        <w:left w:val="none" w:sz="0" w:space="0" w:color="auto"/>
        <w:bottom w:val="none" w:sz="0" w:space="0" w:color="auto"/>
        <w:right w:val="none" w:sz="0" w:space="0" w:color="auto"/>
      </w:divBdr>
    </w:div>
    <w:div w:id="1198005083">
      <w:bodyDiv w:val="1"/>
      <w:marLeft w:val="0"/>
      <w:marRight w:val="0"/>
      <w:marTop w:val="0"/>
      <w:marBottom w:val="0"/>
      <w:divBdr>
        <w:top w:val="none" w:sz="0" w:space="0" w:color="auto"/>
        <w:left w:val="none" w:sz="0" w:space="0" w:color="auto"/>
        <w:bottom w:val="none" w:sz="0" w:space="0" w:color="auto"/>
        <w:right w:val="none" w:sz="0" w:space="0" w:color="auto"/>
      </w:divBdr>
    </w:div>
    <w:div w:id="1254321413">
      <w:bodyDiv w:val="1"/>
      <w:marLeft w:val="0"/>
      <w:marRight w:val="0"/>
      <w:marTop w:val="0"/>
      <w:marBottom w:val="0"/>
      <w:divBdr>
        <w:top w:val="none" w:sz="0" w:space="0" w:color="auto"/>
        <w:left w:val="none" w:sz="0" w:space="0" w:color="auto"/>
        <w:bottom w:val="none" w:sz="0" w:space="0" w:color="auto"/>
        <w:right w:val="none" w:sz="0" w:space="0" w:color="auto"/>
      </w:divBdr>
    </w:div>
    <w:div w:id="1474642615">
      <w:bodyDiv w:val="1"/>
      <w:marLeft w:val="0"/>
      <w:marRight w:val="0"/>
      <w:marTop w:val="0"/>
      <w:marBottom w:val="0"/>
      <w:divBdr>
        <w:top w:val="none" w:sz="0" w:space="0" w:color="auto"/>
        <w:left w:val="none" w:sz="0" w:space="0" w:color="auto"/>
        <w:bottom w:val="none" w:sz="0" w:space="0" w:color="auto"/>
        <w:right w:val="none" w:sz="0" w:space="0" w:color="auto"/>
      </w:divBdr>
    </w:div>
    <w:div w:id="1540165205">
      <w:bodyDiv w:val="1"/>
      <w:marLeft w:val="0"/>
      <w:marRight w:val="0"/>
      <w:marTop w:val="0"/>
      <w:marBottom w:val="0"/>
      <w:divBdr>
        <w:top w:val="none" w:sz="0" w:space="0" w:color="auto"/>
        <w:left w:val="none" w:sz="0" w:space="0" w:color="auto"/>
        <w:bottom w:val="none" w:sz="0" w:space="0" w:color="auto"/>
        <w:right w:val="none" w:sz="0" w:space="0" w:color="auto"/>
      </w:divBdr>
    </w:div>
    <w:div w:id="1652253806">
      <w:bodyDiv w:val="1"/>
      <w:marLeft w:val="0"/>
      <w:marRight w:val="0"/>
      <w:marTop w:val="0"/>
      <w:marBottom w:val="0"/>
      <w:divBdr>
        <w:top w:val="none" w:sz="0" w:space="0" w:color="auto"/>
        <w:left w:val="none" w:sz="0" w:space="0" w:color="auto"/>
        <w:bottom w:val="none" w:sz="0" w:space="0" w:color="auto"/>
        <w:right w:val="none" w:sz="0" w:space="0" w:color="auto"/>
      </w:divBdr>
    </w:div>
    <w:div w:id="1780291240">
      <w:bodyDiv w:val="1"/>
      <w:marLeft w:val="0"/>
      <w:marRight w:val="0"/>
      <w:marTop w:val="0"/>
      <w:marBottom w:val="0"/>
      <w:divBdr>
        <w:top w:val="none" w:sz="0" w:space="0" w:color="auto"/>
        <w:left w:val="none" w:sz="0" w:space="0" w:color="auto"/>
        <w:bottom w:val="none" w:sz="0" w:space="0" w:color="auto"/>
        <w:right w:val="none" w:sz="0" w:space="0" w:color="auto"/>
      </w:divBdr>
    </w:div>
    <w:div w:id="1943221063">
      <w:bodyDiv w:val="1"/>
      <w:marLeft w:val="0"/>
      <w:marRight w:val="0"/>
      <w:marTop w:val="0"/>
      <w:marBottom w:val="0"/>
      <w:divBdr>
        <w:top w:val="none" w:sz="0" w:space="0" w:color="auto"/>
        <w:left w:val="none" w:sz="0" w:space="0" w:color="auto"/>
        <w:bottom w:val="none" w:sz="0" w:space="0" w:color="auto"/>
        <w:right w:val="none" w:sz="0" w:space="0" w:color="auto"/>
      </w:divBdr>
    </w:div>
    <w:div w:id="213401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project.inf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erproject.info/tools/" TargetMode="External"/><Relationship Id="rId4" Type="http://schemas.openxmlformats.org/officeDocument/2006/relationships/webSettings" Target="webSettings.xml"/><Relationship Id="rId9" Type="http://schemas.openxmlformats.org/officeDocument/2006/relationships/hyperlink" Target="https://www.iso.org/obp/ui/%23search"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Documents\Custom%20Office%20Templates\Report%20Master%20Template%20Apr%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 Master Template Apr 10.dotx</Template>
  <TotalTime>790</TotalTime>
  <Pages>52</Pages>
  <Words>18228</Words>
  <Characters>103905</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cp:lastModifiedBy>
  <cp:revision>162</cp:revision>
  <cp:lastPrinted>2023-05-01T13:04:00Z</cp:lastPrinted>
  <dcterms:created xsi:type="dcterms:W3CDTF">2023-10-04T11:55:00Z</dcterms:created>
  <dcterms:modified xsi:type="dcterms:W3CDTF">2024-11-18T23:57:00Z</dcterms:modified>
</cp:coreProperties>
</file>